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167" w:rsidRPr="00686B14" w:rsidRDefault="00686B14" w:rsidP="008B4308">
      <w:pPr>
        <w:pStyle w:val="phyC4berschrift"/>
      </w:pPr>
      <w:r w:rsidRPr="00686B14">
        <w:t>Verwandte Themen</w:t>
      </w:r>
    </w:p>
    <w:p w:rsidR="008B4308" w:rsidRPr="00686B14" w:rsidRDefault="00686B14" w:rsidP="002120E8">
      <w:pPr>
        <w:pStyle w:val="phyC4Flietext"/>
      </w:pPr>
      <w:r>
        <w:t xml:space="preserve">Charakteristische Röntgenstrahlung, </w:t>
      </w:r>
      <w:proofErr w:type="spellStart"/>
      <w:r>
        <w:t>Monochromatisierung</w:t>
      </w:r>
      <w:proofErr w:type="spellEnd"/>
      <w:r>
        <w:t xml:space="preserve"> von Röntgenstrahlung, Kristallstrukturen, </w:t>
      </w:r>
      <w:proofErr w:type="spellStart"/>
      <w:r>
        <w:t>Bravais</w:t>
      </w:r>
      <w:proofErr w:type="spellEnd"/>
      <w:r>
        <w:t xml:space="preserve">-Gitter, Reziproke Gitter, </w:t>
      </w:r>
      <w:proofErr w:type="spellStart"/>
      <w:r>
        <w:t>Millersche</w:t>
      </w:r>
      <w:proofErr w:type="spellEnd"/>
      <w:r>
        <w:t>-Indizes, Atomfaktor, Strukturfaktor, Bragg-Streuung</w:t>
      </w:r>
      <w:r w:rsidR="00A55B21">
        <w:t>, Bragg-Brentano Geometrie</w:t>
      </w:r>
      <w:r>
        <w:t>.</w:t>
      </w:r>
    </w:p>
    <w:p w:rsidR="008B4308" w:rsidRPr="008B4308" w:rsidRDefault="008B4308" w:rsidP="002120E8">
      <w:pPr>
        <w:pStyle w:val="phyC4Flietext"/>
      </w:pPr>
    </w:p>
    <w:p w:rsidR="00F35167" w:rsidRPr="00686B14" w:rsidRDefault="00686B14" w:rsidP="00735934">
      <w:pPr>
        <w:pStyle w:val="phyC4berschrift"/>
      </w:pPr>
      <w:r w:rsidRPr="00686B14">
        <w:t>Prinzip</w:t>
      </w:r>
    </w:p>
    <w:p w:rsidR="008B4308" w:rsidRPr="000F5E64" w:rsidRDefault="000F5E64" w:rsidP="000F5E64">
      <w:pPr>
        <w:pStyle w:val="phyC4Flietext"/>
      </w:pPr>
      <w:proofErr w:type="spellStart"/>
      <w:r>
        <w:t>Polykristalline</w:t>
      </w:r>
      <w:proofErr w:type="spellEnd"/>
      <w:r>
        <w:t xml:space="preserve"> Germanium- und </w:t>
      </w:r>
      <w:proofErr w:type="spellStart"/>
      <w:r>
        <w:t>Siliziumpulverproben</w:t>
      </w:r>
      <w:proofErr w:type="spellEnd"/>
      <w:r>
        <w:t xml:space="preserve">, die im Diamantgittertyp kristallisieren, werden mit der Strahlung einer Röntgenröhre mit Kupferanode bestrahlt. Ein schwenkbares Geiger-Müller-Zählrohr detektiert die von den verschiedenen Netzebenen der Kristallite konstruktiv reflektierte Strahlung. Die Debye-Scherrer-Diagramme werden automatisch registriert. Die Auswertung der Diagramme liefert die Zuordnung der Bragg-Reflexe zu den einzelnen Netzebenen, deren Abstände, den </w:t>
      </w:r>
      <w:proofErr w:type="spellStart"/>
      <w:r>
        <w:t>Bravaisgittertyp</w:t>
      </w:r>
      <w:proofErr w:type="spellEnd"/>
      <w:r>
        <w:t>, s</w:t>
      </w:r>
      <w:r>
        <w:t>o</w:t>
      </w:r>
      <w:r>
        <w:t xml:space="preserve">wie die Gitterkonstanten der Proben und deren </w:t>
      </w:r>
      <w:proofErr w:type="spellStart"/>
      <w:r>
        <w:t>Atomzahl</w:t>
      </w:r>
      <w:proofErr w:type="spellEnd"/>
      <w:r>
        <w:t xml:space="preserve"> in der Einheitszelle.</w:t>
      </w:r>
    </w:p>
    <w:p w:rsidR="008B4308" w:rsidRPr="008B4308" w:rsidRDefault="008B4308" w:rsidP="000F5E64">
      <w:pPr>
        <w:pStyle w:val="phyC4Flietext"/>
      </w:pPr>
    </w:p>
    <w:p w:rsidR="008B4308" w:rsidRPr="00686B14" w:rsidRDefault="00686B14" w:rsidP="00735934">
      <w:pPr>
        <w:pStyle w:val="phyC4berschrift"/>
      </w:pPr>
      <w:r w:rsidRPr="00686B14">
        <w:t>Material</w:t>
      </w:r>
    </w:p>
    <w:p w:rsidR="00A50B20" w:rsidRDefault="00A50B20">
      <w:pPr>
        <w:pStyle w:val="phyC4MatlistAnz"/>
        <w:rPr>
          <w:lang w:val="en-GB"/>
        </w:rPr>
        <w:sectPr w:rsidR="00A50B20" w:rsidSect="00986D3A">
          <w:headerReference w:type="even" r:id="rId8"/>
          <w:headerReference w:type="default" r:id="rId9"/>
          <w:footerReference w:type="even" r:id="rId10"/>
          <w:footerReference w:type="default" r:id="rId11"/>
          <w:headerReference w:type="first" r:id="rId12"/>
          <w:footerReference w:type="first" r:id="rId13"/>
          <w:type w:val="oddPage"/>
          <w:pgSz w:w="11906" w:h="16838" w:code="9"/>
          <w:pgMar w:top="1701" w:right="567" w:bottom="1418" w:left="1134" w:header="454" w:footer="493" w:gutter="0"/>
          <w:cols w:space="708"/>
          <w:docGrid w:linePitch="360"/>
        </w:sectPr>
      </w:pPr>
    </w:p>
    <w:tbl>
      <w:tblPr>
        <w:tblW w:w="0" w:type="auto"/>
        <w:tblLayout w:type="fixed"/>
        <w:tblCellMar>
          <w:left w:w="0" w:type="dxa"/>
          <w:right w:w="0" w:type="dxa"/>
        </w:tblCellMar>
        <w:tblLook w:val="0000"/>
      </w:tblPr>
      <w:tblGrid>
        <w:gridCol w:w="397"/>
        <w:gridCol w:w="3714"/>
        <w:gridCol w:w="907"/>
      </w:tblGrid>
      <w:tr w:rsidR="00A21BD7" w:rsidTr="00A50B20">
        <w:trPr>
          <w:cantSplit/>
        </w:trPr>
        <w:tc>
          <w:tcPr>
            <w:tcW w:w="397" w:type="dxa"/>
            <w:noWrap/>
            <w:vAlign w:val="center"/>
          </w:tcPr>
          <w:p w:rsidR="00A21BD7" w:rsidRDefault="00A21BD7">
            <w:pPr>
              <w:pStyle w:val="phyC4MatlistAnz"/>
              <w:rPr>
                <w:lang w:val="en-GB"/>
              </w:rPr>
            </w:pPr>
            <w:r>
              <w:rPr>
                <w:lang w:val="en-GB"/>
              </w:rPr>
              <w:lastRenderedPageBreak/>
              <w:t>1</w:t>
            </w:r>
          </w:p>
        </w:tc>
        <w:tc>
          <w:tcPr>
            <w:tcW w:w="3714" w:type="dxa"/>
            <w:noWrap/>
            <w:vAlign w:val="center"/>
          </w:tcPr>
          <w:p w:rsidR="00A21BD7" w:rsidRPr="000F5E64" w:rsidRDefault="0005078A" w:rsidP="00B908FF">
            <w:pPr>
              <w:pStyle w:val="phyC4Materialliste"/>
            </w:pPr>
            <w:r>
              <w:t xml:space="preserve">XR 4.0 expert </w:t>
            </w:r>
            <w:proofErr w:type="spellStart"/>
            <w:r>
              <w:t>unit</w:t>
            </w:r>
            <w:proofErr w:type="spellEnd"/>
            <w:r>
              <w:t xml:space="preserve">, </w:t>
            </w:r>
            <w:r w:rsidR="00686B14" w:rsidRPr="000F5E64">
              <w:t>Röntgengerät</w:t>
            </w:r>
          </w:p>
        </w:tc>
        <w:tc>
          <w:tcPr>
            <w:tcW w:w="907" w:type="dxa"/>
            <w:noWrap/>
            <w:vAlign w:val="center"/>
          </w:tcPr>
          <w:p w:rsidR="00A21BD7" w:rsidRPr="000F5E64" w:rsidRDefault="00B908FF" w:rsidP="00A50B20">
            <w:pPr>
              <w:pStyle w:val="phyC4Materialliste"/>
              <w:ind w:left="-1332" w:firstLine="1332"/>
            </w:pPr>
            <w:r>
              <w:t>09057-</w:t>
            </w:r>
            <w:r w:rsidR="00686B14" w:rsidRPr="000F5E64">
              <w:t>99</w:t>
            </w:r>
          </w:p>
        </w:tc>
      </w:tr>
      <w:tr w:rsidR="00A21BD7" w:rsidTr="00A50B20">
        <w:trPr>
          <w:cantSplit/>
        </w:trPr>
        <w:tc>
          <w:tcPr>
            <w:tcW w:w="397" w:type="dxa"/>
            <w:noWrap/>
            <w:vAlign w:val="center"/>
          </w:tcPr>
          <w:p w:rsidR="00A21BD7" w:rsidRDefault="00A21BD7">
            <w:pPr>
              <w:pStyle w:val="phyC4MatlistAnz"/>
              <w:rPr>
                <w:lang w:val="en-GB"/>
              </w:rPr>
            </w:pPr>
            <w:r>
              <w:rPr>
                <w:lang w:val="en-GB"/>
              </w:rPr>
              <w:t>1</w:t>
            </w:r>
          </w:p>
        </w:tc>
        <w:tc>
          <w:tcPr>
            <w:tcW w:w="3714" w:type="dxa"/>
            <w:noWrap/>
            <w:vAlign w:val="center"/>
          </w:tcPr>
          <w:p w:rsidR="00A21BD7" w:rsidRPr="000F5E64" w:rsidRDefault="00B908FF" w:rsidP="00B908FF">
            <w:pPr>
              <w:pStyle w:val="phyC4Materialliste"/>
            </w:pPr>
            <w:r>
              <w:t xml:space="preserve">XR 4.0 </w:t>
            </w:r>
            <w:r w:rsidR="00686B14" w:rsidRPr="000F5E64">
              <w:t>Goniometer</w:t>
            </w:r>
          </w:p>
        </w:tc>
        <w:tc>
          <w:tcPr>
            <w:tcW w:w="907" w:type="dxa"/>
            <w:noWrap/>
            <w:vAlign w:val="center"/>
          </w:tcPr>
          <w:p w:rsidR="00A21BD7" w:rsidRPr="000F5E64" w:rsidRDefault="00686B14" w:rsidP="00A50B20">
            <w:pPr>
              <w:pStyle w:val="phyC4Materialliste"/>
              <w:ind w:left="-1332" w:firstLine="1332"/>
            </w:pPr>
            <w:r w:rsidRPr="000F5E64">
              <w:t>0905</w:t>
            </w:r>
            <w:r w:rsidR="00B908FF">
              <w:t>7</w:t>
            </w:r>
            <w:r w:rsidRPr="000F5E64">
              <w:t>.10</w:t>
            </w:r>
          </w:p>
        </w:tc>
      </w:tr>
      <w:tr w:rsidR="00A21BD7" w:rsidTr="00A50B20">
        <w:trPr>
          <w:cantSplit/>
        </w:trPr>
        <w:tc>
          <w:tcPr>
            <w:tcW w:w="397" w:type="dxa"/>
            <w:noWrap/>
            <w:vAlign w:val="center"/>
          </w:tcPr>
          <w:p w:rsidR="00A21BD7" w:rsidRDefault="002120E8">
            <w:pPr>
              <w:pStyle w:val="phyC4MatlistAnz"/>
            </w:pPr>
            <w:r>
              <w:t>1</w:t>
            </w:r>
          </w:p>
        </w:tc>
        <w:tc>
          <w:tcPr>
            <w:tcW w:w="3714" w:type="dxa"/>
            <w:noWrap/>
            <w:vAlign w:val="center"/>
          </w:tcPr>
          <w:p w:rsidR="00A21BD7" w:rsidRPr="000F5E64" w:rsidRDefault="00B908FF" w:rsidP="00B908FF">
            <w:pPr>
              <w:pStyle w:val="phyC4Materialliste"/>
            </w:pPr>
            <w:r>
              <w:t xml:space="preserve">XR 4.0 </w:t>
            </w:r>
            <w:r w:rsidR="00686B14" w:rsidRPr="000F5E64">
              <w:t xml:space="preserve">Einschub mit </w:t>
            </w:r>
            <w:r>
              <w:t>CU</w:t>
            </w:r>
            <w:r w:rsidR="00686B14" w:rsidRPr="000F5E64">
              <w:t>-Röntgenröhre</w:t>
            </w:r>
          </w:p>
        </w:tc>
        <w:tc>
          <w:tcPr>
            <w:tcW w:w="907" w:type="dxa"/>
            <w:noWrap/>
            <w:vAlign w:val="center"/>
          </w:tcPr>
          <w:p w:rsidR="00A21BD7" w:rsidRPr="000F5E64" w:rsidRDefault="00B908FF" w:rsidP="00A50B20">
            <w:pPr>
              <w:pStyle w:val="phyC4Materialliste"/>
              <w:ind w:left="-1332" w:firstLine="1332"/>
            </w:pPr>
            <w:r>
              <w:t>09057-</w:t>
            </w:r>
            <w:r w:rsidR="00686B14" w:rsidRPr="000F5E64">
              <w:t>50</w:t>
            </w:r>
          </w:p>
        </w:tc>
      </w:tr>
      <w:tr w:rsidR="00A21BD7" w:rsidTr="00A50B20">
        <w:trPr>
          <w:cantSplit/>
        </w:trPr>
        <w:tc>
          <w:tcPr>
            <w:tcW w:w="397" w:type="dxa"/>
            <w:noWrap/>
            <w:vAlign w:val="center"/>
          </w:tcPr>
          <w:p w:rsidR="00A21BD7" w:rsidRDefault="002120E8">
            <w:pPr>
              <w:pStyle w:val="phyC4MatlistAnz"/>
            </w:pPr>
            <w:r>
              <w:t>1</w:t>
            </w:r>
          </w:p>
        </w:tc>
        <w:tc>
          <w:tcPr>
            <w:tcW w:w="3714" w:type="dxa"/>
            <w:noWrap/>
            <w:vAlign w:val="center"/>
          </w:tcPr>
          <w:p w:rsidR="00A21BD7" w:rsidRPr="000F5E64" w:rsidRDefault="00686B14" w:rsidP="000F5E64">
            <w:pPr>
              <w:pStyle w:val="phyC4Materialliste"/>
            </w:pPr>
            <w:r w:rsidRPr="000F5E64">
              <w:t>Zählrohr Typ B</w:t>
            </w:r>
          </w:p>
        </w:tc>
        <w:tc>
          <w:tcPr>
            <w:tcW w:w="907" w:type="dxa"/>
            <w:noWrap/>
            <w:vAlign w:val="center"/>
          </w:tcPr>
          <w:p w:rsidR="00A21BD7" w:rsidRPr="000F5E64" w:rsidRDefault="008C7A62" w:rsidP="00A50B20">
            <w:pPr>
              <w:pStyle w:val="phyC4Materialliste"/>
              <w:ind w:left="-1332" w:firstLine="1332"/>
            </w:pPr>
            <w:r>
              <w:t>09005-</w:t>
            </w:r>
            <w:r w:rsidR="00686B14" w:rsidRPr="000F5E64">
              <w:t>00</w:t>
            </w:r>
          </w:p>
        </w:tc>
      </w:tr>
      <w:tr w:rsidR="00A21BD7" w:rsidTr="00A50B20">
        <w:trPr>
          <w:cantSplit/>
        </w:trPr>
        <w:tc>
          <w:tcPr>
            <w:tcW w:w="397" w:type="dxa"/>
            <w:noWrap/>
            <w:vAlign w:val="center"/>
          </w:tcPr>
          <w:p w:rsidR="00A21BD7" w:rsidRDefault="002120E8">
            <w:pPr>
              <w:pStyle w:val="phyC4MatlistAnz"/>
            </w:pPr>
            <w:r>
              <w:t>1</w:t>
            </w:r>
          </w:p>
        </w:tc>
        <w:tc>
          <w:tcPr>
            <w:tcW w:w="3714" w:type="dxa"/>
            <w:noWrap/>
            <w:vAlign w:val="center"/>
          </w:tcPr>
          <w:p w:rsidR="00A21BD7" w:rsidRPr="000F5E64" w:rsidRDefault="00686B14" w:rsidP="000F5E64">
            <w:pPr>
              <w:pStyle w:val="phyC4Materialliste"/>
            </w:pPr>
            <w:proofErr w:type="spellStart"/>
            <w:r w:rsidRPr="000F5E64">
              <w:t>LiF</w:t>
            </w:r>
            <w:proofErr w:type="spellEnd"/>
            <w:r w:rsidRPr="000F5E64">
              <w:t>-Kristall in Halter</w:t>
            </w:r>
          </w:p>
        </w:tc>
        <w:tc>
          <w:tcPr>
            <w:tcW w:w="907" w:type="dxa"/>
            <w:noWrap/>
            <w:vAlign w:val="center"/>
          </w:tcPr>
          <w:p w:rsidR="00A21BD7" w:rsidRPr="000F5E64" w:rsidRDefault="00686B14" w:rsidP="00A50B20">
            <w:pPr>
              <w:pStyle w:val="phyC4Materialliste"/>
              <w:ind w:left="-1332" w:firstLine="1332"/>
            </w:pPr>
            <w:r w:rsidRPr="000F5E64">
              <w:t>09056</w:t>
            </w:r>
            <w:r w:rsidR="008C7A62">
              <w:t>-</w:t>
            </w:r>
            <w:r w:rsidRPr="000F5E64">
              <w:t>05</w:t>
            </w:r>
          </w:p>
        </w:tc>
      </w:tr>
      <w:tr w:rsidR="00A21BD7" w:rsidTr="00A50B20">
        <w:trPr>
          <w:cantSplit/>
        </w:trPr>
        <w:tc>
          <w:tcPr>
            <w:tcW w:w="397" w:type="dxa"/>
            <w:noWrap/>
            <w:vAlign w:val="center"/>
          </w:tcPr>
          <w:p w:rsidR="00A21BD7" w:rsidRDefault="002120E8">
            <w:pPr>
              <w:pStyle w:val="phyC4MatlistAnz"/>
            </w:pPr>
            <w:r>
              <w:t>1</w:t>
            </w:r>
          </w:p>
        </w:tc>
        <w:tc>
          <w:tcPr>
            <w:tcW w:w="3714" w:type="dxa"/>
            <w:noWrap/>
            <w:vAlign w:val="center"/>
          </w:tcPr>
          <w:p w:rsidR="00A21BD7" w:rsidRPr="000F5E64" w:rsidRDefault="00686B14" w:rsidP="000F5E64">
            <w:pPr>
              <w:pStyle w:val="phyC4Materialliste"/>
            </w:pPr>
            <w:r w:rsidRPr="000F5E64">
              <w:t>Universal Kristallhalter für Röntgengerät</w:t>
            </w:r>
          </w:p>
        </w:tc>
        <w:tc>
          <w:tcPr>
            <w:tcW w:w="907" w:type="dxa"/>
            <w:noWrap/>
            <w:vAlign w:val="center"/>
          </w:tcPr>
          <w:p w:rsidR="00A21BD7" w:rsidRPr="000F5E64" w:rsidRDefault="008C7A62" w:rsidP="00A50B20">
            <w:pPr>
              <w:pStyle w:val="phyC4Materialliste"/>
              <w:ind w:left="-1332" w:firstLine="1332"/>
            </w:pPr>
            <w:r>
              <w:t>09058-</w:t>
            </w:r>
            <w:r w:rsidR="00686B14" w:rsidRPr="000F5E64">
              <w:t>02</w:t>
            </w:r>
          </w:p>
        </w:tc>
      </w:tr>
      <w:tr w:rsidR="00A21BD7" w:rsidTr="00A50B20">
        <w:trPr>
          <w:cantSplit/>
        </w:trPr>
        <w:tc>
          <w:tcPr>
            <w:tcW w:w="397" w:type="dxa"/>
            <w:noWrap/>
            <w:vAlign w:val="center"/>
          </w:tcPr>
          <w:p w:rsidR="00A21BD7" w:rsidRDefault="000A4560">
            <w:pPr>
              <w:pStyle w:val="phyC4MatlistAnz"/>
              <w:rPr>
                <w:lang w:val="en-GB"/>
              </w:rPr>
            </w:pPr>
            <w:r>
              <w:rPr>
                <w:lang w:val="en-GB"/>
              </w:rPr>
              <w:t>1</w:t>
            </w:r>
          </w:p>
        </w:tc>
        <w:tc>
          <w:tcPr>
            <w:tcW w:w="3714" w:type="dxa"/>
            <w:noWrap/>
            <w:vAlign w:val="center"/>
          </w:tcPr>
          <w:p w:rsidR="00A21BD7" w:rsidRPr="000F5E64" w:rsidRDefault="00686B14" w:rsidP="000F5E64">
            <w:pPr>
              <w:pStyle w:val="phyC4Materialliste"/>
            </w:pPr>
            <w:r w:rsidRPr="000F5E64">
              <w:t>Probenhalter für Pulverproben</w:t>
            </w:r>
          </w:p>
        </w:tc>
        <w:tc>
          <w:tcPr>
            <w:tcW w:w="907" w:type="dxa"/>
            <w:noWrap/>
            <w:vAlign w:val="center"/>
          </w:tcPr>
          <w:p w:rsidR="00A21BD7" w:rsidRPr="000F5E64" w:rsidRDefault="008C7A62" w:rsidP="00A50B20">
            <w:pPr>
              <w:pStyle w:val="phyC4Materialliste"/>
              <w:ind w:left="-1332" w:firstLine="1332"/>
            </w:pPr>
            <w:r>
              <w:t>09058-</w:t>
            </w:r>
            <w:r w:rsidR="00686B14" w:rsidRPr="000F5E64">
              <w:t>09</w:t>
            </w:r>
          </w:p>
        </w:tc>
      </w:tr>
      <w:tr w:rsidR="000A4560" w:rsidTr="00A50B20">
        <w:trPr>
          <w:cantSplit/>
        </w:trPr>
        <w:tc>
          <w:tcPr>
            <w:tcW w:w="397" w:type="dxa"/>
            <w:noWrap/>
            <w:vAlign w:val="center"/>
          </w:tcPr>
          <w:p w:rsidR="000A4560" w:rsidRPr="00E21689" w:rsidRDefault="000A4560" w:rsidP="000A4560">
            <w:pPr>
              <w:pStyle w:val="phyC4Materialliste"/>
              <w:jc w:val="center"/>
              <w:rPr>
                <w:lang w:val="en-GB"/>
              </w:rPr>
            </w:pPr>
            <w:r w:rsidRPr="00E21689">
              <w:rPr>
                <w:lang w:val="en-GB"/>
              </w:rPr>
              <w:t>1</w:t>
            </w:r>
          </w:p>
        </w:tc>
        <w:tc>
          <w:tcPr>
            <w:tcW w:w="3714" w:type="dxa"/>
            <w:noWrap/>
            <w:vAlign w:val="center"/>
          </w:tcPr>
          <w:p w:rsidR="000A4560" w:rsidRPr="00E21689" w:rsidRDefault="000A4560" w:rsidP="000A4560">
            <w:pPr>
              <w:pStyle w:val="phyC4Materialliste"/>
              <w:rPr>
                <w:rFonts w:eastAsia="HelveticaNeue-Roman"/>
              </w:rPr>
            </w:pPr>
            <w:r>
              <w:rPr>
                <w:rFonts w:eastAsia="HelveticaNeue-Roman"/>
              </w:rPr>
              <w:t>Loch</w:t>
            </w:r>
            <w:r w:rsidRPr="00E21689">
              <w:rPr>
                <w:rFonts w:eastAsia="HelveticaNeue-Roman"/>
              </w:rPr>
              <w:t>blende, 2 mm</w:t>
            </w:r>
          </w:p>
        </w:tc>
        <w:tc>
          <w:tcPr>
            <w:tcW w:w="907" w:type="dxa"/>
            <w:noWrap/>
            <w:vAlign w:val="center"/>
          </w:tcPr>
          <w:p w:rsidR="000A4560" w:rsidRPr="00E21689" w:rsidRDefault="000A4560" w:rsidP="000A4560">
            <w:pPr>
              <w:pStyle w:val="phyC4Materialliste"/>
              <w:rPr>
                <w:rFonts w:eastAsia="HelveticaNeue-Roman"/>
              </w:rPr>
            </w:pPr>
            <w:r w:rsidRPr="00E21689">
              <w:rPr>
                <w:rFonts w:eastAsia="HelveticaNeue-Roman"/>
              </w:rPr>
              <w:t>09057-02</w:t>
            </w:r>
          </w:p>
        </w:tc>
      </w:tr>
      <w:tr w:rsidR="00A21BD7" w:rsidTr="00A50B20">
        <w:trPr>
          <w:cantSplit/>
        </w:trPr>
        <w:tc>
          <w:tcPr>
            <w:tcW w:w="397" w:type="dxa"/>
            <w:noWrap/>
            <w:vAlign w:val="center"/>
          </w:tcPr>
          <w:p w:rsidR="00A21BD7" w:rsidRDefault="00A21BD7">
            <w:pPr>
              <w:pStyle w:val="phyC4MatlistAnz"/>
              <w:rPr>
                <w:lang w:val="en-GB"/>
              </w:rPr>
            </w:pPr>
            <w:r>
              <w:rPr>
                <w:lang w:val="en-GB"/>
              </w:rPr>
              <w:t>1</w:t>
            </w:r>
          </w:p>
        </w:tc>
        <w:tc>
          <w:tcPr>
            <w:tcW w:w="3714" w:type="dxa"/>
            <w:noWrap/>
            <w:vAlign w:val="center"/>
          </w:tcPr>
          <w:p w:rsidR="00A21BD7" w:rsidRPr="000F5E64" w:rsidRDefault="00686B14" w:rsidP="000F5E64">
            <w:pPr>
              <w:pStyle w:val="phyC4Materialliste"/>
            </w:pPr>
            <w:r w:rsidRPr="000F5E64">
              <w:t xml:space="preserve">Blendentubus mit </w:t>
            </w:r>
            <w:proofErr w:type="spellStart"/>
            <w:r w:rsidRPr="000F5E64">
              <w:t>Ni</w:t>
            </w:r>
            <w:proofErr w:type="spellEnd"/>
            <w:r w:rsidRPr="000F5E64">
              <w:t>-Folie</w:t>
            </w:r>
          </w:p>
        </w:tc>
        <w:tc>
          <w:tcPr>
            <w:tcW w:w="907" w:type="dxa"/>
            <w:noWrap/>
            <w:vAlign w:val="center"/>
          </w:tcPr>
          <w:p w:rsidR="00A21BD7" w:rsidRPr="000F5E64" w:rsidRDefault="008C7A62" w:rsidP="00A50B20">
            <w:pPr>
              <w:pStyle w:val="phyC4Materialliste"/>
              <w:ind w:left="-1332" w:firstLine="1332"/>
            </w:pPr>
            <w:r>
              <w:t>09056-</w:t>
            </w:r>
            <w:r w:rsidR="00686B14" w:rsidRPr="000F5E64">
              <w:t>03</w:t>
            </w:r>
          </w:p>
        </w:tc>
      </w:tr>
      <w:tr w:rsidR="00A21BD7" w:rsidTr="00A50B20">
        <w:trPr>
          <w:cantSplit/>
        </w:trPr>
        <w:tc>
          <w:tcPr>
            <w:tcW w:w="397" w:type="dxa"/>
            <w:noWrap/>
            <w:vAlign w:val="center"/>
          </w:tcPr>
          <w:p w:rsidR="00A21BD7" w:rsidRDefault="002120E8">
            <w:pPr>
              <w:pStyle w:val="phyC4MatlistAnz"/>
              <w:rPr>
                <w:lang w:val="en-GB"/>
              </w:rPr>
            </w:pPr>
            <w:r>
              <w:rPr>
                <w:lang w:val="en-GB"/>
              </w:rPr>
              <w:t>1</w:t>
            </w:r>
          </w:p>
        </w:tc>
        <w:tc>
          <w:tcPr>
            <w:tcW w:w="3714" w:type="dxa"/>
            <w:noWrap/>
            <w:vAlign w:val="center"/>
          </w:tcPr>
          <w:p w:rsidR="00A21BD7" w:rsidRPr="000F5E64" w:rsidRDefault="00686B14" w:rsidP="000F5E64">
            <w:pPr>
              <w:pStyle w:val="phyC4Materialliste"/>
            </w:pPr>
            <w:proofErr w:type="spellStart"/>
            <w:r w:rsidRPr="000F5E64">
              <w:t>Mikrospatellöffel</w:t>
            </w:r>
            <w:proofErr w:type="spellEnd"/>
            <w:r w:rsidRPr="000F5E64">
              <w:t>, Stahl, l = 150 mm</w:t>
            </w:r>
          </w:p>
        </w:tc>
        <w:tc>
          <w:tcPr>
            <w:tcW w:w="907" w:type="dxa"/>
            <w:noWrap/>
            <w:vAlign w:val="center"/>
          </w:tcPr>
          <w:p w:rsidR="00A21BD7" w:rsidRPr="000F5E64" w:rsidRDefault="00686B14" w:rsidP="00A50B20">
            <w:pPr>
              <w:pStyle w:val="phyC4Materialliste"/>
              <w:ind w:left="-1332" w:firstLine="1332"/>
            </w:pPr>
            <w:r w:rsidRPr="000F5E64">
              <w:t>33393</w:t>
            </w:r>
            <w:r w:rsidR="008C7A62">
              <w:t>-</w:t>
            </w:r>
            <w:r w:rsidRPr="000F5E64">
              <w:t>00</w:t>
            </w:r>
          </w:p>
        </w:tc>
      </w:tr>
      <w:tr w:rsidR="00A21BD7" w:rsidTr="00A50B20">
        <w:trPr>
          <w:cantSplit/>
        </w:trPr>
        <w:tc>
          <w:tcPr>
            <w:tcW w:w="397" w:type="dxa"/>
            <w:noWrap/>
            <w:vAlign w:val="center"/>
          </w:tcPr>
          <w:p w:rsidR="00A21BD7" w:rsidRDefault="002120E8">
            <w:pPr>
              <w:pStyle w:val="phyC4MatlistAnz"/>
              <w:rPr>
                <w:lang w:val="en-GB"/>
              </w:rPr>
            </w:pPr>
            <w:r>
              <w:rPr>
                <w:lang w:val="en-GB"/>
              </w:rPr>
              <w:lastRenderedPageBreak/>
              <w:t>1</w:t>
            </w:r>
          </w:p>
        </w:tc>
        <w:tc>
          <w:tcPr>
            <w:tcW w:w="3714" w:type="dxa"/>
            <w:noWrap/>
            <w:vAlign w:val="center"/>
          </w:tcPr>
          <w:p w:rsidR="00A21BD7" w:rsidRPr="000F5E64" w:rsidRDefault="00686B14" w:rsidP="000F5E64">
            <w:pPr>
              <w:pStyle w:val="phyC4Materialliste"/>
            </w:pPr>
            <w:r w:rsidRPr="000F5E64">
              <w:t>Vaseline, weiß, 100 g</w:t>
            </w:r>
          </w:p>
        </w:tc>
        <w:tc>
          <w:tcPr>
            <w:tcW w:w="907" w:type="dxa"/>
            <w:noWrap/>
            <w:vAlign w:val="center"/>
          </w:tcPr>
          <w:p w:rsidR="00A21BD7" w:rsidRPr="000F5E64" w:rsidRDefault="008C7A62" w:rsidP="00A50B20">
            <w:pPr>
              <w:pStyle w:val="phyC4Materialliste"/>
              <w:ind w:left="-1332" w:firstLine="1332"/>
            </w:pPr>
            <w:r>
              <w:t>30238-</w:t>
            </w:r>
            <w:r w:rsidR="00686B14" w:rsidRPr="000F5E64">
              <w:t>10</w:t>
            </w:r>
          </w:p>
        </w:tc>
      </w:tr>
      <w:tr w:rsidR="00A21BD7" w:rsidTr="00A50B20">
        <w:trPr>
          <w:cantSplit/>
        </w:trPr>
        <w:tc>
          <w:tcPr>
            <w:tcW w:w="397" w:type="dxa"/>
            <w:noWrap/>
            <w:vAlign w:val="center"/>
          </w:tcPr>
          <w:p w:rsidR="00A21BD7" w:rsidRDefault="002120E8">
            <w:pPr>
              <w:pStyle w:val="phyC4MatlistAnz"/>
            </w:pPr>
            <w:r>
              <w:t>1</w:t>
            </w:r>
          </w:p>
        </w:tc>
        <w:tc>
          <w:tcPr>
            <w:tcW w:w="3714" w:type="dxa"/>
            <w:noWrap/>
            <w:vAlign w:val="center"/>
          </w:tcPr>
          <w:p w:rsidR="00A21BD7" w:rsidRPr="000F5E64" w:rsidRDefault="00686B14" w:rsidP="000F5E64">
            <w:pPr>
              <w:pStyle w:val="phyC4Materialliste"/>
            </w:pPr>
            <w:r w:rsidRPr="000F5E64">
              <w:t>Mörser mit Pistill, Porzellan, 150 ml</w:t>
            </w:r>
          </w:p>
        </w:tc>
        <w:tc>
          <w:tcPr>
            <w:tcW w:w="907" w:type="dxa"/>
            <w:noWrap/>
            <w:vAlign w:val="center"/>
          </w:tcPr>
          <w:p w:rsidR="00A21BD7" w:rsidRPr="000F5E64" w:rsidRDefault="008C7A62" w:rsidP="00A50B20">
            <w:pPr>
              <w:pStyle w:val="phyC4Materialliste"/>
              <w:ind w:left="-1332" w:firstLine="1332"/>
            </w:pPr>
            <w:r>
              <w:t>32603-</w:t>
            </w:r>
            <w:r w:rsidR="00686B14" w:rsidRPr="000F5E64">
              <w:t>00</w:t>
            </w:r>
          </w:p>
        </w:tc>
      </w:tr>
      <w:tr w:rsidR="00A21BD7" w:rsidTr="00A50B20">
        <w:trPr>
          <w:cantSplit/>
        </w:trPr>
        <w:tc>
          <w:tcPr>
            <w:tcW w:w="397" w:type="dxa"/>
            <w:noWrap/>
            <w:vAlign w:val="center"/>
          </w:tcPr>
          <w:p w:rsidR="00A21BD7" w:rsidRDefault="002120E8">
            <w:pPr>
              <w:pStyle w:val="phyC4MatlistAnz"/>
            </w:pPr>
            <w:r>
              <w:t>1</w:t>
            </w:r>
          </w:p>
        </w:tc>
        <w:tc>
          <w:tcPr>
            <w:tcW w:w="3714" w:type="dxa"/>
            <w:noWrap/>
            <w:vAlign w:val="center"/>
          </w:tcPr>
          <w:p w:rsidR="00A21BD7" w:rsidRPr="000F5E64" w:rsidRDefault="000F5E64" w:rsidP="000F5E64">
            <w:pPr>
              <w:pStyle w:val="phyC4Materialliste"/>
            </w:pPr>
            <w:r w:rsidRPr="000F5E64">
              <w:rPr>
                <w:szCs w:val="18"/>
              </w:rPr>
              <w:t>Germanium, 10 g</w:t>
            </w:r>
          </w:p>
        </w:tc>
        <w:tc>
          <w:tcPr>
            <w:tcW w:w="907" w:type="dxa"/>
            <w:noWrap/>
            <w:vAlign w:val="center"/>
          </w:tcPr>
          <w:p w:rsidR="00A21BD7" w:rsidRPr="000F5E64" w:rsidRDefault="008C7A62" w:rsidP="00A50B20">
            <w:pPr>
              <w:pStyle w:val="phyC4Materialliste"/>
              <w:ind w:left="-1332" w:firstLine="1332"/>
            </w:pPr>
            <w:r>
              <w:rPr>
                <w:szCs w:val="18"/>
              </w:rPr>
              <w:t>31768-</w:t>
            </w:r>
            <w:r w:rsidR="000F5E64" w:rsidRPr="000F5E64">
              <w:rPr>
                <w:szCs w:val="18"/>
              </w:rPr>
              <w:t>03</w:t>
            </w:r>
          </w:p>
        </w:tc>
      </w:tr>
      <w:tr w:rsidR="00A21BD7" w:rsidTr="00A50B20">
        <w:trPr>
          <w:cantSplit/>
        </w:trPr>
        <w:tc>
          <w:tcPr>
            <w:tcW w:w="397" w:type="dxa"/>
            <w:noWrap/>
            <w:vAlign w:val="center"/>
          </w:tcPr>
          <w:p w:rsidR="00A21BD7" w:rsidRDefault="00A21BD7">
            <w:pPr>
              <w:pStyle w:val="phyC4MatlistAnz"/>
            </w:pPr>
            <w:r>
              <w:t>1</w:t>
            </w:r>
          </w:p>
        </w:tc>
        <w:tc>
          <w:tcPr>
            <w:tcW w:w="3714" w:type="dxa"/>
            <w:noWrap/>
            <w:vAlign w:val="center"/>
          </w:tcPr>
          <w:p w:rsidR="00A21BD7" w:rsidRPr="000F5E64" w:rsidRDefault="000F5E64" w:rsidP="000F5E64">
            <w:pPr>
              <w:pStyle w:val="phyC4Materialliste"/>
            </w:pPr>
            <w:r w:rsidRPr="000F5E64">
              <w:rPr>
                <w:szCs w:val="18"/>
              </w:rPr>
              <w:t>Silizium, 25 g</w:t>
            </w:r>
          </w:p>
        </w:tc>
        <w:tc>
          <w:tcPr>
            <w:tcW w:w="907" w:type="dxa"/>
            <w:noWrap/>
            <w:vAlign w:val="center"/>
          </w:tcPr>
          <w:p w:rsidR="00A21BD7" w:rsidRPr="000F5E64" w:rsidRDefault="008C7A62" w:rsidP="00A50B20">
            <w:pPr>
              <w:pStyle w:val="phyC4Materialliste"/>
              <w:ind w:left="-1332" w:firstLine="1332"/>
            </w:pPr>
            <w:r>
              <w:rPr>
                <w:szCs w:val="18"/>
              </w:rPr>
              <w:t>48483-</w:t>
            </w:r>
            <w:r w:rsidR="000F5E64" w:rsidRPr="000F5E64">
              <w:rPr>
                <w:szCs w:val="18"/>
              </w:rPr>
              <w:t>04</w:t>
            </w:r>
          </w:p>
        </w:tc>
      </w:tr>
      <w:tr w:rsidR="00686B14" w:rsidRPr="00B04FD9" w:rsidTr="00A50B20">
        <w:trPr>
          <w:cantSplit/>
        </w:trPr>
        <w:tc>
          <w:tcPr>
            <w:tcW w:w="397" w:type="dxa"/>
            <w:noWrap/>
            <w:vAlign w:val="center"/>
          </w:tcPr>
          <w:p w:rsidR="00686B14" w:rsidRDefault="0005078A">
            <w:pPr>
              <w:pStyle w:val="phyC4MatlistAnz"/>
            </w:pPr>
            <w:r>
              <w:t>1</w:t>
            </w:r>
          </w:p>
        </w:tc>
        <w:tc>
          <w:tcPr>
            <w:tcW w:w="3714" w:type="dxa"/>
            <w:noWrap/>
            <w:vAlign w:val="center"/>
          </w:tcPr>
          <w:p w:rsidR="00686B14" w:rsidRPr="000F5E64" w:rsidRDefault="00D22819" w:rsidP="00D22819">
            <w:pPr>
              <w:pStyle w:val="phyC4Materialliste"/>
            </w:pPr>
            <w:r>
              <w:t xml:space="preserve">XR </w:t>
            </w:r>
            <w:proofErr w:type="spellStart"/>
            <w:r>
              <w:t>measure</w:t>
            </w:r>
            <w:proofErr w:type="spellEnd"/>
            <w:r>
              <w:t xml:space="preserve"> 4.0 </w:t>
            </w:r>
            <w:proofErr w:type="spellStart"/>
            <w:r>
              <w:t>software</w:t>
            </w:r>
            <w:proofErr w:type="spellEnd"/>
          </w:p>
        </w:tc>
        <w:tc>
          <w:tcPr>
            <w:tcW w:w="907" w:type="dxa"/>
            <w:noWrap/>
            <w:vAlign w:val="center"/>
          </w:tcPr>
          <w:p w:rsidR="00686B14" w:rsidRPr="000F5E64" w:rsidRDefault="00D22819" w:rsidP="00A50B20">
            <w:pPr>
              <w:pStyle w:val="phyC4Materialliste"/>
              <w:ind w:left="-1332" w:firstLine="1332"/>
            </w:pPr>
            <w:r>
              <w:t>14447</w:t>
            </w:r>
            <w:r w:rsidR="0005078A">
              <w:t>-61</w:t>
            </w:r>
          </w:p>
        </w:tc>
      </w:tr>
      <w:tr w:rsidR="0005078A" w:rsidRPr="00B04FD9" w:rsidTr="00A50B20">
        <w:trPr>
          <w:cantSplit/>
        </w:trPr>
        <w:tc>
          <w:tcPr>
            <w:tcW w:w="397" w:type="dxa"/>
            <w:noWrap/>
            <w:vAlign w:val="center"/>
          </w:tcPr>
          <w:p w:rsidR="0005078A" w:rsidRDefault="0005078A">
            <w:pPr>
              <w:pStyle w:val="phyC4MatlistAnz"/>
            </w:pPr>
            <w:r>
              <w:t>1</w:t>
            </w:r>
          </w:p>
        </w:tc>
        <w:tc>
          <w:tcPr>
            <w:tcW w:w="3714" w:type="dxa"/>
            <w:noWrap/>
            <w:vAlign w:val="center"/>
          </w:tcPr>
          <w:p w:rsidR="0005078A" w:rsidRPr="000F5E64" w:rsidRDefault="0005078A" w:rsidP="00D22819">
            <w:pPr>
              <w:pStyle w:val="phyC4Materialliste"/>
            </w:pPr>
            <w:proofErr w:type="spellStart"/>
            <w:r w:rsidRPr="000F5E64">
              <w:t>Datenkabel,</w:t>
            </w:r>
            <w:r w:rsidR="00D22819">
              <w:t>USB</w:t>
            </w:r>
            <w:proofErr w:type="spellEnd"/>
            <w:r w:rsidR="00D22819">
              <w:t xml:space="preserve"> </w:t>
            </w:r>
            <w:proofErr w:type="spellStart"/>
            <w:r w:rsidR="00D22819">
              <w:t>Steckertyp</w:t>
            </w:r>
            <w:proofErr w:type="spellEnd"/>
            <w:r w:rsidR="00D22819">
              <w:t xml:space="preserve"> A/B</w:t>
            </w:r>
          </w:p>
        </w:tc>
        <w:tc>
          <w:tcPr>
            <w:tcW w:w="907" w:type="dxa"/>
            <w:noWrap/>
            <w:vAlign w:val="center"/>
          </w:tcPr>
          <w:p w:rsidR="0005078A" w:rsidRDefault="00D22819" w:rsidP="00A50B20">
            <w:pPr>
              <w:pStyle w:val="phyC4Materialliste"/>
              <w:ind w:left="-1332" w:firstLine="1332"/>
            </w:pPr>
            <w:r>
              <w:t>14608</w:t>
            </w:r>
            <w:r w:rsidR="0005078A">
              <w:t>-00</w:t>
            </w:r>
          </w:p>
        </w:tc>
      </w:tr>
      <w:tr w:rsidR="0005078A" w:rsidRPr="00B04FD9" w:rsidTr="00A50B20">
        <w:trPr>
          <w:cantSplit/>
        </w:trPr>
        <w:tc>
          <w:tcPr>
            <w:tcW w:w="397" w:type="dxa"/>
            <w:noWrap/>
            <w:vAlign w:val="center"/>
          </w:tcPr>
          <w:p w:rsidR="0005078A" w:rsidRDefault="0005078A">
            <w:pPr>
              <w:pStyle w:val="phyC4MatlistAnz"/>
            </w:pPr>
          </w:p>
        </w:tc>
        <w:tc>
          <w:tcPr>
            <w:tcW w:w="3714" w:type="dxa"/>
            <w:noWrap/>
            <w:vAlign w:val="center"/>
          </w:tcPr>
          <w:p w:rsidR="0005078A" w:rsidRPr="000F5E64" w:rsidRDefault="0005078A" w:rsidP="000F5E64">
            <w:pPr>
              <w:pStyle w:val="phyC4Materialliste"/>
            </w:pPr>
          </w:p>
        </w:tc>
        <w:tc>
          <w:tcPr>
            <w:tcW w:w="907" w:type="dxa"/>
            <w:noWrap/>
            <w:vAlign w:val="center"/>
          </w:tcPr>
          <w:p w:rsidR="0005078A" w:rsidRDefault="0005078A" w:rsidP="000F5E64">
            <w:pPr>
              <w:pStyle w:val="phyC4Materialliste"/>
            </w:pPr>
          </w:p>
        </w:tc>
      </w:tr>
      <w:tr w:rsidR="00686B14" w:rsidRPr="00B04FD9" w:rsidTr="00A50B20">
        <w:trPr>
          <w:cantSplit/>
        </w:trPr>
        <w:tc>
          <w:tcPr>
            <w:tcW w:w="397" w:type="dxa"/>
            <w:noWrap/>
            <w:vAlign w:val="center"/>
          </w:tcPr>
          <w:p w:rsidR="00686B14" w:rsidRDefault="00686B14">
            <w:pPr>
              <w:pStyle w:val="phyC4MatlistAnz"/>
            </w:pPr>
          </w:p>
        </w:tc>
        <w:tc>
          <w:tcPr>
            <w:tcW w:w="3714" w:type="dxa"/>
            <w:noWrap/>
            <w:vAlign w:val="center"/>
          </w:tcPr>
          <w:p w:rsidR="00686B14" w:rsidRPr="003620AE" w:rsidRDefault="00686B14" w:rsidP="000F5E64">
            <w:pPr>
              <w:pStyle w:val="phyC4Materialliste"/>
              <w:rPr>
                <w:i/>
              </w:rPr>
            </w:pPr>
            <w:r w:rsidRPr="003620AE">
              <w:rPr>
                <w:i/>
              </w:rPr>
              <w:t>Zusätzlich erforderlich</w:t>
            </w:r>
          </w:p>
        </w:tc>
        <w:tc>
          <w:tcPr>
            <w:tcW w:w="907" w:type="dxa"/>
            <w:noWrap/>
            <w:vAlign w:val="center"/>
          </w:tcPr>
          <w:p w:rsidR="00686B14" w:rsidRPr="000F5E64" w:rsidRDefault="00686B14" w:rsidP="000F5E64">
            <w:pPr>
              <w:pStyle w:val="phyC4Materialliste"/>
            </w:pPr>
          </w:p>
        </w:tc>
      </w:tr>
      <w:tr w:rsidR="00686B14" w:rsidRPr="00B04FD9" w:rsidTr="00A50B20">
        <w:trPr>
          <w:cantSplit/>
        </w:trPr>
        <w:tc>
          <w:tcPr>
            <w:tcW w:w="397" w:type="dxa"/>
            <w:noWrap/>
            <w:vAlign w:val="center"/>
          </w:tcPr>
          <w:p w:rsidR="00686B14" w:rsidRDefault="00686B14">
            <w:pPr>
              <w:pStyle w:val="phyC4MatlistAnz"/>
            </w:pPr>
          </w:p>
        </w:tc>
        <w:tc>
          <w:tcPr>
            <w:tcW w:w="3714" w:type="dxa"/>
            <w:noWrap/>
            <w:vAlign w:val="center"/>
          </w:tcPr>
          <w:p w:rsidR="00686B14" w:rsidRPr="000F5E64" w:rsidRDefault="0005078A" w:rsidP="000F5E64">
            <w:pPr>
              <w:pStyle w:val="phyC4Materialliste"/>
            </w:pPr>
            <w:r>
              <w:t xml:space="preserve">PC, </w:t>
            </w:r>
            <w:r w:rsidRPr="00061087">
              <w:rPr>
                <w:rFonts w:eastAsia="HelveticaNeue-Roman"/>
              </w:rPr>
              <w:t>Windows® XP oder höher</w:t>
            </w:r>
          </w:p>
        </w:tc>
        <w:tc>
          <w:tcPr>
            <w:tcW w:w="907" w:type="dxa"/>
            <w:noWrap/>
            <w:vAlign w:val="center"/>
          </w:tcPr>
          <w:p w:rsidR="00686B14" w:rsidRPr="000F5E64" w:rsidRDefault="00686B14" w:rsidP="000F5E64">
            <w:pPr>
              <w:pStyle w:val="phyC4Materialliste"/>
            </w:pPr>
          </w:p>
        </w:tc>
      </w:tr>
    </w:tbl>
    <w:p w:rsidR="00A50B20" w:rsidRDefault="00A50B20" w:rsidP="00D876CD">
      <w:pPr>
        <w:pStyle w:val="phyC4PosRahmVollbreit"/>
        <w:framePr w:w="0" w:hRule="auto" w:vSpace="0" w:wrap="auto" w:hAnchor="text" w:xAlign="left" w:yAlign="inline" w:anchorLock="1"/>
        <w:rPr>
          <w:sz w:val="20"/>
        </w:rPr>
        <w:sectPr w:rsidR="00A50B20" w:rsidSect="00A50B20">
          <w:type w:val="continuous"/>
          <w:pgSz w:w="11906" w:h="16838" w:code="9"/>
          <w:pgMar w:top="1701" w:right="567" w:bottom="1418" w:left="1134" w:header="454" w:footer="493" w:gutter="0"/>
          <w:cols w:num="2" w:space="142"/>
          <w:docGrid w:linePitch="360"/>
        </w:sectPr>
      </w:pPr>
    </w:p>
    <w:p w:rsidR="00A50B20" w:rsidRPr="00F27AA5" w:rsidRDefault="00767662" w:rsidP="00767662">
      <w:pPr>
        <w:pStyle w:val="phyC4PosRahmVollbreit"/>
        <w:framePr w:wrap="notBeside" w:vAnchor="page" w:hAnchor="page" w:x="1086" w:y="8752"/>
        <w:rPr>
          <w:lang w:val="en-GB"/>
        </w:rPr>
      </w:pPr>
      <w:r>
        <w:rPr>
          <w:noProof/>
        </w:rPr>
        <w:drawing>
          <wp:inline distT="0" distB="0" distL="0" distR="0">
            <wp:extent cx="6273371" cy="4085112"/>
            <wp:effectExtent l="19050" t="0" r="0" b="0"/>
            <wp:docPr id="1" name="Bild 21" descr="W:\HDBILDER\P254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DBILDER\P2542201.jpg"/>
                    <pic:cNvPicPr>
                      <a:picLocks noChangeAspect="1" noChangeArrowheads="1"/>
                    </pic:cNvPicPr>
                  </pic:nvPicPr>
                  <pic:blipFill>
                    <a:blip r:embed="rId14" cstate="screen"/>
                    <a:srcRect l="1386" t="5224" r="1578"/>
                    <a:stretch>
                      <a:fillRect/>
                    </a:stretch>
                  </pic:blipFill>
                  <pic:spPr bwMode="auto">
                    <a:xfrm>
                      <a:off x="0" y="0"/>
                      <a:ext cx="6273371" cy="4085112"/>
                    </a:xfrm>
                    <a:prstGeom prst="rect">
                      <a:avLst/>
                    </a:prstGeom>
                    <a:noFill/>
                    <a:ln w="9525">
                      <a:noFill/>
                      <a:miter lim="800000"/>
                      <a:headEnd/>
                      <a:tailEnd/>
                    </a:ln>
                  </pic:spPr>
                </pic:pic>
              </a:graphicData>
            </a:graphic>
          </wp:inline>
        </w:drawing>
      </w:r>
    </w:p>
    <w:p w:rsidR="00A50B20" w:rsidRPr="00A50B20" w:rsidRDefault="00A50B20" w:rsidP="00767662">
      <w:pPr>
        <w:pStyle w:val="phyC4PosRahmVollbreit"/>
        <w:framePr w:wrap="notBeside" w:vAnchor="page" w:hAnchor="page" w:x="1086" w:y="8752"/>
        <w:rPr>
          <w:sz w:val="20"/>
        </w:rPr>
      </w:pPr>
      <w:r w:rsidRPr="00A50B20">
        <w:rPr>
          <w:sz w:val="20"/>
        </w:rPr>
        <w:t>Abb. 1:</w:t>
      </w:r>
      <w:r w:rsidRPr="00A50B20">
        <w:rPr>
          <w:sz w:val="20"/>
        </w:rPr>
        <w:tab/>
        <w:t xml:space="preserve">XR 4.0 expert </w:t>
      </w:r>
      <w:proofErr w:type="spellStart"/>
      <w:r w:rsidRPr="00A50B20">
        <w:rPr>
          <w:sz w:val="20"/>
        </w:rPr>
        <w:t>unit</w:t>
      </w:r>
      <w:proofErr w:type="spellEnd"/>
      <w:r w:rsidRPr="00A50B20">
        <w:rPr>
          <w:sz w:val="20"/>
        </w:rPr>
        <w:t xml:space="preserve"> 09057-99</w:t>
      </w:r>
    </w:p>
    <w:p w:rsidR="00735934" w:rsidRPr="002120E8" w:rsidRDefault="00686B14" w:rsidP="00735934">
      <w:pPr>
        <w:pStyle w:val="phyC4berschrift"/>
      </w:pPr>
      <w:r w:rsidRPr="002120E8">
        <w:lastRenderedPageBreak/>
        <w:t>Aufgaben</w:t>
      </w:r>
    </w:p>
    <w:p w:rsidR="002120E8" w:rsidRPr="000F5E64" w:rsidRDefault="005A6F6A" w:rsidP="000F5E64">
      <w:pPr>
        <w:pStyle w:val="phyC4Flietext"/>
        <w:numPr>
          <w:ilvl w:val="0"/>
          <w:numId w:val="4"/>
        </w:numPr>
      </w:pPr>
      <w:r>
        <w:t>Registrieren Sie d</w:t>
      </w:r>
      <w:r w:rsidR="000F5E64">
        <w:t xml:space="preserve">ie Intensität der an einer Germanium- und </w:t>
      </w:r>
      <w:proofErr w:type="spellStart"/>
      <w:r w:rsidR="000F5E64">
        <w:t>Siliziumpulverprobe</w:t>
      </w:r>
      <w:proofErr w:type="spellEnd"/>
      <w:r w:rsidR="000F5E64">
        <w:t xml:space="preserve"> rückges</w:t>
      </w:r>
      <w:r w:rsidR="00875E50">
        <w:t xml:space="preserve">treuten </w:t>
      </w:r>
      <w:proofErr w:type="spellStart"/>
      <w:r w:rsidR="00875E50">
        <w:t>Cu</w:t>
      </w:r>
      <w:proofErr w:type="spellEnd"/>
      <w:r w:rsidR="00875E50">
        <w:t xml:space="preserve">-Röntgenstrahlung </w:t>
      </w:r>
      <w:r w:rsidR="000F5E64">
        <w:t>als Funktion des Rückstreuwinkels</w:t>
      </w:r>
      <w:r>
        <w:t>.</w:t>
      </w:r>
    </w:p>
    <w:p w:rsidR="002120E8" w:rsidRDefault="005A6F6A" w:rsidP="002120E8">
      <w:pPr>
        <w:pStyle w:val="phyC4Flietext"/>
        <w:numPr>
          <w:ilvl w:val="0"/>
          <w:numId w:val="4"/>
        </w:numPr>
      </w:pPr>
      <w:r>
        <w:t>Berechnen Sie a</w:t>
      </w:r>
      <w:r w:rsidR="002120E8">
        <w:t>us den Winkelpositionen</w:t>
      </w:r>
      <w:r w:rsidR="00875E50">
        <w:t xml:space="preserve"> der einzelnen Bragg-Linien</w:t>
      </w:r>
      <w:r w:rsidR="002120E8">
        <w:t xml:space="preserve"> die zugehörigen </w:t>
      </w:r>
      <w:proofErr w:type="spellStart"/>
      <w:r w:rsidR="002120E8">
        <w:t>Netzebene</w:t>
      </w:r>
      <w:r>
        <w:t>nabstände</w:t>
      </w:r>
      <w:proofErr w:type="spellEnd"/>
      <w:r>
        <w:t>.</w:t>
      </w:r>
    </w:p>
    <w:p w:rsidR="002120E8" w:rsidRDefault="005A6F6A" w:rsidP="002120E8">
      <w:pPr>
        <w:pStyle w:val="phyC4Flietext"/>
        <w:numPr>
          <w:ilvl w:val="0"/>
          <w:numId w:val="4"/>
        </w:numPr>
      </w:pPr>
      <w:r>
        <w:t>Ordnen Sie d</w:t>
      </w:r>
      <w:r w:rsidR="002120E8">
        <w:t xml:space="preserve">ie Bragg-Reflexe den jeweiligen Netzebenen zu. </w:t>
      </w:r>
      <w:r>
        <w:t>Ermitteln Sie d</w:t>
      </w:r>
      <w:r w:rsidR="002120E8">
        <w:t xml:space="preserve">ie Gitterkonstanten der Proben und deren </w:t>
      </w:r>
      <w:proofErr w:type="spellStart"/>
      <w:r w:rsidR="002120E8">
        <w:t>Brav</w:t>
      </w:r>
      <w:r>
        <w:t>ais</w:t>
      </w:r>
      <w:proofErr w:type="spellEnd"/>
      <w:r>
        <w:t>- Gittertyp.</w:t>
      </w:r>
    </w:p>
    <w:p w:rsidR="00AF6E85" w:rsidRDefault="005A6F6A" w:rsidP="00735934">
      <w:pPr>
        <w:pStyle w:val="phyC4Flietext"/>
        <w:numPr>
          <w:ilvl w:val="0"/>
          <w:numId w:val="4"/>
        </w:numPr>
      </w:pPr>
      <w:r>
        <w:t>Bestimmen Sie d</w:t>
      </w:r>
      <w:r w:rsidR="002120E8">
        <w:t>ie Anzahl der Atome in der Ei</w:t>
      </w:r>
      <w:r w:rsidR="002120E8">
        <w:t>n</w:t>
      </w:r>
      <w:r w:rsidR="002120E8">
        <w:t>heitszelle.</w:t>
      </w:r>
    </w:p>
    <w:p w:rsidR="00875E50" w:rsidRDefault="00875E50" w:rsidP="00875E50">
      <w:pPr>
        <w:pStyle w:val="phyC4Flietext"/>
        <w:ind w:left="360"/>
      </w:pPr>
    </w:p>
    <w:p w:rsidR="00862CA4" w:rsidRPr="00166478" w:rsidRDefault="001316A5" w:rsidP="00E35804">
      <w:pPr>
        <w:pStyle w:val="phyC4PosRahmSchmal"/>
        <w:framePr w:w="4009" w:wrap="around" w:vAnchor="page" w:hAnchor="page" w:x="6780" w:y="4086"/>
        <w:ind w:left="360" w:firstLine="0"/>
        <w:rPr>
          <w:rStyle w:val="phyC4Formelindex"/>
          <w:rFonts w:eastAsia="HelveticaNeue-Roman"/>
          <w:sz w:val="18"/>
          <w:vertAlign w:val="baseline"/>
        </w:rPr>
      </w:pPr>
      <w:r>
        <w:rPr>
          <w:rFonts w:eastAsia="HelveticaNeue-Roman"/>
          <w:noProof/>
        </w:rPr>
        <w:pict>
          <v:oval id="_x0000_s2095" style="position:absolute;left:0;text-align:left;margin-left:127.6pt;margin-top:175.8pt;width:44.35pt;height:14.4pt;z-index:251651584" filled="f" strokecolor="red" strokeweight="1.25pt">
            <v:stroke dashstyle="dash"/>
          </v:oval>
        </w:pict>
      </w:r>
      <w:r>
        <w:rPr>
          <w:rFonts w:eastAsia="HelveticaNeue-Roman"/>
          <w:noProof/>
        </w:rPr>
        <w:pict>
          <v:oval id="_x0000_s2094" style="position:absolute;left:0;text-align:left;margin-left:142.15pt;margin-top:120.6pt;width:18.4pt;height:19.4pt;z-index:251650560" filled="f" strokecolor="red" strokeweight="1.25pt">
            <v:stroke dashstyle="dash"/>
          </v:oval>
        </w:pict>
      </w:r>
      <w:r w:rsidR="00862CA4" w:rsidRPr="00166478">
        <w:rPr>
          <w:rFonts w:eastAsia="HelveticaNeue-Roman"/>
          <w:noProof/>
        </w:rPr>
        <w:drawing>
          <wp:inline distT="0" distB="0" distL="0" distR="0">
            <wp:extent cx="2314247" cy="2920752"/>
            <wp:effectExtent l="19050" t="0" r="0" b="0"/>
            <wp:docPr id="15" name="Grafik 28" descr="IMG_00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4_1.JPG"/>
                    <pic:cNvPicPr/>
                  </pic:nvPicPr>
                  <pic:blipFill>
                    <a:blip r:embed="rId15" cstate="print"/>
                    <a:srcRect/>
                    <a:stretch>
                      <a:fillRect/>
                    </a:stretch>
                  </pic:blipFill>
                  <pic:spPr>
                    <a:xfrm>
                      <a:off x="0" y="0"/>
                      <a:ext cx="2314247" cy="2920752"/>
                    </a:xfrm>
                    <a:prstGeom prst="rect">
                      <a:avLst/>
                    </a:prstGeom>
                  </pic:spPr>
                </pic:pic>
              </a:graphicData>
            </a:graphic>
          </wp:inline>
        </w:drawing>
      </w:r>
    </w:p>
    <w:p w:rsidR="00862CA4" w:rsidRPr="00AF6E85" w:rsidRDefault="00862CA4" w:rsidP="00E35804">
      <w:pPr>
        <w:pStyle w:val="phyC4PosRahmSchmal"/>
        <w:framePr w:w="4009" w:wrap="around" w:vAnchor="page" w:hAnchor="page" w:x="6780" w:y="4086"/>
        <w:ind w:left="360" w:firstLine="0"/>
        <w:rPr>
          <w:rStyle w:val="phyC4Formelindex"/>
          <w:rFonts w:eastAsia="HelveticaNeue-Roman"/>
          <w:sz w:val="18"/>
          <w:szCs w:val="18"/>
          <w:vertAlign w:val="baseline"/>
        </w:rPr>
      </w:pPr>
      <w:r w:rsidRPr="00AF6E85">
        <w:rPr>
          <w:rStyle w:val="phyC4Formelindex"/>
          <w:rFonts w:eastAsia="HelveticaNeue-Roman"/>
          <w:sz w:val="18"/>
          <w:szCs w:val="18"/>
          <w:vertAlign w:val="baseline"/>
        </w:rPr>
        <w:t>Abb. 2</w:t>
      </w:r>
      <w:r w:rsidR="00616088">
        <w:rPr>
          <w:rStyle w:val="phyC4Formelindex"/>
          <w:rFonts w:eastAsia="HelveticaNeue-Roman"/>
          <w:sz w:val="18"/>
          <w:szCs w:val="18"/>
          <w:vertAlign w:val="baseline"/>
        </w:rPr>
        <w:t>:</w:t>
      </w:r>
      <w:r w:rsidRPr="00AF6E85">
        <w:rPr>
          <w:rStyle w:val="phyC4Formelindex"/>
          <w:rFonts w:eastAsia="HelveticaNeue-Roman"/>
          <w:sz w:val="18"/>
          <w:szCs w:val="18"/>
          <w:vertAlign w:val="baseline"/>
        </w:rPr>
        <w:t xml:space="preserve"> Anschlüsse im Experimentierraum</w:t>
      </w:r>
    </w:p>
    <w:p w:rsidR="00AF6E85" w:rsidRPr="00166478" w:rsidRDefault="00AF6E85" w:rsidP="00AF6E85">
      <w:pPr>
        <w:pStyle w:val="phyC4berschrift"/>
        <w:rPr>
          <w:rFonts w:eastAsia="HelveticaNeue-Roman"/>
        </w:rPr>
      </w:pPr>
      <w:r w:rsidRPr="00166478">
        <w:rPr>
          <w:rFonts w:eastAsia="HelveticaNeue-Roman"/>
        </w:rPr>
        <w:t>Aufbau</w:t>
      </w:r>
    </w:p>
    <w:p w:rsidR="00AF6E85" w:rsidRPr="00166478" w:rsidRDefault="00AF6E85" w:rsidP="00AF6E85">
      <w:pPr>
        <w:rPr>
          <w:color w:val="FF0000"/>
          <w:sz w:val="18"/>
          <w:szCs w:val="18"/>
        </w:rPr>
      </w:pPr>
      <w:r w:rsidRPr="00166478">
        <w:rPr>
          <w:rStyle w:val="phyC4Formelindex"/>
          <w:rFonts w:eastAsia="HelveticaNeue-Roman"/>
          <w:vertAlign w:val="baseline"/>
        </w:rPr>
        <w:t>Schließen Sie das Goniometer und das Geiger-Müller-Zählrohr an die entsprechenden Buchsen im Experimentie</w:t>
      </w:r>
      <w:r w:rsidRPr="00166478">
        <w:rPr>
          <w:rStyle w:val="phyC4Formelindex"/>
          <w:rFonts w:eastAsia="HelveticaNeue-Roman"/>
          <w:vertAlign w:val="baseline"/>
        </w:rPr>
        <w:t>r</w:t>
      </w:r>
      <w:r w:rsidRPr="00166478">
        <w:rPr>
          <w:rStyle w:val="phyC4Formelindex"/>
          <w:rFonts w:eastAsia="HelveticaNeue-Roman"/>
          <w:vertAlign w:val="baseline"/>
        </w:rPr>
        <w:t xml:space="preserve">raum an (siehe Kennzeichnung in Abb. 2). Der </w:t>
      </w:r>
      <w:proofErr w:type="spellStart"/>
      <w:r w:rsidRPr="00166478">
        <w:rPr>
          <w:rStyle w:val="phyC4Formelindex"/>
          <w:rFonts w:eastAsia="HelveticaNeue-Roman"/>
          <w:vertAlign w:val="baseline"/>
        </w:rPr>
        <w:t>Goniometerblock</w:t>
      </w:r>
      <w:proofErr w:type="spellEnd"/>
      <w:r w:rsidRPr="00166478">
        <w:rPr>
          <w:rStyle w:val="phyC4Formelindex"/>
          <w:rFonts w:eastAsia="HelveticaNeue-Roman"/>
          <w:vertAlign w:val="baseline"/>
        </w:rPr>
        <w:t xml:space="preserve"> mit eingesetztem </w:t>
      </w:r>
      <w:proofErr w:type="spellStart"/>
      <w:r w:rsidRPr="00166478">
        <w:rPr>
          <w:rStyle w:val="phyC4Formelindex"/>
          <w:rFonts w:eastAsia="HelveticaNeue-Roman"/>
          <w:vertAlign w:val="baseline"/>
        </w:rPr>
        <w:t>Analysatorkristall</w:t>
      </w:r>
      <w:proofErr w:type="spellEnd"/>
      <w:r w:rsidRPr="00166478">
        <w:rPr>
          <w:rStyle w:val="phyC4Formelindex"/>
          <w:rFonts w:eastAsia="HelveticaNeue-Roman"/>
          <w:vertAlign w:val="baseline"/>
        </w:rPr>
        <w:t xml:space="preserve"> soll sich </w:t>
      </w:r>
      <w:r w:rsidRPr="00166478">
        <w:t>in der rechten Endposition befinden</w:t>
      </w:r>
      <w:r w:rsidRPr="00166478">
        <w:rPr>
          <w:rStyle w:val="phyC4Formelindex"/>
          <w:rFonts w:eastAsia="HelveticaNeue-Roman"/>
          <w:vertAlign w:val="baseline"/>
        </w:rPr>
        <w:t>. Das Ge</w:t>
      </w:r>
      <w:r w:rsidRPr="00166478">
        <w:rPr>
          <w:rStyle w:val="phyC4Formelindex"/>
          <w:rFonts w:eastAsia="HelveticaNeue-Roman"/>
          <w:vertAlign w:val="baseline"/>
        </w:rPr>
        <w:t>i</w:t>
      </w:r>
      <w:r w:rsidRPr="00166478">
        <w:rPr>
          <w:rStyle w:val="phyC4Formelindex"/>
          <w:rFonts w:eastAsia="HelveticaNeue-Roman"/>
          <w:vertAlign w:val="baseline"/>
        </w:rPr>
        <w:t>ger-Müller-Zählrohr mit seiner Halterung wird am hint</w:t>
      </w:r>
      <w:r w:rsidRPr="00166478">
        <w:rPr>
          <w:rStyle w:val="phyC4Formelindex"/>
          <w:rFonts w:eastAsia="HelveticaNeue-Roman"/>
          <w:vertAlign w:val="baseline"/>
        </w:rPr>
        <w:t>e</w:t>
      </w:r>
      <w:r w:rsidRPr="00166478">
        <w:rPr>
          <w:rStyle w:val="phyC4Formelindex"/>
          <w:rFonts w:eastAsia="HelveticaNeue-Roman"/>
          <w:vertAlign w:val="baseline"/>
        </w:rPr>
        <w:t>ren Anschlag der Führungsstangen arretiert. Vergessen Sie nicht, die Zählrohr-Blende vor dem Zählrohr zu montie</w:t>
      </w:r>
      <w:r w:rsidR="009A6B61">
        <w:rPr>
          <w:rStyle w:val="phyC4Formelindex"/>
          <w:rFonts w:eastAsia="HelveticaNeue-Roman"/>
          <w:vertAlign w:val="baseline"/>
        </w:rPr>
        <w:t>ren (Siehe Abb. 3</w:t>
      </w:r>
      <w:r w:rsidRPr="00166478">
        <w:rPr>
          <w:rStyle w:val="phyC4Formelindex"/>
          <w:rFonts w:eastAsia="HelveticaNeue-Roman"/>
          <w:vertAlign w:val="baseline"/>
        </w:rPr>
        <w:t>).</w:t>
      </w:r>
      <w:r w:rsidRPr="00166478">
        <w:rPr>
          <w:rFonts w:eastAsia="HelveticaNeue-Roman"/>
        </w:rPr>
        <w:t xml:space="preserve"> </w:t>
      </w:r>
      <w:r w:rsidRPr="00166478">
        <w:rPr>
          <w:rFonts w:eastAsia="HelveticaNeue-Roman"/>
        </w:rPr>
        <w:br/>
        <w:t>Der Blendentubus mit 2-mm-Durchmesser wird zur Kollimi</w:t>
      </w:r>
      <w:r w:rsidRPr="00166478">
        <w:rPr>
          <w:rFonts w:eastAsia="HelveticaNeue-Roman"/>
        </w:rPr>
        <w:t>e</w:t>
      </w:r>
      <w:r w:rsidRPr="00166478">
        <w:rPr>
          <w:rFonts w:eastAsia="HelveticaNeue-Roman"/>
        </w:rPr>
        <w:t>rung des Röntgenstrahls in den Strahlausgang des Röhre</w:t>
      </w:r>
      <w:r w:rsidRPr="00166478">
        <w:rPr>
          <w:rFonts w:eastAsia="HelveticaNeue-Roman"/>
        </w:rPr>
        <w:t>n</w:t>
      </w:r>
      <w:r w:rsidRPr="00166478">
        <w:rPr>
          <w:rFonts w:eastAsia="HelveticaNeue-Roman"/>
        </w:rPr>
        <w:t>ein</w:t>
      </w:r>
      <w:r w:rsidR="00862CA4">
        <w:rPr>
          <w:rFonts w:eastAsia="HelveticaNeue-Roman"/>
        </w:rPr>
        <w:t>schubs eingesetzt.</w:t>
      </w:r>
      <w:r w:rsidRPr="00166478">
        <w:rPr>
          <w:color w:val="FF0000"/>
          <w:sz w:val="18"/>
          <w:szCs w:val="18"/>
        </w:rPr>
        <w:t xml:space="preserve"> </w:t>
      </w:r>
    </w:p>
    <w:p w:rsidR="00AF6E85" w:rsidRPr="00166478" w:rsidRDefault="00AF6E85" w:rsidP="00AF6E85">
      <w:pPr>
        <w:pStyle w:val="phyC4berschrift"/>
        <w:rPr>
          <w:rStyle w:val="phyC4Formelindex"/>
          <w:rFonts w:eastAsia="HelveticaNeue-Roman"/>
          <w:vertAlign w:val="baseline"/>
        </w:rPr>
      </w:pPr>
      <w:r w:rsidRPr="00166478">
        <w:rPr>
          <w:rStyle w:val="phyC4Formelindex"/>
          <w:rFonts w:eastAsia="HelveticaNeue-Roman"/>
          <w:vertAlign w:val="baseline"/>
        </w:rPr>
        <w:t>Hinweis</w:t>
      </w:r>
    </w:p>
    <w:p w:rsidR="005A6F6A" w:rsidRPr="00CC78D5" w:rsidRDefault="001316A5" w:rsidP="00E35804">
      <w:pPr>
        <w:pStyle w:val="phyC4PosRahmVollbreit"/>
        <w:framePr w:h="6397" w:wrap="notBeside" w:vAnchor="page" w:hAnchor="page" w:x="621" w:y="9295"/>
        <w:tabs>
          <w:tab w:val="clear" w:pos="737"/>
        </w:tabs>
        <w:ind w:left="0" w:firstLine="0"/>
        <w:rPr>
          <w:sz w:val="20"/>
        </w:rPr>
      </w:pPr>
      <w:r w:rsidRPr="001316A5">
        <w:rPr>
          <w:noProof/>
        </w:rPr>
        <w:pict>
          <v:group id="_x0000_s2128" style="position:absolute;margin-left:49.15pt;margin-top:12.05pt;width:455.55pt;height:266pt;z-index:251652608" coordorigin="1523,9535" coordsize="9111,5320">
            <v:group id="_x0000_s2129" style="position:absolute;left:5341;top:13028;width:3125;height:1827" coordorigin="5296,12717" coordsize="3125,1827">
              <v:shapetype id="_x0000_t32" coordsize="21600,21600" o:spt="32" o:oned="t" path="m,l21600,21600e" filled="f">
                <v:path arrowok="t" fillok="f" o:connecttype="none"/>
                <o:lock v:ext="edit" shapetype="t"/>
              </v:shapetype>
              <v:shape id="_x0000_s2130" type="#_x0000_t32" style="position:absolute;left:5296;top:12717;width:760;height:1170;flip:x y" o:connectortype="straight" strokecolor="red">
                <v:stroke endarrow="block"/>
              </v:shape>
              <v:shapetype id="_x0000_t202" coordsize="21600,21600" o:spt="202" path="m,l,21600r21600,l21600,xe">
                <v:stroke joinstyle="miter"/>
                <v:path gradientshapeok="t" o:connecttype="rect"/>
              </v:shapetype>
              <v:shape id="_x0000_s2131" type="#_x0000_t202" style="position:absolute;left:6056;top:13529;width:2365;height:1015" fillcolor="white [3212]" stroked="f">
                <v:fill opacity=".5"/>
                <v:textbox style="mso-next-textbox:#_x0000_s2131">
                  <w:txbxContent>
                    <w:p w:rsidR="000A4560" w:rsidRPr="008B6EA3" w:rsidRDefault="000A4560" w:rsidP="00AF6E85">
                      <w:pPr>
                        <w:rPr>
                          <w:rFonts w:cs="Arial"/>
                          <w:color w:val="FF0000"/>
                          <w:szCs w:val="22"/>
                          <w:lang w:val="en-US"/>
                        </w:rPr>
                      </w:pPr>
                      <w:proofErr w:type="spellStart"/>
                      <w:r w:rsidRPr="008B6EA3">
                        <w:rPr>
                          <w:rFonts w:cs="Arial"/>
                          <w:color w:val="FF0000"/>
                          <w:szCs w:val="22"/>
                          <w:lang w:val="en-US"/>
                        </w:rPr>
                        <w:t>Pulverprobenhalter</w:t>
                      </w:r>
                      <w:proofErr w:type="spellEnd"/>
                      <w:r w:rsidRPr="008B6EA3">
                        <w:rPr>
                          <w:rFonts w:cs="Arial"/>
                          <w:color w:val="FF0000"/>
                          <w:szCs w:val="22"/>
                          <w:lang w:val="en-US"/>
                        </w:rPr>
                        <w:t xml:space="preserve"> </w:t>
                      </w:r>
                      <w:proofErr w:type="spellStart"/>
                      <w:r w:rsidRPr="008B6EA3">
                        <w:rPr>
                          <w:rFonts w:cs="Arial"/>
                          <w:color w:val="FF0000"/>
                          <w:szCs w:val="22"/>
                          <w:lang w:val="en-US"/>
                        </w:rPr>
                        <w:t>im</w:t>
                      </w:r>
                      <w:proofErr w:type="spellEnd"/>
                      <w:r w:rsidRPr="008B6EA3">
                        <w:rPr>
                          <w:rFonts w:cs="Arial"/>
                          <w:color w:val="FF0000"/>
                          <w:szCs w:val="22"/>
                          <w:lang w:val="en-US"/>
                        </w:rPr>
                        <w:t xml:space="preserve"> </w:t>
                      </w:r>
                      <w:proofErr w:type="spellStart"/>
                      <w:r w:rsidRPr="008B6EA3">
                        <w:rPr>
                          <w:rFonts w:cs="Arial"/>
                          <w:color w:val="FF0000"/>
                          <w:szCs w:val="22"/>
                          <w:lang w:val="en-US"/>
                        </w:rPr>
                        <w:t>Universalkristal</w:t>
                      </w:r>
                      <w:r w:rsidRPr="008B6EA3">
                        <w:rPr>
                          <w:rFonts w:cs="Arial"/>
                          <w:color w:val="FF0000"/>
                          <w:szCs w:val="22"/>
                          <w:lang w:val="en-US"/>
                        </w:rPr>
                        <w:t>l</w:t>
                      </w:r>
                      <w:r w:rsidRPr="008B6EA3">
                        <w:rPr>
                          <w:rFonts w:cs="Arial"/>
                          <w:color w:val="FF0000"/>
                          <w:szCs w:val="22"/>
                          <w:lang w:val="en-US"/>
                        </w:rPr>
                        <w:t>halter</w:t>
                      </w:r>
                      <w:proofErr w:type="spellEnd"/>
                    </w:p>
                  </w:txbxContent>
                </v:textbox>
              </v:shape>
            </v:group>
            <v:group id="_x0000_s2132" style="position:absolute;left:1523;top:12260;width:1943;height:1764" coordorigin="1540,12183" coordsize="1943,1764">
              <v:shape id="_x0000_s2133" type="#_x0000_t32" style="position:absolute;left:1540;top:12183;width:570;height:984;flip:x y" o:connectortype="straight" strokecolor="red">
                <v:stroke endarrow="block"/>
              </v:shape>
              <v:shape id="_x0000_s2134" type="#_x0000_t202" style="position:absolute;left:1540;top:13134;width:1943;height:813" fillcolor="white [3212]" stroked="f">
                <v:fill opacity=".5"/>
                <v:textbox style="mso-next-textbox:#_x0000_s2134">
                  <w:txbxContent>
                    <w:p w:rsidR="000A4560" w:rsidRPr="008B6EA3" w:rsidRDefault="000A4560" w:rsidP="00AF6E85">
                      <w:pPr>
                        <w:rPr>
                          <w:rFonts w:cs="Arial"/>
                          <w:color w:val="FF0000"/>
                          <w:szCs w:val="22"/>
                        </w:rPr>
                      </w:pPr>
                      <w:r w:rsidRPr="008B6EA3">
                        <w:rPr>
                          <w:rFonts w:cs="Arial"/>
                          <w:color w:val="FF0000"/>
                          <w:szCs w:val="22"/>
                        </w:rPr>
                        <w:t>Blendentubus mit d = 2 mm</w:t>
                      </w:r>
                    </w:p>
                  </w:txbxContent>
                </v:textbox>
              </v:shape>
            </v:group>
            <v:group id="_x0000_s2135" style="position:absolute;left:8550;top:10140;width:2084;height:2447" coordorigin="8370,10078" coordsize="2084,2447">
              <v:shape id="_x0000_s2136" type="#_x0000_t202" style="position:absolute;left:8823;top:12053;width:1631;height:472" fillcolor="white [3212]" stroked="f">
                <v:fill opacity="31457f"/>
                <v:textbox style="mso-next-textbox:#_x0000_s2136">
                  <w:txbxContent>
                    <w:p w:rsidR="000A4560" w:rsidRPr="008B6EA3" w:rsidRDefault="000A4560" w:rsidP="00AF6E85">
                      <w:pPr>
                        <w:rPr>
                          <w:rFonts w:cs="Arial"/>
                          <w:color w:val="FF0000"/>
                          <w:szCs w:val="22"/>
                        </w:rPr>
                      </w:pPr>
                      <w:r w:rsidRPr="008B6EA3">
                        <w:rPr>
                          <w:rFonts w:cs="Arial"/>
                          <w:color w:val="FF0000"/>
                          <w:szCs w:val="22"/>
                        </w:rPr>
                        <w:t>GM-Zählrohr</w:t>
                      </w:r>
                    </w:p>
                  </w:txbxContent>
                </v:textbox>
              </v:shape>
              <v:shape id="_x0000_s2137" type="#_x0000_t32" style="position:absolute;left:8370;top:10078;width:877;height:1984;flip:x y" o:connectortype="straight" strokecolor="red">
                <v:stroke endarrow="block"/>
              </v:shape>
            </v:group>
            <v:group id="_x0000_s2138" style="position:absolute;left:3126;top:10190;width:2067;height:1295" coordorigin="3126,9445" coordsize="2067,1295">
              <v:shape id="_x0000_s2139" type="#_x0000_t32" style="position:absolute;left:4732;top:10089;width:71;height:651" o:connectortype="straight" strokecolor="red">
                <v:stroke endarrow="block"/>
              </v:shape>
              <v:shape id="_x0000_s2140" type="#_x0000_t202" style="position:absolute;left:3126;top:9445;width:2067;height:644" fillcolor="white [3212]" stroked="f">
                <v:fill opacity=".5"/>
                <v:textbox style="mso-next-textbox:#_x0000_s2140">
                  <w:txbxContent>
                    <w:p w:rsidR="000A4560" w:rsidRPr="008B6EA3" w:rsidRDefault="000A4560" w:rsidP="00AF6E85">
                      <w:pPr>
                        <w:rPr>
                          <w:szCs w:val="22"/>
                        </w:rPr>
                      </w:pPr>
                      <w:r w:rsidRPr="008B6EA3">
                        <w:rPr>
                          <w:rFonts w:cs="Arial"/>
                          <w:color w:val="FF0000"/>
                          <w:szCs w:val="22"/>
                        </w:rPr>
                        <w:t>Rechte Endpos</w:t>
                      </w:r>
                      <w:r w:rsidRPr="008B6EA3">
                        <w:rPr>
                          <w:rFonts w:cs="Arial"/>
                          <w:color w:val="FF0000"/>
                          <w:szCs w:val="22"/>
                        </w:rPr>
                        <w:t>i</w:t>
                      </w:r>
                      <w:r w:rsidRPr="008B6EA3">
                        <w:rPr>
                          <w:rFonts w:cs="Arial"/>
                          <w:color w:val="FF0000"/>
                          <w:szCs w:val="22"/>
                        </w:rPr>
                        <w:t>tion Goniometer</w:t>
                      </w:r>
                    </w:p>
                  </w:txbxContent>
                </v:textbox>
              </v:shape>
            </v:group>
            <v:group id="_x0000_s2141" style="position:absolute;left:5953;top:9535;width:1470;height:1683" coordorigin="5715,9293" coordsize="1470,1683">
              <v:shape id="_x0000_s2142" type="#_x0000_t32" style="position:absolute;left:6664;top:10001;width:336;height:975" o:connectortype="straight" strokecolor="red">
                <v:stroke endarrow="block"/>
              </v:shape>
              <v:shape id="_x0000_s2143" type="#_x0000_t202" style="position:absolute;left:5715;top:9293;width:1470;height:708" fillcolor="white [3212]" stroked="f">
                <v:fill opacity=".5"/>
                <v:textbox style="mso-next-textbox:#_x0000_s2143">
                  <w:txbxContent>
                    <w:p w:rsidR="000A4560" w:rsidRPr="008B6EA3" w:rsidRDefault="000A4560" w:rsidP="00AF6E85">
                      <w:pPr>
                        <w:rPr>
                          <w:rFonts w:cs="Arial"/>
                          <w:color w:val="FF0000"/>
                          <w:szCs w:val="22"/>
                        </w:rPr>
                      </w:pPr>
                      <w:r w:rsidRPr="008B6EA3">
                        <w:rPr>
                          <w:rFonts w:cs="Arial"/>
                          <w:color w:val="FF0000"/>
                          <w:szCs w:val="22"/>
                        </w:rPr>
                        <w:t>Zählrohr-Blende</w:t>
                      </w:r>
                    </w:p>
                  </w:txbxContent>
                </v:textbox>
              </v:shape>
            </v:group>
          </v:group>
        </w:pict>
      </w:r>
      <w:r w:rsidR="005A6F6A">
        <w:rPr>
          <w:noProof/>
          <w:sz w:val="20"/>
        </w:rPr>
        <w:drawing>
          <wp:inline distT="0" distB="0" distL="0" distR="0">
            <wp:extent cx="6457950" cy="3854522"/>
            <wp:effectExtent l="19050" t="0" r="0" b="0"/>
            <wp:docPr id="18" name="Bild 399" descr="P:\sunderkoetter\Rö\Versuche_neu\P2542201\IMG_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P:\sunderkoetter\Rö\Versuche_neu\P2542201\IMG_1370.JPG"/>
                    <pic:cNvPicPr>
                      <a:picLocks noChangeAspect="1" noChangeArrowheads="1"/>
                    </pic:cNvPicPr>
                  </pic:nvPicPr>
                  <pic:blipFill>
                    <a:blip r:embed="rId16" cstate="print"/>
                    <a:srcRect b="20770"/>
                    <a:stretch>
                      <a:fillRect/>
                    </a:stretch>
                  </pic:blipFill>
                  <pic:spPr bwMode="auto">
                    <a:xfrm>
                      <a:off x="0" y="0"/>
                      <a:ext cx="6457950" cy="3854522"/>
                    </a:xfrm>
                    <a:prstGeom prst="rect">
                      <a:avLst/>
                    </a:prstGeom>
                    <a:noFill/>
                    <a:ln w="9525">
                      <a:noFill/>
                      <a:miter lim="800000"/>
                      <a:headEnd/>
                      <a:tailEnd/>
                    </a:ln>
                  </pic:spPr>
                </pic:pic>
              </a:graphicData>
            </a:graphic>
          </wp:inline>
        </w:drawing>
      </w:r>
      <w:r w:rsidR="005A6F6A" w:rsidRPr="00CC78D5">
        <w:rPr>
          <w:sz w:val="20"/>
        </w:rPr>
        <w:t xml:space="preserve"> </w:t>
      </w:r>
      <w:r w:rsidR="005A6F6A">
        <w:rPr>
          <w:sz w:val="20"/>
        </w:rPr>
        <w:t>Abb. 3:</w:t>
      </w:r>
      <w:r w:rsidR="005A6F6A" w:rsidRPr="00166478">
        <w:rPr>
          <w:sz w:val="20"/>
        </w:rPr>
        <w:t xml:space="preserve"> Versuchsaufbau am Goniometer </w:t>
      </w:r>
    </w:p>
    <w:p w:rsidR="00AF6E85" w:rsidRDefault="00AF6E85" w:rsidP="00AF6E85">
      <w:pPr>
        <w:pStyle w:val="phyC4Flietext"/>
        <w:rPr>
          <w:rStyle w:val="phyC4Formelindex"/>
          <w:rFonts w:eastAsia="HelveticaNeue-Roman"/>
          <w:vertAlign w:val="baseline"/>
        </w:rPr>
      </w:pPr>
      <w:r w:rsidRPr="00166478">
        <w:rPr>
          <w:rStyle w:val="phyC4Formelindex"/>
          <w:rFonts w:eastAsia="HelveticaNeue-Roman"/>
          <w:vertAlign w:val="baseline"/>
        </w:rPr>
        <w:t>Details zur Bedienung des Röntgengeräts und des Goniom</w:t>
      </w:r>
      <w:r w:rsidRPr="00166478">
        <w:rPr>
          <w:rStyle w:val="phyC4Formelindex"/>
          <w:rFonts w:eastAsia="HelveticaNeue-Roman"/>
          <w:vertAlign w:val="baseline"/>
        </w:rPr>
        <w:t>e</w:t>
      </w:r>
      <w:r w:rsidRPr="00166478">
        <w:rPr>
          <w:rStyle w:val="phyC4Formelindex"/>
          <w:rFonts w:eastAsia="HelveticaNeue-Roman"/>
          <w:vertAlign w:val="baseline"/>
        </w:rPr>
        <w:t>ters sowie zum Umgang mit den Einkristallen entnehmen Sie bitte den entsprechenden Bedienungsanleitungen.</w:t>
      </w:r>
    </w:p>
    <w:p w:rsidR="00E35804" w:rsidRDefault="00686B14" w:rsidP="00735934">
      <w:pPr>
        <w:pStyle w:val="phyC4berschrift"/>
      </w:pPr>
      <w:r w:rsidRPr="002120E8">
        <w:lastRenderedPageBreak/>
        <w:t>Durchführung</w:t>
      </w:r>
    </w:p>
    <w:p w:rsidR="00E35804" w:rsidRPr="00166478" w:rsidRDefault="00E35804" w:rsidP="00E35804">
      <w:pPr>
        <w:pStyle w:val="phyC4Aufzhlung"/>
        <w:rPr>
          <w:rFonts w:eastAsia="HelveticaNeue-Roman"/>
        </w:rPr>
      </w:pPr>
      <w:r w:rsidRPr="00166478">
        <w:rPr>
          <w:rFonts w:eastAsia="HelveticaNeue-Roman"/>
        </w:rPr>
        <w:t>Der PC und das Röntgengerät werden mit Hi</w:t>
      </w:r>
      <w:r w:rsidRPr="00166478">
        <w:rPr>
          <w:rFonts w:eastAsia="HelveticaNeue-Roman"/>
        </w:rPr>
        <w:t>l</w:t>
      </w:r>
      <w:r w:rsidRPr="00166478">
        <w:rPr>
          <w:rFonts w:eastAsia="HelveticaNeue-Roman"/>
        </w:rPr>
        <w:t>fe des Datenkabels über die USB Buchse ve</w:t>
      </w:r>
      <w:r w:rsidRPr="00166478">
        <w:rPr>
          <w:rFonts w:eastAsia="HelveticaNeue-Roman"/>
        </w:rPr>
        <w:t>r</w:t>
      </w:r>
      <w:r w:rsidRPr="00166478">
        <w:rPr>
          <w:rFonts w:eastAsia="HelveticaNeue-Roman"/>
        </w:rPr>
        <w:t>bunden (der entsprechende Anschluss am Röntgengerät ist in Abb. 4 gekennzeichnet).</w:t>
      </w:r>
    </w:p>
    <w:p w:rsidR="00E35804" w:rsidRPr="00166478" w:rsidRDefault="00E35804" w:rsidP="00E35804">
      <w:pPr>
        <w:pStyle w:val="phyC4Aufzhlung"/>
        <w:rPr>
          <w:rStyle w:val="phyC4Formelindex"/>
          <w:rFonts w:eastAsia="HelveticaNeue-Roman"/>
          <w:vertAlign w:val="baseline"/>
        </w:rPr>
      </w:pPr>
      <w:r w:rsidRPr="00166478">
        <w:rPr>
          <w:rStyle w:val="phyC4Formelindex"/>
          <w:rFonts w:eastAsia="HelveticaNeue-Roman"/>
          <w:vertAlign w:val="baseline"/>
        </w:rPr>
        <w:t xml:space="preserve">Starten Sie nun das </w:t>
      </w:r>
      <w:r w:rsidRPr="00166478">
        <w:rPr>
          <w:rStyle w:val="phyC4Formelindex"/>
          <w:rFonts w:eastAsia="HelveticaNeue-Roman" w:hint="eastAsia"/>
          <w:vertAlign w:val="baseline"/>
        </w:rPr>
        <w:t>„</w:t>
      </w:r>
      <w:proofErr w:type="spellStart"/>
      <w:r w:rsidRPr="00166478">
        <w:rPr>
          <w:rStyle w:val="phyC4Formelindex"/>
          <w:rFonts w:eastAsia="HelveticaNeue-Roman"/>
          <w:vertAlign w:val="baseline"/>
        </w:rPr>
        <w:t>Measure</w:t>
      </w:r>
      <w:proofErr w:type="spellEnd"/>
      <w:r w:rsidRPr="00166478">
        <w:rPr>
          <w:rStyle w:val="phyC4Formelindex"/>
          <w:rFonts w:eastAsia="HelveticaNeue-Roman"/>
          <w:vertAlign w:val="baseline"/>
        </w:rPr>
        <w:t>“-Programm: das Röntgengerät erscheint auf dem Bil</w:t>
      </w:r>
      <w:r w:rsidRPr="00166478">
        <w:rPr>
          <w:rStyle w:val="phyC4Formelindex"/>
          <w:rFonts w:eastAsia="HelveticaNeue-Roman"/>
          <w:vertAlign w:val="baseline"/>
        </w:rPr>
        <w:t>d</w:t>
      </w:r>
      <w:r w:rsidRPr="00166478">
        <w:rPr>
          <w:rStyle w:val="phyC4Formelindex"/>
          <w:rFonts w:eastAsia="HelveticaNeue-Roman"/>
          <w:vertAlign w:val="baseline"/>
        </w:rPr>
        <w:t>schirm.</w:t>
      </w:r>
    </w:p>
    <w:p w:rsidR="00E35804" w:rsidRPr="00166478" w:rsidRDefault="001316A5" w:rsidP="00E35804">
      <w:pPr>
        <w:pStyle w:val="phyC4PosRahmHalbspaltig"/>
        <w:framePr w:wrap="around" w:vAnchor="page" w:hAnchor="page" w:x="6371" w:y="4358"/>
        <w:rPr>
          <w:rStyle w:val="phyC4Formelindex"/>
          <w:rFonts w:eastAsia="HelveticaNeue-Roman"/>
          <w:vertAlign w:val="baseline"/>
        </w:rPr>
      </w:pPr>
      <w:r w:rsidRPr="001316A5">
        <w:rPr>
          <w:rFonts w:eastAsia="HelveticaNeue-Roman"/>
          <w:noProof/>
        </w:rPr>
        <w:pict>
          <v:shape id="_x0000_s2148" type="#_x0000_t32" style="position:absolute;left:0;text-align:left;margin-left:207.85pt;margin-top:114.4pt;width:7pt;height:37.85pt;flip:x y;z-index:251657728" o:connectortype="straight" strokecolor="red">
            <v:stroke endarrow="block"/>
          </v:shape>
        </w:pict>
      </w:r>
      <w:r w:rsidRPr="001316A5">
        <w:rPr>
          <w:rFonts w:eastAsia="HelveticaNeue-Roman"/>
          <w:noProof/>
        </w:rPr>
        <w:pict>
          <v:shape id="_x0000_s2147" type="#_x0000_t32" style="position:absolute;left:0;text-align:left;margin-left:22.6pt;margin-top:120.4pt;width:7.35pt;height:39pt;flip:y;z-index:251656704" o:connectortype="straight" strokecolor="red">
            <v:stroke endarrow="block"/>
          </v:shape>
        </w:pict>
      </w:r>
      <w:r w:rsidRPr="001316A5">
        <w:rPr>
          <w:rFonts w:eastAsia="HelveticaNeue-Roman"/>
          <w:noProof/>
        </w:rPr>
        <w:pict>
          <v:shape id="_x0000_s2149" type="#_x0000_t202" style="position:absolute;left:0;text-align:left;margin-left:20.2pt;margin-top:157.3pt;width:76.4pt;height:25.3pt;z-index:251658752;mso-height-percent:200;mso-height-percent:200;mso-width-relative:margin;mso-height-relative:margin" fillcolor="white [3212]" stroked="f">
            <v:fill opacity="46531f"/>
            <v:textbox style="mso-next-textbox:#_x0000_s2149;mso-fit-shape-to-text:t" inset="0,0,0,0">
              <w:txbxContent>
                <w:p w:rsidR="000A4560" w:rsidRPr="00CE765E" w:rsidRDefault="000A4560" w:rsidP="00E35804">
                  <w:pPr>
                    <w:rPr>
                      <w:szCs w:val="22"/>
                    </w:rPr>
                  </w:pPr>
                  <w:r w:rsidRPr="00CC78D5">
                    <w:rPr>
                      <w:color w:val="FF0000"/>
                      <w:szCs w:val="22"/>
                    </w:rPr>
                    <w:t>Einstellung der Röntgenröhre</w:t>
                  </w:r>
                </w:p>
              </w:txbxContent>
            </v:textbox>
          </v:shape>
        </w:pict>
      </w:r>
      <w:r w:rsidRPr="001316A5">
        <w:rPr>
          <w:rFonts w:eastAsia="HelveticaNeue-Roman"/>
          <w:noProof/>
        </w:rPr>
        <w:pict>
          <v:shape id="_x0000_s2150" type="#_x0000_t202" style="position:absolute;left:0;text-align:left;margin-left:138.45pt;margin-top:157.15pt;width:76.4pt;height:25.3pt;z-index:251659776;mso-height-percent:200;mso-height-percent:200;mso-width-relative:margin;mso-height-relative:margin" fillcolor="white [3212]" stroked="f">
            <v:fill opacity="46531f"/>
            <v:textbox style="mso-next-textbox:#_x0000_s2150;mso-fit-shape-to-text:t" inset="0,0,0,0">
              <w:txbxContent>
                <w:p w:rsidR="000A4560" w:rsidRPr="00CE765E" w:rsidRDefault="000A4560" w:rsidP="00E35804">
                  <w:pPr>
                    <w:rPr>
                      <w:szCs w:val="22"/>
                    </w:rPr>
                  </w:pPr>
                  <w:r w:rsidRPr="00CE765E">
                    <w:rPr>
                      <w:color w:val="FF0000"/>
                      <w:szCs w:val="22"/>
                    </w:rPr>
                    <w:t>Einstellung des Goniometers</w:t>
                  </w:r>
                </w:p>
              </w:txbxContent>
            </v:textbox>
          </v:shape>
        </w:pict>
      </w:r>
      <w:r w:rsidRPr="001316A5">
        <w:rPr>
          <w:rFonts w:eastAsia="HelveticaNeue-Roman"/>
          <w:noProof/>
        </w:rPr>
        <w:pict>
          <v:rect id="_x0000_s2146" style="position:absolute;left:0;text-align:left;margin-left:89.7pt;margin-top:62.85pt;width:118.15pt;height:89.4pt;z-index:251655680" filled="f" strokecolor="red" strokeweight="1.25pt">
            <v:stroke dashstyle="dash"/>
          </v:rect>
        </w:pict>
      </w:r>
      <w:r w:rsidRPr="001316A5">
        <w:rPr>
          <w:rFonts w:eastAsia="HelveticaNeue-Roman"/>
          <w:noProof/>
        </w:rPr>
        <w:pict>
          <v:rect id="_x0000_s2145" style="position:absolute;left:0;text-align:left;margin-left:29.95pt;margin-top:62.85pt;width:45.15pt;height:87.6pt;z-index:251654656" filled="f" strokecolor="red" strokeweight="1.25pt">
            <v:stroke dashstyle="dash"/>
          </v:rect>
        </w:pict>
      </w:r>
      <w:r w:rsidR="00E35804">
        <w:rPr>
          <w:rFonts w:eastAsia="HelveticaNeue-Roman"/>
          <w:noProof/>
          <w:sz w:val="22"/>
        </w:rPr>
        <w:drawing>
          <wp:inline distT="0" distB="0" distL="0" distR="0">
            <wp:extent cx="3041608" cy="3111335"/>
            <wp:effectExtent l="19050" t="0" r="6392" b="0"/>
            <wp:docPr id="24" name="Bild 9" descr="P:\sunderkoetter\Rö\Versuche_neu\Bildschirmfotos\Virtuellesgerä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underkoetter\Rö\Versuche_neu\Bildschirmfotos\Virtuellesgerät.jpg"/>
                    <pic:cNvPicPr>
                      <a:picLocks noChangeAspect="1" noChangeArrowheads="1"/>
                    </pic:cNvPicPr>
                  </pic:nvPicPr>
                  <pic:blipFill>
                    <a:blip r:embed="rId17" cstate="print"/>
                    <a:srcRect l="2010" t="8953" r="2457" b="22003"/>
                    <a:stretch>
                      <a:fillRect/>
                    </a:stretch>
                  </pic:blipFill>
                  <pic:spPr bwMode="auto">
                    <a:xfrm>
                      <a:off x="0" y="0"/>
                      <a:ext cx="3041608" cy="3111335"/>
                    </a:xfrm>
                    <a:prstGeom prst="rect">
                      <a:avLst/>
                    </a:prstGeom>
                    <a:noFill/>
                    <a:ln w="9525">
                      <a:noFill/>
                      <a:miter lim="800000"/>
                      <a:headEnd/>
                      <a:tailEnd/>
                    </a:ln>
                  </pic:spPr>
                </pic:pic>
              </a:graphicData>
            </a:graphic>
          </wp:inline>
        </w:drawing>
      </w:r>
    </w:p>
    <w:p w:rsidR="00E35804" w:rsidRPr="00166478" w:rsidRDefault="00E35804" w:rsidP="00E35804">
      <w:pPr>
        <w:pStyle w:val="phyC4PosRahmHalbspaltig"/>
        <w:framePr w:wrap="around" w:vAnchor="page" w:hAnchor="page" w:x="6371" w:y="4358"/>
        <w:rPr>
          <w:rStyle w:val="phyC4Formelindex"/>
          <w:rFonts w:eastAsia="HelveticaNeue-Roman"/>
          <w:sz w:val="20"/>
          <w:vertAlign w:val="baseline"/>
        </w:rPr>
      </w:pPr>
      <w:r w:rsidRPr="00166478">
        <w:rPr>
          <w:rStyle w:val="phyC4Formelindex"/>
          <w:rFonts w:eastAsia="HelveticaNeue-Roman" w:cs="Arial"/>
          <w:sz w:val="20"/>
          <w:vertAlign w:val="baseline"/>
        </w:rPr>
        <w:t>Abb. 5: Teil der Bedienoberfläche in der Software</w:t>
      </w:r>
    </w:p>
    <w:p w:rsidR="00E35804" w:rsidRPr="00166478" w:rsidRDefault="00E35804" w:rsidP="00E35804">
      <w:pPr>
        <w:pStyle w:val="phyC4Aufzhlung"/>
        <w:rPr>
          <w:rStyle w:val="phyC4Formelindex"/>
          <w:rFonts w:eastAsia="HelveticaNeue-Roman"/>
          <w:vertAlign w:val="baseline"/>
        </w:rPr>
      </w:pPr>
      <w:r>
        <w:rPr>
          <w:rStyle w:val="phyC4Formelindex"/>
          <w:rFonts w:eastAsia="HelveticaNeue-Roman"/>
          <w:vertAlign w:val="baseline"/>
        </w:rPr>
        <w:t>In</w:t>
      </w:r>
      <w:r w:rsidRPr="00166478">
        <w:rPr>
          <w:rStyle w:val="phyC4Formelindex"/>
          <w:rFonts w:eastAsia="HelveticaNeue-Roman"/>
          <w:vertAlign w:val="baseline"/>
        </w:rPr>
        <w:t>dem Sie die verschiedenen Funktionen auf und unter dem abgebildeten Gerät anklicken, können Sie nun das Gerät vom Computer aus bedienen. Alternativ können die Parameter auch am Gerät geändert werden – das Pr</w:t>
      </w:r>
      <w:r w:rsidRPr="00166478">
        <w:rPr>
          <w:rStyle w:val="phyC4Formelindex"/>
          <w:rFonts w:eastAsia="HelveticaNeue-Roman"/>
          <w:vertAlign w:val="baseline"/>
        </w:rPr>
        <w:t>o</w:t>
      </w:r>
      <w:r w:rsidRPr="00166478">
        <w:rPr>
          <w:rStyle w:val="phyC4Formelindex"/>
          <w:rFonts w:eastAsia="HelveticaNeue-Roman"/>
          <w:vertAlign w:val="baseline"/>
        </w:rPr>
        <w:t>gramm übernimmt die entsprechenden Einste</w:t>
      </w:r>
      <w:r w:rsidRPr="00166478">
        <w:rPr>
          <w:rStyle w:val="phyC4Formelindex"/>
          <w:rFonts w:eastAsia="HelveticaNeue-Roman"/>
          <w:vertAlign w:val="baseline"/>
        </w:rPr>
        <w:t>l</w:t>
      </w:r>
      <w:r w:rsidRPr="00166478">
        <w:rPr>
          <w:rStyle w:val="phyC4Formelindex"/>
          <w:rFonts w:eastAsia="HelveticaNeue-Roman"/>
          <w:vertAlign w:val="baseline"/>
        </w:rPr>
        <w:t>lungen automatisch.</w:t>
      </w:r>
    </w:p>
    <w:p w:rsidR="00E35804" w:rsidRPr="00166478" w:rsidRDefault="001316A5" w:rsidP="00E35804">
      <w:pPr>
        <w:pStyle w:val="phyC4PosRahmHalbspaltig"/>
        <w:framePr w:wrap="around"/>
        <w:rPr>
          <w:rStyle w:val="phyC4Formelindex"/>
          <w:rFonts w:eastAsia="HelveticaNeue-Roman"/>
          <w:sz w:val="18"/>
          <w:vertAlign w:val="baseline"/>
        </w:rPr>
      </w:pPr>
      <w:r>
        <w:rPr>
          <w:rFonts w:eastAsia="HelveticaNeue-Roman"/>
        </w:rPr>
        <w:pict>
          <v:oval id="_x0000_s2151" style="position:absolute;left:0;text-align:left;margin-left:39.95pt;margin-top:52.4pt;width:17.3pt;height:18.75pt;z-index:251660800" filled="f" strokecolor="red" strokeweight="1.25pt">
            <v:stroke dashstyle="dash"/>
          </v:oval>
        </w:pict>
      </w:r>
      <w:r w:rsidR="00E35804" w:rsidRPr="00166478">
        <w:rPr>
          <w:rStyle w:val="phyC4Formelindex"/>
          <w:rFonts w:eastAsia="HelveticaNeue-Roman"/>
          <w:noProof/>
          <w:sz w:val="18"/>
          <w:vertAlign w:val="baseline"/>
        </w:rPr>
        <w:drawing>
          <wp:inline distT="0" distB="0" distL="0" distR="0">
            <wp:extent cx="3148642" cy="1287899"/>
            <wp:effectExtent l="19050" t="0" r="0" b="0"/>
            <wp:docPr id="25" name="Grafik 29" descr="IMG_00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6_1.JPG"/>
                    <pic:cNvPicPr/>
                  </pic:nvPicPr>
                  <pic:blipFill>
                    <a:blip r:embed="rId18" cstate="print"/>
                    <a:srcRect/>
                    <a:stretch>
                      <a:fillRect/>
                    </a:stretch>
                  </pic:blipFill>
                  <pic:spPr>
                    <a:xfrm>
                      <a:off x="0" y="0"/>
                      <a:ext cx="3148642" cy="1287899"/>
                    </a:xfrm>
                    <a:prstGeom prst="rect">
                      <a:avLst/>
                    </a:prstGeom>
                  </pic:spPr>
                </pic:pic>
              </a:graphicData>
            </a:graphic>
          </wp:inline>
        </w:drawing>
      </w:r>
    </w:p>
    <w:p w:rsidR="00E35804" w:rsidRPr="00B158B4" w:rsidRDefault="00E35804" w:rsidP="00E35804">
      <w:pPr>
        <w:pStyle w:val="phyC4PosRahmHalbspaltig"/>
        <w:framePr w:wrap="around"/>
        <w:rPr>
          <w:rStyle w:val="phyC4Formelindex"/>
          <w:rFonts w:eastAsia="HelveticaNeue-Roman"/>
          <w:sz w:val="20"/>
          <w:vertAlign w:val="baseline"/>
        </w:rPr>
      </w:pPr>
      <w:r w:rsidRPr="00B158B4">
        <w:rPr>
          <w:rStyle w:val="phyC4Formelindex"/>
          <w:rFonts w:eastAsia="HelveticaNeue-Roman"/>
          <w:sz w:val="20"/>
          <w:vertAlign w:val="baseline"/>
        </w:rPr>
        <w:t>Abb. 4: Anschluss des Computers</w:t>
      </w:r>
    </w:p>
    <w:p w:rsidR="00E35804" w:rsidRDefault="00E35804" w:rsidP="00E35804">
      <w:pPr>
        <w:pStyle w:val="phyC4Aufzhlung"/>
        <w:rPr>
          <w:rStyle w:val="phyC4Formelindex"/>
          <w:rFonts w:eastAsia="HelveticaNeue-Roman"/>
          <w:vertAlign w:val="baseline"/>
        </w:rPr>
      </w:pPr>
      <w:r w:rsidRPr="00CC78D5">
        <w:rPr>
          <w:rStyle w:val="phyC4Formelindex"/>
          <w:rFonts w:eastAsia="HelveticaNeue-Roman"/>
          <w:vertAlign w:val="baseline"/>
        </w:rPr>
        <w:t>Wenn Sie auf den Experimentierraum klicken (siehe rote Kennzeichnung in Abb. 5), können Sie die Parameter für das Experiment verä</w:t>
      </w:r>
      <w:r w:rsidRPr="00CC78D5">
        <w:rPr>
          <w:rStyle w:val="phyC4Formelindex"/>
          <w:rFonts w:eastAsia="HelveticaNeue-Roman"/>
          <w:vertAlign w:val="baseline"/>
        </w:rPr>
        <w:t>n</w:t>
      </w:r>
      <w:r w:rsidRPr="00CC78D5">
        <w:rPr>
          <w:rStyle w:val="phyC4Formelindex"/>
          <w:rFonts w:eastAsia="HelveticaNeue-Roman"/>
          <w:vertAlign w:val="baseline"/>
        </w:rPr>
        <w:t xml:space="preserve">dern. Wählen Sie die Einstellungen wie in </w:t>
      </w:r>
      <w:r>
        <w:rPr>
          <w:rStyle w:val="phyC4Formelindex"/>
          <w:rFonts w:eastAsia="HelveticaNeue-Roman"/>
          <w:vertAlign w:val="baseline"/>
        </w:rPr>
        <w:t>der Infobo</w:t>
      </w:r>
      <w:r w:rsidR="009A6B61">
        <w:rPr>
          <w:rStyle w:val="phyC4Formelindex"/>
          <w:rFonts w:eastAsia="HelveticaNeue-Roman"/>
          <w:vertAlign w:val="baseline"/>
        </w:rPr>
        <w:t>x</w:t>
      </w:r>
      <w:r>
        <w:rPr>
          <w:rStyle w:val="phyC4Formelindex"/>
          <w:rFonts w:eastAsia="HelveticaNeue-Roman"/>
          <w:vertAlign w:val="baseline"/>
        </w:rPr>
        <w:t xml:space="preserve"> angegeben</w:t>
      </w:r>
      <w:r w:rsidRPr="00CC78D5">
        <w:rPr>
          <w:rStyle w:val="phyC4Formelindex"/>
          <w:rFonts w:eastAsia="HelveticaNeue-Roman"/>
          <w:vertAlign w:val="baseline"/>
        </w:rPr>
        <w:t xml:space="preserve">. </w:t>
      </w:r>
    </w:p>
    <w:p w:rsidR="00E35804" w:rsidRPr="00CC78D5" w:rsidRDefault="00E35804" w:rsidP="00E35804">
      <w:pPr>
        <w:pStyle w:val="phyC4Aufzhlung"/>
        <w:rPr>
          <w:rStyle w:val="phyC4Formelindex"/>
          <w:rFonts w:eastAsia="HelveticaNeue-Roman"/>
          <w:vertAlign w:val="baseline"/>
        </w:rPr>
      </w:pPr>
      <w:r w:rsidRPr="00CC78D5">
        <w:rPr>
          <w:rStyle w:val="phyC4Formelindex"/>
          <w:rFonts w:eastAsia="HelveticaNeue-Roman"/>
          <w:vertAlign w:val="baseline"/>
        </w:rPr>
        <w:t>Wenn Sie auf die Röntgenröhre klicken (siehe rote Kennzeichnung in Abb. 5), können Sie Spannung und Strom der Röntgenröhre ä</w:t>
      </w:r>
      <w:r w:rsidRPr="00CC78D5">
        <w:rPr>
          <w:rStyle w:val="phyC4Formelindex"/>
          <w:rFonts w:eastAsia="HelveticaNeue-Roman"/>
          <w:vertAlign w:val="baseline"/>
        </w:rPr>
        <w:t>n</w:t>
      </w:r>
      <w:r w:rsidRPr="00CC78D5">
        <w:rPr>
          <w:rStyle w:val="phyC4Formelindex"/>
          <w:rFonts w:eastAsia="HelveticaNeue-Roman"/>
          <w:vertAlign w:val="baseline"/>
        </w:rPr>
        <w:t xml:space="preserve">dern. Wählen Sie die Einstellungen wie </w:t>
      </w:r>
      <w:r>
        <w:rPr>
          <w:rStyle w:val="phyC4Formelindex"/>
          <w:rFonts w:eastAsia="HelveticaNeue-Roman"/>
          <w:vertAlign w:val="baseline"/>
        </w:rPr>
        <w:t>in der Übersicht angegeben</w:t>
      </w:r>
      <w:r w:rsidRPr="00CC78D5">
        <w:rPr>
          <w:rStyle w:val="phyC4Formelindex"/>
          <w:rFonts w:eastAsia="HelveticaNeue-Roman"/>
          <w:vertAlign w:val="baseline"/>
        </w:rPr>
        <w:t>.</w:t>
      </w:r>
    </w:p>
    <w:p w:rsidR="00E35804" w:rsidRPr="00166478" w:rsidRDefault="00E35804" w:rsidP="00E35804">
      <w:pPr>
        <w:pStyle w:val="phyC4Aufzhlung"/>
        <w:rPr>
          <w:rStyle w:val="phyC4Formelindex"/>
          <w:rFonts w:eastAsia="HelveticaNeue-Roman"/>
          <w:vertAlign w:val="baseline"/>
        </w:rPr>
      </w:pPr>
      <w:r w:rsidRPr="00166478">
        <w:rPr>
          <w:rStyle w:val="phyC4Formelindex"/>
          <w:rFonts w:eastAsia="HelveticaNeue-Roman"/>
          <w:vertAlign w:val="baseline"/>
        </w:rPr>
        <w:t>Starten Sie das Experiment, indem Sie auf den roten Kreis klicken:</w:t>
      </w:r>
      <w:r w:rsidRPr="00166478">
        <w:rPr>
          <w:rStyle w:val="phyC4Formelindex"/>
          <w:rFonts w:eastAsia="HelveticaNeue-Roman"/>
          <w:vertAlign w:val="baseline"/>
        </w:rPr>
        <w:br/>
        <w:t xml:space="preserve">  </w:t>
      </w:r>
      <w:r w:rsidRPr="00166478">
        <w:rPr>
          <w:rFonts w:eastAsia="HelveticaNeue-Roman"/>
          <w:noProof/>
        </w:rPr>
        <w:drawing>
          <wp:inline distT="0" distB="0" distL="0" distR="0">
            <wp:extent cx="1300923" cy="425302"/>
            <wp:effectExtent l="19050" t="0" r="0" b="0"/>
            <wp:docPr id="26" name="Grafik 9" descr="roterKLr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rKLreis.jpg"/>
                    <pic:cNvPicPr/>
                  </pic:nvPicPr>
                  <pic:blipFill>
                    <a:blip r:embed="rId19" cstate="print"/>
                    <a:stretch>
                      <a:fillRect/>
                    </a:stretch>
                  </pic:blipFill>
                  <pic:spPr>
                    <a:xfrm>
                      <a:off x="0" y="0"/>
                      <a:ext cx="1325613" cy="433374"/>
                    </a:xfrm>
                    <a:prstGeom prst="rect">
                      <a:avLst/>
                    </a:prstGeom>
                  </pic:spPr>
                </pic:pic>
              </a:graphicData>
            </a:graphic>
          </wp:inline>
        </w:drawing>
      </w:r>
    </w:p>
    <w:p w:rsidR="00E35804" w:rsidRPr="00166478" w:rsidRDefault="001316A5" w:rsidP="00E35804">
      <w:pPr>
        <w:pStyle w:val="phyC4Aufzhlung"/>
        <w:rPr>
          <w:rStyle w:val="phyC4Formelindex"/>
          <w:rFonts w:eastAsia="HelveticaNeue-Roman"/>
          <w:vertAlign w:val="baseline"/>
        </w:rPr>
      </w:pPr>
      <w:r w:rsidRPr="001316A5">
        <w:rPr>
          <w:noProof/>
          <w:lang w:eastAsia="en-US"/>
        </w:rPr>
        <w:pict>
          <v:shape id="_x0000_s2144" type="#_x0000_t202" style="position:absolute;left:0;text-align:left;margin-left:265.6pt;margin-top:17.55pt;width:240.8pt;height:187pt;z-index:251653632;mso-height-percent:200;mso-height-percent:200;mso-width-relative:margin;mso-height-relative:margin">
            <v:textbox style="mso-next-textbox:#_x0000_s2144;mso-fit-shape-to-text:t">
              <w:txbxContent>
                <w:p w:rsidR="000A4560" w:rsidRPr="003F2E9C" w:rsidRDefault="000A4560" w:rsidP="00E35804">
                  <w:pPr>
                    <w:pStyle w:val="phyC4Flietext"/>
                    <w:rPr>
                      <w:rStyle w:val="phyC4Formelindex"/>
                      <w:rFonts w:eastAsia="HelveticaNeue-Roman"/>
                      <w:b/>
                      <w:sz w:val="20"/>
                      <w:vertAlign w:val="baseline"/>
                    </w:rPr>
                  </w:pPr>
                  <w:r>
                    <w:rPr>
                      <w:rStyle w:val="phyC4Formelindex"/>
                      <w:rFonts w:eastAsia="HelveticaNeue-Roman"/>
                      <w:b/>
                      <w:sz w:val="20"/>
                      <w:vertAlign w:val="baseline"/>
                    </w:rPr>
                    <w:t>Ü</w:t>
                  </w:r>
                  <w:r w:rsidRPr="003F2E9C">
                    <w:rPr>
                      <w:rStyle w:val="phyC4Formelindex"/>
                      <w:rFonts w:eastAsia="HelveticaNeue-Roman"/>
                      <w:b/>
                      <w:sz w:val="20"/>
                      <w:vertAlign w:val="baseline"/>
                    </w:rPr>
                    <w:t>bersicht Einstellungen am Goniometer und Röntgengerät:</w:t>
                  </w:r>
                </w:p>
                <w:p w:rsidR="000A4560" w:rsidRPr="003F2E9C" w:rsidRDefault="000A4560" w:rsidP="00E35804">
                  <w:pPr>
                    <w:pStyle w:val="phyC4Aufzhlung"/>
                    <w:rPr>
                      <w:rStyle w:val="phyC4Formelindex"/>
                      <w:rFonts w:eastAsia="HelveticaNeue-Roman"/>
                      <w:sz w:val="20"/>
                      <w:vertAlign w:val="baseline"/>
                    </w:rPr>
                  </w:pPr>
                  <w:r w:rsidRPr="003F2E9C">
                    <w:rPr>
                      <w:rStyle w:val="phyC4Formelindex"/>
                      <w:rFonts w:eastAsia="HelveticaNeue-Roman"/>
                      <w:sz w:val="20"/>
                      <w:vertAlign w:val="baseline"/>
                    </w:rPr>
                    <w:t>2:1-Kopplungsmodus</w:t>
                  </w:r>
                </w:p>
                <w:p w:rsidR="000A4560" w:rsidRPr="003F2E9C" w:rsidRDefault="000A4560" w:rsidP="00E35804">
                  <w:pPr>
                    <w:pStyle w:val="phyC4Aufzhlung"/>
                    <w:rPr>
                      <w:rStyle w:val="phyC4Formelindex"/>
                      <w:rFonts w:eastAsia="HelveticaNeue-Roman"/>
                      <w:sz w:val="20"/>
                      <w:vertAlign w:val="baseline"/>
                    </w:rPr>
                  </w:pPr>
                  <w:r w:rsidRPr="003F2E9C">
                    <w:rPr>
                      <w:rStyle w:val="phyC4Formelindex"/>
                      <w:rFonts w:eastAsia="HelveticaNeue-Roman"/>
                      <w:sz w:val="20"/>
                      <w:vertAlign w:val="baseline"/>
                    </w:rPr>
                    <w:t>Winkelschrittweite 0,1°</w:t>
                  </w:r>
                </w:p>
                <w:p w:rsidR="000A4560" w:rsidRPr="003F2E9C" w:rsidRDefault="000A4560" w:rsidP="00E35804">
                  <w:pPr>
                    <w:pStyle w:val="phyC4Aufzhlung"/>
                    <w:rPr>
                      <w:rStyle w:val="phyC4Formelindex"/>
                      <w:rFonts w:eastAsia="HelveticaNeue-Roman"/>
                      <w:sz w:val="20"/>
                      <w:vertAlign w:val="baseline"/>
                    </w:rPr>
                  </w:pPr>
                  <w:r w:rsidRPr="003F2E9C">
                    <w:rPr>
                      <w:rStyle w:val="phyC4Formelindex"/>
                      <w:rFonts w:eastAsia="HelveticaNeue-Roman"/>
                      <w:sz w:val="20"/>
                      <w:vertAlign w:val="baseline"/>
                    </w:rPr>
                    <w:t xml:space="preserve">Winkelbereich: </w:t>
                  </w:r>
                  <w:r>
                    <w:rPr>
                      <w:rStyle w:val="phyC4Formelindex"/>
                      <w:rFonts w:eastAsia="HelveticaNeue-Roman"/>
                      <w:sz w:val="20"/>
                      <w:vertAlign w:val="baseline"/>
                    </w:rPr>
                    <w:t>10</w:t>
                  </w:r>
                  <w:r w:rsidRPr="003F2E9C">
                    <w:rPr>
                      <w:rStyle w:val="phyC4Formelindex"/>
                      <w:rFonts w:eastAsia="HelveticaNeue-Roman"/>
                      <w:sz w:val="20"/>
                      <w:vertAlign w:val="baseline"/>
                    </w:rPr>
                    <w:t>°-</w:t>
                  </w:r>
                  <w:r>
                    <w:rPr>
                      <w:rStyle w:val="phyC4Formelindex"/>
                      <w:rFonts w:eastAsia="HelveticaNeue-Roman"/>
                      <w:sz w:val="20"/>
                      <w:vertAlign w:val="baseline"/>
                    </w:rPr>
                    <w:t>60°</w:t>
                  </w:r>
                </w:p>
                <w:p w:rsidR="000A4560" w:rsidRPr="00CC78D5" w:rsidRDefault="000A4560" w:rsidP="00E35804">
                  <w:pPr>
                    <w:pStyle w:val="phyC4Aufzhlung"/>
                    <w:rPr>
                      <w:rStyle w:val="phyC4Formelindex"/>
                      <w:rFonts w:eastAsia="HelveticaNeue-Roman"/>
                      <w:sz w:val="20"/>
                      <w:vertAlign w:val="baseline"/>
                    </w:rPr>
                  </w:pPr>
                  <w:r w:rsidRPr="003F2E9C">
                    <w:rPr>
                      <w:rStyle w:val="phyC4Formelindex"/>
                      <w:rFonts w:eastAsia="HelveticaNeue-Roman"/>
                      <w:sz w:val="20"/>
                      <w:vertAlign w:val="baseline"/>
                    </w:rPr>
                    <w:t xml:space="preserve">Anodenspannung </w:t>
                  </w:r>
                  <w:r w:rsidRPr="003F2E9C">
                    <w:rPr>
                      <w:rStyle w:val="phyC4Formelzeichen"/>
                      <w:rFonts w:eastAsia="HelveticaNeue-Roman"/>
                      <w:sz w:val="20"/>
                    </w:rPr>
                    <w:t>U</w:t>
                  </w:r>
                  <w:r w:rsidRPr="003F2E9C">
                    <w:rPr>
                      <w:rStyle w:val="phyC4Formelzeichen"/>
                      <w:rFonts w:eastAsia="HelveticaNeue-Roman"/>
                      <w:sz w:val="20"/>
                      <w:vertAlign w:val="subscript"/>
                    </w:rPr>
                    <w:t xml:space="preserve">A </w:t>
                  </w:r>
                  <w:r w:rsidRPr="003F2E9C">
                    <w:rPr>
                      <w:rFonts w:eastAsia="HelveticaNeue-Roman"/>
                      <w:sz w:val="20"/>
                    </w:rPr>
                    <w:t xml:space="preserve">= 35 </w:t>
                  </w:r>
                  <w:proofErr w:type="spellStart"/>
                  <w:r w:rsidRPr="003F2E9C">
                    <w:rPr>
                      <w:rFonts w:eastAsia="HelveticaNeue-Roman"/>
                      <w:sz w:val="20"/>
                    </w:rPr>
                    <w:t>kV</w:t>
                  </w:r>
                  <w:proofErr w:type="spellEnd"/>
                  <w:r w:rsidRPr="003F2E9C">
                    <w:rPr>
                      <w:rStyle w:val="phyC4Formelindex"/>
                      <w:rFonts w:eastAsia="HelveticaNeue-Roman"/>
                      <w:sz w:val="20"/>
                      <w:vertAlign w:val="baseline"/>
                    </w:rPr>
                    <w:t>; Anodenstrom</w:t>
                  </w:r>
                  <w:r>
                    <w:rPr>
                      <w:rStyle w:val="phyC4Formelindex"/>
                      <w:rFonts w:eastAsia="HelveticaNeue-Roman"/>
                      <w:sz w:val="20"/>
                      <w:vertAlign w:val="baseline"/>
                    </w:rPr>
                    <w:br/>
                  </w:r>
                  <w:r w:rsidRPr="003F2E9C">
                    <w:rPr>
                      <w:rStyle w:val="phyC4Formelindex"/>
                      <w:rFonts w:eastAsia="HelveticaNeue-Roman"/>
                      <w:sz w:val="20"/>
                      <w:vertAlign w:val="baseline"/>
                    </w:rPr>
                    <w:t xml:space="preserve"> </w:t>
                  </w:r>
                  <w:r w:rsidRPr="00CC78D5">
                    <w:rPr>
                      <w:rStyle w:val="phyC4Formelindex"/>
                      <w:rFonts w:eastAsia="HelveticaNeue-Roman"/>
                      <w:i/>
                      <w:sz w:val="20"/>
                      <w:vertAlign w:val="baseline"/>
                    </w:rPr>
                    <w:t>I</w:t>
                  </w:r>
                  <w:r w:rsidRPr="00616088">
                    <w:rPr>
                      <w:rStyle w:val="phyC4Formelindex"/>
                      <w:rFonts w:eastAsia="HelveticaNeue-Roman"/>
                      <w:i/>
                      <w:sz w:val="20"/>
                    </w:rPr>
                    <w:t xml:space="preserve">A </w:t>
                  </w:r>
                  <w:r w:rsidRPr="00CC78D5">
                    <w:rPr>
                      <w:rStyle w:val="phyC4Formelindex"/>
                      <w:rFonts w:eastAsia="HelveticaNeue-Roman"/>
                      <w:sz w:val="20"/>
                      <w:vertAlign w:val="baseline"/>
                    </w:rPr>
                    <w:t>= 1 mA</w:t>
                  </w:r>
                </w:p>
                <w:p w:rsidR="000A4560" w:rsidRPr="003F2E9C" w:rsidRDefault="000A4560" w:rsidP="00E35804">
                  <w:pPr>
                    <w:pStyle w:val="phyC4Aufzhlung"/>
                    <w:rPr>
                      <w:rStyle w:val="phyC4Formelindex"/>
                      <w:rFonts w:eastAsia="HelveticaNeue-Roman"/>
                      <w:sz w:val="20"/>
                      <w:vertAlign w:val="baseline"/>
                    </w:rPr>
                  </w:pPr>
                  <w:r w:rsidRPr="00CC78D5">
                    <w:rPr>
                      <w:rStyle w:val="phyC4Formelindex"/>
                      <w:rFonts w:eastAsia="HelveticaNeue-Roman"/>
                      <w:sz w:val="20"/>
                      <w:vertAlign w:val="baseline"/>
                    </w:rPr>
                    <w:t>Schrittgeschwindigkeit: Wenn nur die intens</w:t>
                  </w:r>
                  <w:r w:rsidRPr="00CC78D5">
                    <w:rPr>
                      <w:rStyle w:val="phyC4Formelindex"/>
                      <w:rFonts w:eastAsia="HelveticaNeue-Roman"/>
                      <w:sz w:val="20"/>
                      <w:vertAlign w:val="baseline"/>
                    </w:rPr>
                    <w:t>i</w:t>
                  </w:r>
                  <w:r w:rsidRPr="00CC78D5">
                    <w:rPr>
                      <w:rStyle w:val="phyC4Formelindex"/>
                      <w:rFonts w:eastAsia="HelveticaNeue-Roman"/>
                      <w:sz w:val="20"/>
                      <w:vertAlign w:val="baseline"/>
                    </w:rPr>
                    <w:t>tätsstarken Reflexlinien registriert werden so</w:t>
                  </w:r>
                  <w:r w:rsidRPr="00CC78D5">
                    <w:rPr>
                      <w:rStyle w:val="phyC4Formelindex"/>
                      <w:rFonts w:eastAsia="HelveticaNeue-Roman"/>
                      <w:sz w:val="20"/>
                      <w:vertAlign w:val="baseline"/>
                    </w:rPr>
                    <w:t>l</w:t>
                  </w:r>
                  <w:r w:rsidRPr="00CC78D5">
                    <w:rPr>
                      <w:rStyle w:val="phyC4Formelindex"/>
                      <w:rFonts w:eastAsia="HelveticaNeue-Roman"/>
                      <w:sz w:val="20"/>
                      <w:vertAlign w:val="baseline"/>
                    </w:rPr>
                    <w:t>len, kann relativ schnell mit 1°/10 s gesca</w:t>
                  </w:r>
                  <w:r>
                    <w:rPr>
                      <w:rStyle w:val="phyC4Formelindex"/>
                      <w:rFonts w:eastAsia="HelveticaNeue-Roman"/>
                      <w:sz w:val="20"/>
                      <w:vertAlign w:val="baseline"/>
                    </w:rPr>
                    <w:t>n</w:t>
                  </w:r>
                  <w:r w:rsidRPr="00CC78D5">
                    <w:rPr>
                      <w:rStyle w:val="phyC4Formelindex"/>
                      <w:rFonts w:eastAsia="HelveticaNeue-Roman"/>
                      <w:sz w:val="20"/>
                      <w:vertAlign w:val="baseline"/>
                    </w:rPr>
                    <w:t>nt werden. Zur Identifizierung der schwächeren Linien ist zur Verbesserung des Signal-Rausch-Verhältnisses eine Scangeschwi</w:t>
                  </w:r>
                  <w:r w:rsidRPr="00CC78D5">
                    <w:rPr>
                      <w:rStyle w:val="phyC4Formelindex"/>
                      <w:rFonts w:eastAsia="HelveticaNeue-Roman"/>
                      <w:sz w:val="20"/>
                      <w:vertAlign w:val="baseline"/>
                    </w:rPr>
                    <w:t>n</w:t>
                  </w:r>
                  <w:r>
                    <w:rPr>
                      <w:rStyle w:val="phyC4Formelindex"/>
                      <w:rFonts w:eastAsia="HelveticaNeue-Roman"/>
                      <w:sz w:val="20"/>
                      <w:vertAlign w:val="baseline"/>
                    </w:rPr>
                    <w:t>digkeit von mindestens 1°/4</w:t>
                  </w:r>
                  <w:r w:rsidRPr="00CC78D5">
                    <w:rPr>
                      <w:rStyle w:val="phyC4Formelindex"/>
                      <w:rFonts w:eastAsia="HelveticaNeue-Roman"/>
                      <w:sz w:val="20"/>
                      <w:vertAlign w:val="baseline"/>
                    </w:rPr>
                    <w:t>0 s erforderlich.</w:t>
                  </w:r>
                </w:p>
              </w:txbxContent>
            </v:textbox>
            <w10:wrap type="square"/>
          </v:shape>
        </w:pict>
      </w:r>
      <w:r w:rsidR="00E35804" w:rsidRPr="00166478">
        <w:rPr>
          <w:rStyle w:val="phyC4Formelindex"/>
          <w:rFonts w:eastAsia="HelveticaNeue-Roman"/>
          <w:vertAlign w:val="baseline"/>
        </w:rPr>
        <w:t xml:space="preserve">Nach der Messung erscheint die Abfrage:  </w:t>
      </w:r>
      <w:r w:rsidR="00E35804" w:rsidRPr="00166478">
        <w:rPr>
          <w:rStyle w:val="phyC4Formelindex"/>
          <w:rFonts w:eastAsia="HelveticaNeue-Roman"/>
          <w:vertAlign w:val="baseline"/>
        </w:rPr>
        <w:br/>
      </w:r>
      <w:r w:rsidR="00E35804">
        <w:rPr>
          <w:rFonts w:eastAsia="HelveticaNeue-Roman"/>
          <w:noProof/>
        </w:rPr>
        <w:drawing>
          <wp:inline distT="0" distB="0" distL="0" distR="0">
            <wp:extent cx="2724150" cy="1390650"/>
            <wp:effectExtent l="19050" t="0" r="0" b="0"/>
            <wp:docPr id="27" name="Bild 8" descr="P:\sunderkoetter\Rö\Versuche_neu\Bilddschirmbilder\messungübewrtr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underkoetter\Rö\Versuche_neu\Bilddschirmbilder\messungübewrtragen.jpg"/>
                    <pic:cNvPicPr>
                      <a:picLocks noChangeAspect="1" noChangeArrowheads="1"/>
                    </pic:cNvPicPr>
                  </pic:nvPicPr>
                  <pic:blipFill>
                    <a:blip r:embed="rId20" cstate="print"/>
                    <a:srcRect/>
                    <a:stretch>
                      <a:fillRect/>
                    </a:stretch>
                  </pic:blipFill>
                  <pic:spPr bwMode="auto">
                    <a:xfrm>
                      <a:off x="0" y="0"/>
                      <a:ext cx="2724150" cy="1390650"/>
                    </a:xfrm>
                    <a:prstGeom prst="rect">
                      <a:avLst/>
                    </a:prstGeom>
                    <a:noFill/>
                    <a:ln w="9525">
                      <a:noFill/>
                      <a:miter lim="800000"/>
                      <a:headEnd/>
                      <a:tailEnd/>
                    </a:ln>
                  </pic:spPr>
                </pic:pic>
              </a:graphicData>
            </a:graphic>
          </wp:inline>
        </w:drawing>
      </w:r>
    </w:p>
    <w:p w:rsidR="00E35804" w:rsidRDefault="00E35804" w:rsidP="00E35804">
      <w:pPr>
        <w:pStyle w:val="phyC4Aufzhlung"/>
        <w:numPr>
          <w:ilvl w:val="0"/>
          <w:numId w:val="0"/>
        </w:numPr>
        <w:ind w:left="425"/>
        <w:rPr>
          <w:rStyle w:val="phyC4Formelindex"/>
          <w:rFonts w:eastAsia="HelveticaNeue-Bold"/>
          <w:vertAlign w:val="baseline"/>
        </w:rPr>
      </w:pPr>
      <w:r w:rsidRPr="00166478">
        <w:rPr>
          <w:rStyle w:val="phyC4Formelindex"/>
          <w:rFonts w:eastAsia="HelveticaNeue-Roman"/>
          <w:vertAlign w:val="baseline"/>
        </w:rPr>
        <w:t xml:space="preserve">Markieren Sie den ersten Punkt und bestätigen Sie mit OK. Die Messwerte werden nun direkt an die Software </w:t>
      </w:r>
      <w:proofErr w:type="spellStart"/>
      <w:r w:rsidRPr="00166478">
        <w:rPr>
          <w:rStyle w:val="phyC4Formelindex"/>
          <w:rFonts w:eastAsia="HelveticaNeue-Roman"/>
          <w:vertAlign w:val="baseline"/>
        </w:rPr>
        <w:t>measure</w:t>
      </w:r>
      <w:proofErr w:type="spellEnd"/>
      <w:r w:rsidRPr="00166478">
        <w:rPr>
          <w:rStyle w:val="phyC4Formelindex"/>
          <w:rFonts w:eastAsia="HelveticaNeue-Roman"/>
          <w:vertAlign w:val="baseline"/>
        </w:rPr>
        <w:t xml:space="preserve"> übertragen. Am Ende dieser Versuchsanleitung ist eine kurze Einfü</w:t>
      </w:r>
      <w:r w:rsidRPr="00166478">
        <w:rPr>
          <w:rStyle w:val="phyC4Formelindex"/>
          <w:rFonts w:eastAsia="HelveticaNeue-Roman"/>
          <w:vertAlign w:val="baseline"/>
        </w:rPr>
        <w:t>h</w:t>
      </w:r>
      <w:r w:rsidRPr="00166478">
        <w:rPr>
          <w:rStyle w:val="phyC4Formelindex"/>
          <w:rFonts w:eastAsia="HelveticaNeue-Roman"/>
          <w:vertAlign w:val="baseline"/>
        </w:rPr>
        <w:t>rung in die Auswertung der erhaltenen Spektren angefügt.</w:t>
      </w:r>
      <w:r w:rsidRPr="009F2606">
        <w:rPr>
          <w:rStyle w:val="phyC4Formelindex"/>
          <w:rFonts w:eastAsia="HelveticaNeue-Bold"/>
          <w:vertAlign w:val="baseline"/>
        </w:rPr>
        <w:t xml:space="preserve"> </w:t>
      </w:r>
    </w:p>
    <w:p w:rsidR="00E35804" w:rsidRPr="009F2606" w:rsidRDefault="00E35804" w:rsidP="00E35804">
      <w:pPr>
        <w:pStyle w:val="phyC4Aufzhlung"/>
        <w:numPr>
          <w:ilvl w:val="0"/>
          <w:numId w:val="0"/>
        </w:numPr>
        <w:ind w:left="425"/>
        <w:rPr>
          <w:rStyle w:val="phyC4Formelindex"/>
          <w:rFonts w:eastAsia="HelveticaNeue-Roman"/>
          <w:vertAlign w:val="baseline"/>
        </w:rPr>
      </w:pPr>
    </w:p>
    <w:p w:rsidR="00E35804" w:rsidRPr="00166478" w:rsidRDefault="00E35804" w:rsidP="00E35804">
      <w:pPr>
        <w:pStyle w:val="phyC4berschrift"/>
        <w:rPr>
          <w:rStyle w:val="phyC4Formelindex"/>
          <w:rFonts w:eastAsia="HelveticaNeue-Bold"/>
          <w:vertAlign w:val="baseline"/>
        </w:rPr>
      </w:pPr>
      <w:r w:rsidRPr="00166478">
        <w:rPr>
          <w:rStyle w:val="phyC4Formelindex"/>
          <w:rFonts w:eastAsia="HelveticaNeue-Bold"/>
          <w:vertAlign w:val="baseline"/>
        </w:rPr>
        <w:t>Hinweis</w:t>
      </w:r>
    </w:p>
    <w:p w:rsidR="00E35804" w:rsidRPr="00166478" w:rsidRDefault="00E35804" w:rsidP="00E35804">
      <w:pPr>
        <w:tabs>
          <w:tab w:val="clear" w:pos="425"/>
        </w:tabs>
        <w:rPr>
          <w:rStyle w:val="phyC4Formelindex"/>
          <w:rFonts w:eastAsia="HelveticaNeue-Roman"/>
          <w:vertAlign w:val="baseline"/>
        </w:rPr>
      </w:pPr>
      <w:r w:rsidRPr="00166478">
        <w:rPr>
          <w:rStyle w:val="phyC4Formelindex"/>
          <w:rFonts w:eastAsia="HelveticaNeue-Roman"/>
          <w:vertAlign w:val="baseline"/>
        </w:rPr>
        <w:t>Eine Bestrahlung des Geiger-Müller-Zählrohres durch den primären Röntgenstrahl sollte über einen lä</w:t>
      </w:r>
      <w:r w:rsidRPr="00166478">
        <w:rPr>
          <w:rStyle w:val="phyC4Formelindex"/>
          <w:rFonts w:eastAsia="HelveticaNeue-Roman"/>
          <w:vertAlign w:val="baseline"/>
        </w:rPr>
        <w:t>n</w:t>
      </w:r>
      <w:r w:rsidRPr="00166478">
        <w:rPr>
          <w:rStyle w:val="phyC4Formelindex"/>
          <w:rFonts w:eastAsia="HelveticaNeue-Roman"/>
          <w:vertAlign w:val="baseline"/>
        </w:rPr>
        <w:t>geren Zeitraum vermieden werden.</w:t>
      </w:r>
    </w:p>
    <w:p w:rsidR="00E35804" w:rsidRDefault="00E35804" w:rsidP="00E35804">
      <w:pPr>
        <w:tabs>
          <w:tab w:val="clear" w:pos="425"/>
        </w:tabs>
        <w:rPr>
          <w:i/>
          <w:szCs w:val="20"/>
        </w:rPr>
      </w:pPr>
    </w:p>
    <w:p w:rsidR="002120E8" w:rsidRPr="002120E8" w:rsidRDefault="002120E8" w:rsidP="002120E8">
      <w:pPr>
        <w:pStyle w:val="phyC4Flietext"/>
        <w:rPr>
          <w:i/>
        </w:rPr>
      </w:pPr>
      <w:r w:rsidRPr="002120E8">
        <w:rPr>
          <w:i/>
        </w:rPr>
        <w:lastRenderedPageBreak/>
        <w:t>Probenherstellung:</w:t>
      </w:r>
    </w:p>
    <w:p w:rsidR="00735934" w:rsidRPr="000F5E64" w:rsidRDefault="000F5E64" w:rsidP="000F5E64">
      <w:pPr>
        <w:pStyle w:val="phyC4Flietext"/>
      </w:pPr>
      <w:r>
        <w:t>Die Proben sollten fein pulverisiert sein. Nimmt man etwas Pulver zwischen die Fingerspitzen, so darf beim Reiben keine Körnung mehr festzustellen sein. Man erhält eine relativ hohe Probenkonzentration, wenn das Probenpulver mit etwas Vaseline vermengt wird. Dazu wird Probenpulver auf ein Blatt Papier gegeben und mit Vaseline mit Hilfe eines Spatels zu einem festen Brei geknetet. Um eine möglichst h</w:t>
      </w:r>
      <w:r>
        <w:t>o</w:t>
      </w:r>
      <w:r>
        <w:t xml:space="preserve">he Probenkonzentration zu erhalten, sollte wenig Vaseline (etwa eine </w:t>
      </w:r>
      <w:proofErr w:type="spellStart"/>
      <w:r>
        <w:t>Spatelspitze</w:t>
      </w:r>
      <w:proofErr w:type="spellEnd"/>
      <w:r>
        <w:t>) verwendet werden. Der relativ feste Probenbrei wird dann in den Halter für Pulverproben eingedrückt und abschließend bündig glattgestrichen. Zur Fixierung des Halters ist der Universalkristallhalter zu verwenden.</w:t>
      </w:r>
    </w:p>
    <w:p w:rsidR="005A199F" w:rsidRDefault="005A199F" w:rsidP="000F5E64">
      <w:pPr>
        <w:pStyle w:val="phyC4Flietext"/>
      </w:pPr>
    </w:p>
    <w:p w:rsidR="00767662" w:rsidRPr="002120E8" w:rsidRDefault="00767662" w:rsidP="00767662">
      <w:pPr>
        <w:pStyle w:val="phyC4Flietext"/>
        <w:rPr>
          <w:i/>
        </w:rPr>
      </w:pPr>
      <w:r w:rsidRPr="002120E8">
        <w:rPr>
          <w:i/>
        </w:rPr>
        <w:t xml:space="preserve">Kalibrieren des Goniometers mit Hilfe des </w:t>
      </w:r>
      <w:proofErr w:type="spellStart"/>
      <w:r w:rsidRPr="002120E8">
        <w:rPr>
          <w:i/>
        </w:rPr>
        <w:t>LiF</w:t>
      </w:r>
      <w:proofErr w:type="spellEnd"/>
      <w:r w:rsidRPr="002120E8">
        <w:rPr>
          <w:i/>
        </w:rPr>
        <w:t>-Einkristalls:</w:t>
      </w:r>
    </w:p>
    <w:p w:rsidR="00767662" w:rsidRDefault="00767662" w:rsidP="00767662">
      <w:pPr>
        <w:autoSpaceDE w:val="0"/>
        <w:autoSpaceDN w:val="0"/>
        <w:adjustRightInd w:val="0"/>
        <w:rPr>
          <w:rFonts w:ascii="Arial-BoldMT" w:hAnsi="Arial-BoldMT" w:cs="Arial-BoldMT"/>
          <w:b/>
          <w:bCs/>
          <w:szCs w:val="18"/>
        </w:rPr>
      </w:pPr>
      <w:r>
        <w:rPr>
          <w:rFonts w:ascii="HelveticaNeue-Roman" w:hAnsi="HelveticaNeue-Roman" w:cs="HelveticaNeue-Roman"/>
        </w:rPr>
        <w:t>Genaue Winkelpositionen der Debye-Scherrer-Reflexe sind nur bei korrekter Justierung des Goniom</w:t>
      </w:r>
      <w:r>
        <w:rPr>
          <w:rFonts w:ascii="HelveticaNeue-Roman" w:hAnsi="HelveticaNeue-Roman" w:cs="HelveticaNeue-Roman"/>
        </w:rPr>
        <w:t>e</w:t>
      </w:r>
      <w:r>
        <w:rPr>
          <w:rFonts w:ascii="HelveticaNeue-Roman" w:hAnsi="HelveticaNeue-Roman" w:cs="HelveticaNeue-Roman"/>
        </w:rPr>
        <w:t xml:space="preserve">ters zu erwarten. Ist aus irgendeinem Grund das Goniometer </w:t>
      </w:r>
      <w:proofErr w:type="spellStart"/>
      <w:r>
        <w:rPr>
          <w:rFonts w:ascii="HelveticaNeue-Roman" w:hAnsi="HelveticaNeue-Roman" w:cs="HelveticaNeue-Roman"/>
        </w:rPr>
        <w:t>dejustiert</w:t>
      </w:r>
      <w:proofErr w:type="spellEnd"/>
      <w:r>
        <w:rPr>
          <w:rFonts w:ascii="HelveticaNeue-Roman" w:hAnsi="HelveticaNeue-Roman" w:cs="HelveticaNeue-Roman"/>
        </w:rPr>
        <w:t xml:space="preserve">, so kann </w:t>
      </w:r>
      <w:r>
        <w:rPr>
          <w:rFonts w:ascii="ArialMT" w:hAnsi="ArialMT" w:cs="ArialMT"/>
          <w:szCs w:val="18"/>
        </w:rPr>
        <w:t>dieser Fehler entweder mit der Funktion Autokalibrierung oder manuell korrigiert werden:</w:t>
      </w:r>
    </w:p>
    <w:p w:rsidR="00767662" w:rsidRDefault="00767662" w:rsidP="00767662">
      <w:pPr>
        <w:autoSpaceDE w:val="0"/>
        <w:autoSpaceDN w:val="0"/>
        <w:adjustRightInd w:val="0"/>
        <w:rPr>
          <w:rFonts w:ascii="ArialMT" w:hAnsi="ArialMT" w:cs="ArialMT"/>
          <w:szCs w:val="18"/>
        </w:rPr>
      </w:pPr>
    </w:p>
    <w:p w:rsidR="00767662" w:rsidRDefault="00767662" w:rsidP="00767662">
      <w:pPr>
        <w:pStyle w:val="phyC4Aufzhlung"/>
      </w:pPr>
      <w:r w:rsidRPr="00EF0E9E">
        <w:t>Autokalibrierung:</w:t>
      </w:r>
      <w:r>
        <w:br/>
        <w:t>Das Anodenmaterial der Röntgenröhre wird automatisch erkannt, der Kristall muss manuell unter „Menü“, „Goniometer“, „Parameter“ eingestellt werden. Wählen Sie „Menü“, „Goniometer“, „Autokal</w:t>
      </w:r>
      <w:r>
        <w:t>i</w:t>
      </w:r>
      <w:r>
        <w:t xml:space="preserve">brierung“. Nun ermittelt das Gerät die optimale Stellung von Kristall und Goniometer zueinander und im Anschluss die Position des Peaks. Die entsprechenden </w:t>
      </w:r>
      <w:proofErr w:type="spellStart"/>
      <w:r>
        <w:t>Kalibrierkurven</w:t>
      </w:r>
      <w:proofErr w:type="spellEnd"/>
      <w:r>
        <w:t xml:space="preserve"> werden auf dem Display angezeigt. Die neukonfigurierte Nulllage des </w:t>
      </w:r>
      <w:proofErr w:type="spellStart"/>
      <w:r>
        <w:t>Goniometersystems</w:t>
      </w:r>
      <w:proofErr w:type="spellEnd"/>
      <w:r>
        <w:t xml:space="preserve"> bleibt</w:t>
      </w:r>
      <w:r w:rsidRPr="00D730F9">
        <w:t xml:space="preserve"> </w:t>
      </w:r>
      <w:r>
        <w:t>auch nach Abschalten des Röntgengerätes erhalten.</w:t>
      </w:r>
    </w:p>
    <w:p w:rsidR="00767662" w:rsidRDefault="00767662" w:rsidP="00767662">
      <w:pPr>
        <w:pStyle w:val="phyC4Aufzhlung"/>
      </w:pPr>
      <w:r w:rsidRPr="00EF0E9E">
        <w:t>manuelle Kalibrierung</w:t>
      </w:r>
      <w:r>
        <w:t>:</w:t>
      </w:r>
      <w:r>
        <w:br/>
        <w:t xml:space="preserve">Zur manuellen Kalibrierung ist der </w:t>
      </w:r>
      <w:proofErr w:type="spellStart"/>
      <w:r>
        <w:t>Analysatorkristall</w:t>
      </w:r>
      <w:proofErr w:type="spellEnd"/>
      <w:r>
        <w:t xml:space="preserve"> manuell in die theoretische Glanzwinkelposition </w:t>
      </w:r>
      <w:r w:rsidRPr="006E4D36">
        <w:rPr>
          <w:rStyle w:val="phyC4Formelzeichen"/>
          <w:rFonts w:eastAsia="SymbolMT" w:hint="eastAsia"/>
        </w:rPr>
        <w:t>ϑ</w:t>
      </w:r>
      <w:r w:rsidRPr="006E4D36">
        <w:rPr>
          <w:rFonts w:ascii="SymbolMT" w:eastAsia="SymbolMT" w:hAnsi="Arial-BoldMT" w:cs="SymbolMT"/>
        </w:rPr>
        <w:t xml:space="preserve"> </w:t>
      </w:r>
      <w:r>
        <w:t>zu bringen (entsprechend das Zählrohr auf 2</w:t>
      </w:r>
      <w:r w:rsidRPr="006E4D36">
        <w:rPr>
          <w:rStyle w:val="phyC4Formelzeichen"/>
          <w:rFonts w:eastAsia="SymbolMT" w:hint="eastAsia"/>
        </w:rPr>
        <w:t>ϑ</w:t>
      </w:r>
      <w:r>
        <w:t>). Durch iteratives Drehen von Kristall und Zählrohr um wenige ±1/10° um diese Winkellagen ist nun das Intensitätsmaximum der Linie aufzusuchen. Danach werden im gekoppelten Modus der Kristall und Detektor um den jeweiligen Fehlbetrag ko</w:t>
      </w:r>
      <w:r>
        <w:t>r</w:t>
      </w:r>
      <w:r>
        <w:t xml:space="preserve">rigiert in Nulllage gebracht, die anschließend mit „Menü“, „Goniometer“ und dann „Set </w:t>
      </w:r>
      <w:proofErr w:type="spellStart"/>
      <w:r>
        <w:t>to</w:t>
      </w:r>
      <w:proofErr w:type="spellEnd"/>
      <w:r>
        <w:t xml:space="preserve"> </w:t>
      </w:r>
      <w:proofErr w:type="spellStart"/>
      <w:r>
        <w:t>zero</w:t>
      </w:r>
      <w:proofErr w:type="spellEnd"/>
      <w:r>
        <w:t>“ b</w:t>
      </w:r>
      <w:r>
        <w:t>e</w:t>
      </w:r>
      <w:r>
        <w:t>stätigt werden muss.</w:t>
      </w:r>
    </w:p>
    <w:p w:rsidR="00894102" w:rsidRPr="002120E8" w:rsidRDefault="00894102" w:rsidP="00894102">
      <w:pPr>
        <w:pStyle w:val="phyC4Flietext"/>
        <w:rPr>
          <w:rFonts w:ascii="HelveticaNeue-Roman" w:hAnsi="HelveticaNeue-Roman" w:cs="HelveticaNeue-Roman"/>
        </w:rPr>
      </w:pPr>
    </w:p>
    <w:p w:rsidR="00735934" w:rsidRPr="002120E8" w:rsidRDefault="00686B14" w:rsidP="00735934">
      <w:pPr>
        <w:pStyle w:val="phyC4berschrift"/>
      </w:pPr>
      <w:r w:rsidRPr="002120E8">
        <w:t>Theorie und Auswertung</w:t>
      </w:r>
    </w:p>
    <w:p w:rsidR="00D93C77" w:rsidRPr="001D7594" w:rsidRDefault="001D7594" w:rsidP="001D7594">
      <w:pPr>
        <w:pStyle w:val="phyC4Flietext"/>
      </w:pPr>
      <w:r>
        <w:t xml:space="preserve">Treffen Röntgenstrahlen der Wellenlänge </w:t>
      </w:r>
      <w:r>
        <w:rPr>
          <w:rStyle w:val="phyC4Formelzeichen"/>
        </w:rPr>
        <w:t>λ</w:t>
      </w:r>
      <w:r>
        <w:rPr>
          <w:rFonts w:ascii="Grk" w:hAnsi="Grk" w:cs="Grk"/>
        </w:rPr>
        <w:t xml:space="preserve"> </w:t>
      </w:r>
      <w:r>
        <w:t xml:space="preserve">unter dem Glanzwinkel </w:t>
      </w:r>
      <w:r w:rsidR="00894102">
        <w:rPr>
          <w:rStyle w:val="phyC4Formelzeichen"/>
        </w:rPr>
        <w:t>ϑ</w:t>
      </w:r>
      <w:r>
        <w:rPr>
          <w:rFonts w:ascii="Grk" w:hAnsi="Grk" w:cs="Grk"/>
        </w:rPr>
        <w:t xml:space="preserve"> </w:t>
      </w:r>
      <w:r>
        <w:t xml:space="preserve">auf eine </w:t>
      </w:r>
      <w:proofErr w:type="spellStart"/>
      <w:r>
        <w:t>Netzebenenschar</w:t>
      </w:r>
      <w:proofErr w:type="spellEnd"/>
      <w:r>
        <w:t xml:space="preserve"> eines Kristalls mit den Abständen </w:t>
      </w:r>
      <w:r w:rsidRPr="001D7594">
        <w:rPr>
          <w:rStyle w:val="phyC4Formelzeichen"/>
        </w:rPr>
        <w:t>d</w:t>
      </w:r>
      <w:r>
        <w:t>, so werden die reflektierten Strahlen nur dann konstruktiv interferieren, wenn die Bragg-Bedingung</w:t>
      </w:r>
    </w:p>
    <w:p w:rsidR="00735934" w:rsidRPr="001D7594" w:rsidRDefault="001D7594" w:rsidP="001D7594">
      <w:pPr>
        <w:pStyle w:val="phyC4Formelzeile"/>
      </w:pPr>
      <w:r w:rsidRPr="001D7594">
        <w:rPr>
          <w:position w:val="-10"/>
        </w:rPr>
        <w:object w:dxaOrig="301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14.95pt" o:ole="">
            <v:imagedata r:id="rId21" o:title=""/>
          </v:shape>
          <o:OLEObject Type="Embed" ProgID="Equation.3" ShapeID="_x0000_i1025" DrawAspect="Content" ObjectID="_1384176004" r:id="rId22"/>
        </w:object>
      </w:r>
      <w:r>
        <w:tab/>
        <w:t>(1)</w:t>
      </w:r>
    </w:p>
    <w:p w:rsidR="00D93C77" w:rsidRDefault="001D7594" w:rsidP="001D7594">
      <w:pPr>
        <w:pStyle w:val="phyC4Flietext"/>
      </w:pPr>
      <w:r>
        <w:t>erfüllt ist.</w:t>
      </w:r>
    </w:p>
    <w:p w:rsidR="00C026F1" w:rsidRDefault="001D7594" w:rsidP="001D7594">
      <w:pPr>
        <w:pStyle w:val="phyC4Flietext"/>
      </w:pPr>
      <w:r>
        <w:t>Die Bragg-Bedingung impliziert, dass alle an den Atomen gestreuten Wellen in Phase sind und sich s</w:t>
      </w:r>
      <w:r>
        <w:t>o</w:t>
      </w:r>
      <w:r>
        <w:t>mit verstärken. In Richtungen, die nicht der Bragg-Bedingung gehorchen, werden die Teilwellen gege</w:t>
      </w:r>
      <w:r>
        <w:t>n</w:t>
      </w:r>
      <w:r>
        <w:t>phasig gestreut und löschen sich aus. Eine realistischere Betrachtungsweise muss somit die Phasenb</w:t>
      </w:r>
      <w:r>
        <w:t>e</w:t>
      </w:r>
      <w:r>
        <w:t>ziehungen aller von den Atomen in eine Richtung gestreuten</w:t>
      </w:r>
      <w:r w:rsidR="00C026F1">
        <w:t xml:space="preserve"> Partialwellen berücksichtigen.</w:t>
      </w:r>
    </w:p>
    <w:p w:rsidR="00471EFB" w:rsidRPr="001D7594" w:rsidRDefault="001D7594" w:rsidP="001D7594">
      <w:pPr>
        <w:pStyle w:val="phyC4Flietext"/>
      </w:pPr>
      <w:r>
        <w:t xml:space="preserve">Sind in einer Elementarzelle </w:t>
      </w:r>
      <w:r w:rsidRPr="001D7594">
        <w:rPr>
          <w:rStyle w:val="phyC4Formelzeichen"/>
        </w:rPr>
        <w:t>N</w:t>
      </w:r>
      <w:r>
        <w:t>-Atome, so wird die durch die Zelle gestreute Gesamtamplitude der Rön</w:t>
      </w:r>
      <w:r>
        <w:t>t</w:t>
      </w:r>
      <w:r>
        <w:t xml:space="preserve">genstrahlen durch den Strukturfaktor </w:t>
      </w:r>
      <w:r w:rsidRPr="001D7594">
        <w:rPr>
          <w:rStyle w:val="phyC4Formelzeichen"/>
        </w:rPr>
        <w:t>F</w:t>
      </w:r>
      <w:r>
        <w:rPr>
          <w:rFonts w:ascii="CoreTTI" w:hAnsi="CoreTTI" w:cs="CoreTTI"/>
        </w:rPr>
        <w:t xml:space="preserve"> </w:t>
      </w:r>
      <w:r>
        <w:t xml:space="preserve">beschrieben, der durch Summierung der Atomfaktoren (atomare Streufaktoren) </w:t>
      </w:r>
      <w:r w:rsidRPr="001D7594">
        <w:rPr>
          <w:rStyle w:val="phyC4Formelzeichen"/>
        </w:rPr>
        <w:t>f</w:t>
      </w:r>
      <w:r>
        <w:rPr>
          <w:rFonts w:ascii="CoreTTI" w:hAnsi="CoreTTI" w:cs="CoreTTI"/>
        </w:rPr>
        <w:t xml:space="preserve"> </w:t>
      </w:r>
      <w:r>
        <w:t xml:space="preserve">der einzelnen </w:t>
      </w:r>
      <w:r w:rsidRPr="001D7594">
        <w:rPr>
          <w:rStyle w:val="phyC4Formelzeichen"/>
        </w:rPr>
        <w:t>N</w:t>
      </w:r>
      <w:r>
        <w:t xml:space="preserve">-Atome unter der Berücksichtigung ihrer Phasen berechnet wird. Für </w:t>
      </w:r>
      <w:r w:rsidRPr="001D7594">
        <w:rPr>
          <w:rStyle w:val="phyC4Formelzeichen"/>
        </w:rPr>
        <w:t>F</w:t>
      </w:r>
      <w:r>
        <w:rPr>
          <w:rFonts w:ascii="CoreTTI" w:hAnsi="CoreTTI" w:cs="CoreTTI"/>
        </w:rPr>
        <w:t xml:space="preserve"> </w:t>
      </w:r>
      <w:r>
        <w:t>gilt allgemein:</w:t>
      </w:r>
    </w:p>
    <w:p w:rsidR="001D7594" w:rsidRDefault="00C026F1" w:rsidP="001D7594">
      <w:pPr>
        <w:pStyle w:val="phyC4Formelzeile"/>
      </w:pPr>
      <w:r w:rsidRPr="00C026F1">
        <w:rPr>
          <w:position w:val="-28"/>
        </w:rPr>
        <w:object w:dxaOrig="2620" w:dyaOrig="680">
          <v:shape id="_x0000_i1026" type="#_x0000_t75" style="width:130.9pt;height:33.65pt" o:ole="">
            <v:imagedata r:id="rId23" o:title=""/>
          </v:shape>
          <o:OLEObject Type="Embed" ProgID="Equation.3" ShapeID="_x0000_i1026" DrawAspect="Content" ObjectID="_1384176005" r:id="rId24"/>
        </w:object>
      </w:r>
      <w:r w:rsidR="001D7594">
        <w:tab/>
        <w:t>(2)</w:t>
      </w:r>
    </w:p>
    <w:p w:rsidR="001D7594" w:rsidRPr="00913D28" w:rsidRDefault="001D7594" w:rsidP="00913D28">
      <w:pPr>
        <w:pStyle w:val="phyC4Flietext"/>
        <w:rPr>
          <w:szCs w:val="18"/>
        </w:rPr>
      </w:pPr>
      <w:r>
        <w:t>(</w:t>
      </w:r>
      <w:proofErr w:type="spellStart"/>
      <w:r w:rsidRPr="00913D28">
        <w:rPr>
          <w:rStyle w:val="phyC4Formelzeichen"/>
        </w:rPr>
        <w:t>h,k,l</w:t>
      </w:r>
      <w:proofErr w:type="spellEnd"/>
      <w:r w:rsidRPr="00913D28">
        <w:rPr>
          <w:rStyle w:val="phyC4Formelzeichen"/>
        </w:rPr>
        <w:t xml:space="preserve"> </w:t>
      </w:r>
      <w:r>
        <w:t xml:space="preserve">= Miller-Indizes der reflektierenden Netzebene, </w:t>
      </w:r>
      <w:proofErr w:type="spellStart"/>
      <w:r w:rsidRPr="00913D28">
        <w:rPr>
          <w:rStyle w:val="phyC4Formelzeichen"/>
        </w:rPr>
        <w:t>u</w:t>
      </w:r>
      <w:r w:rsidRPr="00913D28">
        <w:rPr>
          <w:rStyle w:val="phyC4Formelzeichen"/>
          <w:vertAlign w:val="subscript"/>
        </w:rPr>
        <w:t>n</w:t>
      </w:r>
      <w:proofErr w:type="spellEnd"/>
      <w:r>
        <w:t xml:space="preserve">, </w:t>
      </w:r>
      <w:proofErr w:type="spellStart"/>
      <w:r w:rsidRPr="00913D28">
        <w:rPr>
          <w:rStyle w:val="phyC4Formelzeichen"/>
        </w:rPr>
        <w:t>v</w:t>
      </w:r>
      <w:r w:rsidRPr="00913D28">
        <w:rPr>
          <w:rStyle w:val="phyC4Formelzeichen"/>
          <w:vertAlign w:val="subscript"/>
        </w:rPr>
        <w:t>n</w:t>
      </w:r>
      <w:proofErr w:type="spellEnd"/>
      <w:r>
        <w:t xml:space="preserve">, </w:t>
      </w:r>
      <w:proofErr w:type="spellStart"/>
      <w:r w:rsidRPr="00913D28">
        <w:rPr>
          <w:rStyle w:val="phyC4Formelzeichen"/>
        </w:rPr>
        <w:t>w</w:t>
      </w:r>
      <w:r w:rsidRPr="00913D28">
        <w:rPr>
          <w:rStyle w:val="phyC4Formelzeichen"/>
          <w:vertAlign w:val="subscript"/>
        </w:rPr>
        <w:t>n</w:t>
      </w:r>
      <w:proofErr w:type="spellEnd"/>
      <w:r w:rsidR="00913D28">
        <w:rPr>
          <w:sz w:val="13"/>
          <w:szCs w:val="13"/>
        </w:rPr>
        <w:t xml:space="preserve"> </w:t>
      </w:r>
      <w:r>
        <w:t>sind die Koordinaten der Atome in Bruc</w:t>
      </w:r>
      <w:r>
        <w:t>h</w:t>
      </w:r>
      <w:r>
        <w:t>teilen der jeweiligen</w:t>
      </w:r>
      <w:r w:rsidR="00913D28">
        <w:t xml:space="preserve"> </w:t>
      </w:r>
      <w:r>
        <w:t>Kan</w:t>
      </w:r>
      <w:r w:rsidR="00913D28">
        <w:t>tenlängen der Elementarzelle).</w:t>
      </w:r>
    </w:p>
    <w:p w:rsidR="001D7594" w:rsidRDefault="001D7594" w:rsidP="00913D28">
      <w:pPr>
        <w:pStyle w:val="phyC4Flietext"/>
      </w:pPr>
      <w:r>
        <w:lastRenderedPageBreak/>
        <w:t xml:space="preserve">Da im allgemeinen </w:t>
      </w:r>
      <w:r w:rsidRPr="00913D28">
        <w:rPr>
          <w:rStyle w:val="phyC4Formelzeichen"/>
        </w:rPr>
        <w:t>F</w:t>
      </w:r>
      <w:r>
        <w:rPr>
          <w:rFonts w:ascii="CoreTTI" w:hAnsi="CoreTTI" w:cs="CoreTTI"/>
        </w:rPr>
        <w:t xml:space="preserve"> </w:t>
      </w:r>
      <w:r>
        <w:t>eine komplexe Zahl ist, wird die gesamte</w:t>
      </w:r>
      <w:r w:rsidR="00913D28">
        <w:t xml:space="preserve"> </w:t>
      </w:r>
      <w:r>
        <w:t xml:space="preserve">Streuintensität </w:t>
      </w:r>
      <w:r w:rsidR="00C026F1" w:rsidRPr="00C026F1">
        <w:rPr>
          <w:rStyle w:val="phyC4Formelzeichen"/>
        </w:rPr>
        <w:t>I</w:t>
      </w:r>
      <w:r w:rsidR="00C026F1">
        <w:t xml:space="preserve"> </w:t>
      </w:r>
      <w:r>
        <w:t xml:space="preserve">durch </w:t>
      </w:r>
      <w:r>
        <w:rPr>
          <w:sz w:val="24"/>
        </w:rPr>
        <w:t>|</w:t>
      </w:r>
      <w:r w:rsidRPr="00913D28">
        <w:rPr>
          <w:rStyle w:val="phyC4Formelzeichen"/>
        </w:rPr>
        <w:t>F</w:t>
      </w:r>
      <w:r w:rsidRPr="00913D28">
        <w:rPr>
          <w:rStyle w:val="phyC4Formelzeichen"/>
          <w:vertAlign w:val="subscript"/>
        </w:rPr>
        <w:t>hkl</w:t>
      </w:r>
      <w:r>
        <w:rPr>
          <w:sz w:val="24"/>
        </w:rPr>
        <w:t>|</w:t>
      </w:r>
      <w:r w:rsidRPr="00913D28">
        <w:rPr>
          <w:vertAlign w:val="superscript"/>
        </w:rPr>
        <w:t>2</w:t>
      </w:r>
      <w:r>
        <w:rPr>
          <w:sz w:val="13"/>
          <w:szCs w:val="13"/>
        </w:rPr>
        <w:t xml:space="preserve"> </w:t>
      </w:r>
      <w:r>
        <w:t>beschri</w:t>
      </w:r>
      <w:r>
        <w:t>e</w:t>
      </w:r>
      <w:r>
        <w:t>ben.</w:t>
      </w:r>
    </w:p>
    <w:p w:rsidR="00471EFB" w:rsidRPr="00C026F1" w:rsidRDefault="00C026F1" w:rsidP="00C026F1">
      <w:pPr>
        <w:pStyle w:val="phyC4Flietext"/>
      </w:pPr>
      <w:r>
        <w:t>Der Diamantgittertyp zeichnet sich durch zwei ineinander geschobene kubisch flächenzentrierte (</w:t>
      </w:r>
      <w:proofErr w:type="spellStart"/>
      <w:r>
        <w:t>fcc</w:t>
      </w:r>
      <w:proofErr w:type="spellEnd"/>
      <w:r>
        <w:t xml:space="preserve"> = </w:t>
      </w:r>
      <w:proofErr w:type="spellStart"/>
      <w:r>
        <w:rPr>
          <w:rFonts w:ascii="HelveticaNeue-Bold" w:hAnsi="HelveticaNeue-Bold" w:cs="HelveticaNeue-Bold"/>
          <w:b/>
          <w:bCs/>
        </w:rPr>
        <w:t>f</w:t>
      </w:r>
      <w:r>
        <w:t>ace</w:t>
      </w:r>
      <w:proofErr w:type="spellEnd"/>
      <w:r>
        <w:t xml:space="preserve"> </w:t>
      </w:r>
      <w:proofErr w:type="spellStart"/>
      <w:r>
        <w:rPr>
          <w:rFonts w:ascii="HelveticaNeue-Bold" w:hAnsi="HelveticaNeue-Bold" w:cs="HelveticaNeue-Bold"/>
          <w:b/>
          <w:bCs/>
        </w:rPr>
        <w:t>c</w:t>
      </w:r>
      <w:r>
        <w:t>entered</w:t>
      </w:r>
      <w:proofErr w:type="spellEnd"/>
      <w:r>
        <w:t xml:space="preserve"> </w:t>
      </w:r>
      <w:proofErr w:type="spellStart"/>
      <w:r>
        <w:rPr>
          <w:rFonts w:ascii="HelveticaNeue-Bold" w:hAnsi="HelveticaNeue-Bold" w:cs="HelveticaNeue-Bold"/>
          <w:b/>
          <w:bCs/>
        </w:rPr>
        <w:t>c</w:t>
      </w:r>
      <w:r>
        <w:t>ubic</w:t>
      </w:r>
      <w:proofErr w:type="spellEnd"/>
      <w:r>
        <w:t xml:space="preserve">)-Gitter aus, wobei der Ursprung des ersten Gitters die Koordinaten (000) hat und der Ursprung des zweiten </w:t>
      </w:r>
      <w:proofErr w:type="spellStart"/>
      <w:r>
        <w:t>fcc</w:t>
      </w:r>
      <w:proofErr w:type="spellEnd"/>
      <w:r>
        <w:t xml:space="preserve">- Gitters um </w:t>
      </w:r>
      <w:r w:rsidRPr="00C026F1">
        <w:t xml:space="preserve">¼ </w:t>
      </w:r>
      <w:proofErr w:type="spellStart"/>
      <w:r w:rsidRPr="00C026F1">
        <w:t>¼</w:t>
      </w:r>
      <w:proofErr w:type="spellEnd"/>
      <w:r w:rsidRPr="00C026F1">
        <w:t xml:space="preserve"> </w:t>
      </w:r>
      <w:proofErr w:type="spellStart"/>
      <w:r w:rsidRPr="00C026F1">
        <w:t>¼</w:t>
      </w:r>
      <w:proofErr w:type="spellEnd"/>
      <w:r>
        <w:rPr>
          <w:sz w:val="14"/>
          <w:szCs w:val="14"/>
        </w:rPr>
        <w:t xml:space="preserve"> </w:t>
      </w:r>
      <w:r>
        <w:t xml:space="preserve">auf der Raumdiagonalen des ersten Gitters verschoben ist. Die Einheitszelle hat 8 Atome. Zu den beiden Ursprungsatomen liegen die weiteren 6 Atome bei den </w:t>
      </w:r>
      <w:r w:rsidRPr="00C026F1">
        <w:t xml:space="preserve">Koordinaten ½ </w:t>
      </w:r>
      <w:proofErr w:type="spellStart"/>
      <w:r w:rsidRPr="00C026F1">
        <w:t>½</w:t>
      </w:r>
      <w:proofErr w:type="spellEnd"/>
      <w:r w:rsidRPr="00C026F1">
        <w:t xml:space="preserve"> 0, ½ 0 ½, 0 ½ </w:t>
      </w:r>
      <w:proofErr w:type="spellStart"/>
      <w:r w:rsidRPr="00C026F1">
        <w:t>½</w:t>
      </w:r>
      <w:proofErr w:type="spellEnd"/>
      <w:r w:rsidRPr="00C026F1">
        <w:t xml:space="preserve"> und ¾ </w:t>
      </w:r>
      <w:proofErr w:type="spellStart"/>
      <w:r w:rsidRPr="00C026F1">
        <w:t>¾</w:t>
      </w:r>
      <w:proofErr w:type="spellEnd"/>
      <w:r w:rsidRPr="00C026F1">
        <w:t xml:space="preserve"> ¼, ¾ ¼ ¾, ¼ ¾ </w:t>
      </w:r>
      <w:proofErr w:type="spellStart"/>
      <w:r w:rsidRPr="00C026F1">
        <w:t>¾</w:t>
      </w:r>
      <w:proofErr w:type="spellEnd"/>
      <w:r w:rsidRPr="00C026F1">
        <w:t>. Der</w:t>
      </w:r>
      <w:r>
        <w:t xml:space="preserve"> Strukturfaktor </w:t>
      </w:r>
      <w:r w:rsidRPr="00C026F1">
        <w:rPr>
          <w:rStyle w:val="phyC4Formelzeichen"/>
        </w:rPr>
        <w:t>F</w:t>
      </w:r>
      <w:r>
        <w:rPr>
          <w:rFonts w:ascii="CoreTTI" w:hAnsi="CoreTTI" w:cs="CoreTTI"/>
        </w:rPr>
        <w:t xml:space="preserve"> </w:t>
      </w:r>
      <w:r>
        <w:t>für den Diamantgi</w:t>
      </w:r>
      <w:r>
        <w:t>t</w:t>
      </w:r>
      <w:r>
        <w:t>tertyp berechnet sich somit aus:</w:t>
      </w:r>
    </w:p>
    <w:p w:rsidR="00471EFB" w:rsidRDefault="00B41098" w:rsidP="00471EFB">
      <w:pPr>
        <w:pStyle w:val="phyC4Formelzeile"/>
      </w:pPr>
      <w:r w:rsidRPr="00C026F1">
        <w:rPr>
          <w:position w:val="-10"/>
        </w:rPr>
        <w:object w:dxaOrig="5820" w:dyaOrig="360">
          <v:shape id="_x0000_i1027" type="#_x0000_t75" style="width:289.85pt;height:18.7pt" o:ole="">
            <v:imagedata r:id="rId25" o:title=""/>
          </v:shape>
          <o:OLEObject Type="Embed" ProgID="Equation.3" ShapeID="_x0000_i1027" DrawAspect="Content" ObjectID="_1384176006" r:id="rId26"/>
        </w:object>
      </w:r>
      <w:r w:rsidR="006448D2">
        <w:tab/>
        <w:t>(3)</w:t>
      </w:r>
    </w:p>
    <w:p w:rsidR="00471EFB" w:rsidRDefault="001316A5" w:rsidP="00471EFB">
      <w:pPr>
        <w:pStyle w:val="phyC4PosRahmVollbreit"/>
        <w:framePr w:wrap="notBeside" w:vAnchor="page" w:hAnchor="page" w:x="986" w:y="5799"/>
      </w:pPr>
      <w:r w:rsidRPr="001316A5">
        <w:rPr>
          <w:noProof/>
          <w:szCs w:val="18"/>
          <w:lang w:val="en-US" w:eastAsia="en-US"/>
        </w:rPr>
        <w:pict>
          <v:shape id="_x0000_s2199" type="#_x0000_t202" style="position:absolute;left:0;text-align:left;margin-left:35.1pt;margin-top:238.05pt;width:440.25pt;height:38.25pt;z-index:251661824;mso-height-percent:200;mso-height-percent:200;mso-width-relative:margin;mso-height-relative:margin" filled="f" stroked="f">
            <v:textbox style="mso-next-textbox:#_x0000_s2199;mso-fit-shape-to-text:t">
              <w:txbxContent>
                <w:p w:rsidR="00471EFB" w:rsidRPr="0030200B" w:rsidRDefault="00471EFB" w:rsidP="00EA60A0">
                  <w:pPr>
                    <w:rPr>
                      <w:b/>
                    </w:rPr>
                  </w:pPr>
                  <w:r w:rsidRPr="0030200B">
                    <w:rPr>
                      <w:b/>
                    </w:rPr>
                    <w:t xml:space="preserve">1  2      </w:t>
                  </w:r>
                  <w:r>
                    <w:rPr>
                      <w:b/>
                    </w:rPr>
                    <w:t xml:space="preserve">           3     4  5     6     </w:t>
                  </w:r>
                  <w:r w:rsidRPr="0030200B">
                    <w:rPr>
                      <w:b/>
                    </w:rPr>
                    <w:t xml:space="preserve">7      </w:t>
                  </w:r>
                  <w:r>
                    <w:rPr>
                      <w:b/>
                    </w:rPr>
                    <w:t xml:space="preserve">  8        9     10   11   </w:t>
                  </w:r>
                  <w:r w:rsidRPr="0030200B">
                    <w:rPr>
                      <w:b/>
                    </w:rPr>
                    <w:t xml:space="preserve"> 12  13     14     15            16</w:t>
                  </w:r>
                </w:p>
                <w:p w:rsidR="00471EFB" w:rsidRPr="0030200B" w:rsidRDefault="00471EFB" w:rsidP="00EA60A0">
                  <w:pPr>
                    <w:rPr>
                      <w:sz w:val="32"/>
                      <w:szCs w:val="32"/>
                    </w:rPr>
                  </w:pPr>
                  <w:r w:rsidRPr="0030200B">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r w:rsidRPr="0030200B">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r w:rsidRPr="0030200B">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r w:rsidRPr="0030200B">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r w:rsidRPr="0030200B">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r w:rsidRPr="0030200B">
                    <w:rPr>
                      <w:rFonts w:cs="Arial"/>
                      <w:sz w:val="32"/>
                      <w:szCs w:val="32"/>
                    </w:rPr>
                    <w:t xml:space="preserve"> </w:t>
                  </w:r>
                  <w:proofErr w:type="spellStart"/>
                  <w:r w:rsidRPr="0030200B">
                    <w:rPr>
                      <w:rFonts w:cs="Arial"/>
                      <w:sz w:val="32"/>
                      <w:szCs w:val="32"/>
                    </w:rPr>
                    <w:t>↓</w:t>
                  </w:r>
                  <w:proofErr w:type="spellEnd"/>
                  <w:r w:rsidRPr="0030200B">
                    <w:rPr>
                      <w:rFonts w:cs="Arial"/>
                      <w:sz w:val="32"/>
                      <w:szCs w:val="32"/>
                    </w:rPr>
                    <w:t xml:space="preserve"> </w:t>
                  </w:r>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r w:rsidRPr="0030200B">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r w:rsidRPr="0030200B">
                    <w:rPr>
                      <w:rFonts w:cs="Arial"/>
                      <w:sz w:val="32"/>
                      <w:szCs w:val="32"/>
                    </w:rPr>
                    <w:t xml:space="preserve">   </w:t>
                  </w:r>
                  <w:r>
                    <w:rPr>
                      <w:rFonts w:cs="Arial"/>
                      <w:sz w:val="32"/>
                      <w:szCs w:val="32"/>
                    </w:rPr>
                    <w:t xml:space="preserve"> </w:t>
                  </w:r>
                  <w:r w:rsidRPr="0030200B">
                    <w:rPr>
                      <w:rFonts w:cs="Arial"/>
                      <w:sz w:val="32"/>
                      <w:szCs w:val="32"/>
                    </w:rPr>
                    <w:t xml:space="preserve">  </w:t>
                  </w:r>
                  <w:proofErr w:type="spellStart"/>
                  <w:r w:rsidRPr="0030200B">
                    <w:rPr>
                      <w:rFonts w:cs="Arial"/>
                      <w:sz w:val="32"/>
                      <w:szCs w:val="32"/>
                    </w:rPr>
                    <w:t>↓</w:t>
                  </w:r>
                  <w:proofErr w:type="spellEnd"/>
                  <w:r w:rsidRPr="0030200B">
                    <w:rPr>
                      <w:rFonts w:cs="Arial"/>
                      <w:sz w:val="32"/>
                      <w:szCs w:val="32"/>
                    </w:rPr>
                    <w:t xml:space="preserve"> </w:t>
                  </w:r>
                </w:p>
              </w:txbxContent>
            </v:textbox>
          </v:shape>
        </w:pict>
      </w:r>
      <w:r w:rsidR="00471EFB">
        <w:rPr>
          <w:noProof/>
        </w:rPr>
        <w:drawing>
          <wp:inline distT="0" distB="0" distL="0" distR="0">
            <wp:extent cx="6332220" cy="5924550"/>
            <wp:effectExtent l="19050" t="0" r="0" b="0"/>
            <wp:docPr id="3" name="Grafik 27" descr="P254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542201.jpg"/>
                    <pic:cNvPicPr/>
                  </pic:nvPicPr>
                  <pic:blipFill>
                    <a:blip r:embed="rId27" cstate="print"/>
                    <a:srcRect l="590" t="12786" r="1357" b="585"/>
                    <a:stretch>
                      <a:fillRect/>
                    </a:stretch>
                  </pic:blipFill>
                  <pic:spPr>
                    <a:xfrm>
                      <a:off x="0" y="0"/>
                      <a:ext cx="6332220" cy="5924550"/>
                    </a:xfrm>
                    <a:prstGeom prst="rect">
                      <a:avLst/>
                    </a:prstGeom>
                  </pic:spPr>
                </pic:pic>
              </a:graphicData>
            </a:graphic>
          </wp:inline>
        </w:drawing>
      </w:r>
    </w:p>
    <w:p w:rsidR="00471EFB" w:rsidRPr="005F5162" w:rsidRDefault="00471EFB" w:rsidP="00471EFB">
      <w:pPr>
        <w:pStyle w:val="phyC4PosRahmVollbreit"/>
        <w:framePr w:wrap="notBeside" w:vAnchor="page" w:hAnchor="page" w:x="986" w:y="5799"/>
        <w:rPr>
          <w:rFonts w:cs="Arial"/>
          <w:sz w:val="20"/>
        </w:rPr>
      </w:pPr>
      <w:r>
        <w:rPr>
          <w:rFonts w:cs="Arial"/>
          <w:color w:val="231F20"/>
          <w:sz w:val="20"/>
        </w:rPr>
        <w:t>Abb</w:t>
      </w:r>
      <w:r w:rsidRPr="005F5162">
        <w:rPr>
          <w:rFonts w:cs="Arial"/>
          <w:color w:val="231F20"/>
          <w:sz w:val="20"/>
        </w:rPr>
        <w:t>. 6:</w:t>
      </w:r>
      <w:r w:rsidRPr="005F5162">
        <w:rPr>
          <w:rFonts w:cs="Arial"/>
          <w:color w:val="231F20"/>
          <w:sz w:val="20"/>
        </w:rPr>
        <w:tab/>
        <w:t>Bragg-Linien von Germanium (</w:t>
      </w:r>
      <w:proofErr w:type="spellStart"/>
      <w:r w:rsidRPr="005F5162">
        <w:rPr>
          <w:rFonts w:cs="Arial"/>
          <w:color w:val="231F20"/>
          <w:sz w:val="20"/>
        </w:rPr>
        <w:t>Cu-</w:t>
      </w:r>
      <w:r w:rsidRPr="005F5162">
        <w:rPr>
          <w:rStyle w:val="phyC4TabelleninhFormelz"/>
        </w:rPr>
        <w:t>K</w:t>
      </w:r>
      <w:r w:rsidRPr="00A52A37">
        <w:rPr>
          <w:rStyle w:val="phyC4TabelleninhFormelz"/>
          <w:vertAlign w:val="subscript"/>
        </w:rPr>
        <w:t>α</w:t>
      </w:r>
      <w:proofErr w:type="spellEnd"/>
      <w:r w:rsidRPr="005F5162">
        <w:rPr>
          <w:rFonts w:cs="Arial"/>
          <w:color w:val="231F20"/>
          <w:sz w:val="20"/>
        </w:rPr>
        <w:t xml:space="preserve"> </w:t>
      </w:r>
      <w:proofErr w:type="spellStart"/>
      <w:r w:rsidRPr="005F5162">
        <w:rPr>
          <w:rFonts w:cs="Arial"/>
          <w:color w:val="231F20"/>
          <w:sz w:val="20"/>
        </w:rPr>
        <w:t>and</w:t>
      </w:r>
      <w:proofErr w:type="spellEnd"/>
      <w:r w:rsidRPr="005F5162">
        <w:rPr>
          <w:rFonts w:cs="Arial"/>
          <w:color w:val="231F20"/>
          <w:sz w:val="20"/>
        </w:rPr>
        <w:t xml:space="preserve"> </w:t>
      </w:r>
      <w:proofErr w:type="spellStart"/>
      <w:r w:rsidRPr="005F5162">
        <w:rPr>
          <w:rFonts w:cs="Arial"/>
          <w:color w:val="231F20"/>
          <w:sz w:val="20"/>
        </w:rPr>
        <w:t>Cu-</w:t>
      </w:r>
      <w:r w:rsidRPr="005F5162">
        <w:rPr>
          <w:rStyle w:val="phyC4TabelleninhFormelz"/>
        </w:rPr>
        <w:t>K</w:t>
      </w:r>
      <w:r w:rsidRPr="00A52A37">
        <w:rPr>
          <w:rStyle w:val="phyC4TabelleninhFormelz"/>
          <w:vertAlign w:val="subscript"/>
        </w:rPr>
        <w:t>β</w:t>
      </w:r>
      <w:proofErr w:type="spellEnd"/>
      <w:r w:rsidRPr="005F5162">
        <w:rPr>
          <w:rFonts w:cs="Arial"/>
          <w:color w:val="231F20"/>
          <w:sz w:val="20"/>
        </w:rPr>
        <w:t xml:space="preserve"> Strahlen)</w:t>
      </w:r>
    </w:p>
    <w:p w:rsidR="00471EFB" w:rsidRDefault="00B41098" w:rsidP="00471EFB">
      <w:pPr>
        <w:pStyle w:val="phyC4Flietext"/>
      </w:pPr>
      <w:r>
        <w:t xml:space="preserve">Der Ausdruck in der geschweiften Klammer ist der gleiche wie beim </w:t>
      </w:r>
      <w:proofErr w:type="spellStart"/>
      <w:r>
        <w:t>fcc</w:t>
      </w:r>
      <w:proofErr w:type="spellEnd"/>
      <w:r>
        <w:t xml:space="preserve">-Gitter, d. h. gemischt indizierte </w:t>
      </w:r>
      <w:proofErr w:type="spellStart"/>
      <w:r w:rsidRPr="00B41098">
        <w:rPr>
          <w:rStyle w:val="phyC4Formelzeichen"/>
        </w:rPr>
        <w:t>hkl</w:t>
      </w:r>
      <w:proofErr w:type="spellEnd"/>
      <w:r>
        <w:t>-Tripel sind nicht erlaubt und für ungemischte Indizes erhält man den Wert 4. Der Ausdruck in der runden Klammer wird nur dann ungleich Null, wenn (</w:t>
      </w:r>
      <w:r w:rsidRPr="00B41098">
        <w:rPr>
          <w:rStyle w:val="phyC4Formelzeichen"/>
        </w:rPr>
        <w:t>h</w:t>
      </w:r>
      <w:r>
        <w:rPr>
          <w:rFonts w:ascii="CoreTTI" w:hAnsi="CoreTTI" w:cs="CoreTTI"/>
        </w:rPr>
        <w:t xml:space="preserve"> </w:t>
      </w:r>
      <w:r>
        <w:t xml:space="preserve">+ </w:t>
      </w:r>
      <w:r w:rsidRPr="00B41098">
        <w:rPr>
          <w:rStyle w:val="phyC4Formelzeichen"/>
        </w:rPr>
        <w:t>k</w:t>
      </w:r>
      <w:r>
        <w:rPr>
          <w:rFonts w:ascii="CoreTTI" w:hAnsi="CoreTTI" w:cs="CoreTTI"/>
        </w:rPr>
        <w:t xml:space="preserve"> </w:t>
      </w:r>
      <w:r>
        <w:t xml:space="preserve">+ </w:t>
      </w:r>
      <w:r w:rsidRPr="00B41098">
        <w:rPr>
          <w:rStyle w:val="phyC4Formelzeichen"/>
        </w:rPr>
        <w:t>l</w:t>
      </w:r>
      <w:r>
        <w:t>) = 4</w:t>
      </w:r>
      <w:r w:rsidRPr="00B41098">
        <w:rPr>
          <w:rStyle w:val="phyC4Formelzeichen"/>
        </w:rPr>
        <w:t>n</w:t>
      </w:r>
      <w:r>
        <w:rPr>
          <w:rFonts w:ascii="CoreTTI" w:hAnsi="CoreTTI" w:cs="CoreTTI"/>
        </w:rPr>
        <w:t xml:space="preserve"> </w:t>
      </w:r>
      <w:r>
        <w:t xml:space="preserve">ist mit </w:t>
      </w:r>
      <w:r w:rsidRPr="00B41098">
        <w:rPr>
          <w:rStyle w:val="phyC4Formelzeichen"/>
        </w:rPr>
        <w:t>n</w:t>
      </w:r>
      <w:r>
        <w:rPr>
          <w:rFonts w:ascii="CoreTTI" w:hAnsi="CoreTTI" w:cs="CoreTTI"/>
        </w:rPr>
        <w:t xml:space="preserve"> </w:t>
      </w:r>
      <w:r>
        <w:t>= 1, 2, 3, ...</w:t>
      </w:r>
      <w:r w:rsidR="00471EFB" w:rsidRPr="00471EFB">
        <w:t xml:space="preserve"> </w:t>
      </w:r>
    </w:p>
    <w:p w:rsidR="00471EFB" w:rsidRPr="00B41098" w:rsidRDefault="00471EFB" w:rsidP="00471EFB">
      <w:pPr>
        <w:pStyle w:val="phyC4Flietext"/>
        <w:rPr>
          <w:rFonts w:ascii="CoreTTI" w:hAnsi="CoreTTI" w:cs="CoreTTI"/>
        </w:rPr>
      </w:pPr>
      <w:r>
        <w:lastRenderedPageBreak/>
        <w:t xml:space="preserve">Für das kubische Kristallsystem erhält man die Abstände </w:t>
      </w:r>
      <w:r w:rsidRPr="00B41098">
        <w:rPr>
          <w:rStyle w:val="phyC4Formelzeichen"/>
        </w:rPr>
        <w:t>d</w:t>
      </w:r>
      <w:r>
        <w:rPr>
          <w:rFonts w:ascii="CoreTTI" w:hAnsi="CoreTTI" w:cs="CoreTTI"/>
        </w:rPr>
        <w:t xml:space="preserve"> </w:t>
      </w:r>
      <w:r>
        <w:t>der einzelnen Netzebenen mit den Indizes (</w:t>
      </w:r>
      <w:proofErr w:type="spellStart"/>
      <w:r w:rsidRPr="00B41098">
        <w:rPr>
          <w:rStyle w:val="phyC4Formelzeichen"/>
        </w:rPr>
        <w:t>hkl</w:t>
      </w:r>
      <w:proofErr w:type="spellEnd"/>
      <w:r>
        <w:t>) aus der quadratischen Form:</w:t>
      </w:r>
    </w:p>
    <w:p w:rsidR="00471EFB" w:rsidRDefault="00471EFB" w:rsidP="00471EFB">
      <w:pPr>
        <w:pStyle w:val="phyC4Formelzeile"/>
      </w:pPr>
      <w:r w:rsidRPr="00B41098">
        <w:rPr>
          <w:position w:val="-30"/>
        </w:rPr>
        <w:object w:dxaOrig="2340" w:dyaOrig="680">
          <v:shape id="_x0000_i1028" type="#_x0000_t75" style="width:117.8pt;height:33.65pt" o:ole="">
            <v:imagedata r:id="rId28" o:title=""/>
          </v:shape>
          <o:OLEObject Type="Embed" ProgID="Equation.3" ShapeID="_x0000_i1028" DrawAspect="Content" ObjectID="_1384176007" r:id="rId29"/>
        </w:object>
      </w:r>
      <w:r>
        <w:t xml:space="preserve"> (</w:t>
      </w:r>
      <w:r w:rsidRPr="00B41098">
        <w:rPr>
          <w:rStyle w:val="phyC4Formelzeichen"/>
        </w:rPr>
        <w:t>a</w:t>
      </w:r>
      <w:r>
        <w:t xml:space="preserve"> = Gitterkonstante)</w:t>
      </w:r>
      <w:r>
        <w:tab/>
        <w:t>(4)</w:t>
      </w:r>
    </w:p>
    <w:p w:rsidR="00471EFB" w:rsidRDefault="00471EFB" w:rsidP="00471EFB">
      <w:pPr>
        <w:pStyle w:val="phyC4Flietext"/>
      </w:pPr>
      <w:r w:rsidRPr="00B41098">
        <w:t xml:space="preserve">Mit (1) ergibt sich daraus die quadratische </w:t>
      </w:r>
      <w:proofErr w:type="spellStart"/>
      <w:r w:rsidRPr="00B41098">
        <w:t>Braggsche</w:t>
      </w:r>
      <w:proofErr w:type="spellEnd"/>
      <w:r w:rsidRPr="00B41098">
        <w:t>-Gleichung:</w:t>
      </w:r>
    </w:p>
    <w:p w:rsidR="00471EFB" w:rsidRDefault="00471EFB" w:rsidP="00471EFB">
      <w:pPr>
        <w:pStyle w:val="phyC4Formelzeile"/>
      </w:pPr>
      <w:r w:rsidRPr="00982EFE">
        <w:object w:dxaOrig="2820" w:dyaOrig="660">
          <v:shape id="_x0000_i1029" type="#_x0000_t75" style="width:140.25pt;height:33.65pt" o:ole="">
            <v:imagedata r:id="rId30" o:title=""/>
          </v:shape>
          <o:OLEObject Type="Embed" ProgID="Equation.3" ShapeID="_x0000_i1029" DrawAspect="Content" ObjectID="_1384176008" r:id="rId31"/>
        </w:object>
      </w:r>
      <w:r w:rsidRPr="00982EFE">
        <w:tab/>
        <w:t>(5)</w:t>
      </w:r>
    </w:p>
    <w:p w:rsidR="00B41098" w:rsidRDefault="00B41098" w:rsidP="00B41098">
      <w:pPr>
        <w:pStyle w:val="phyC4Flietext"/>
      </w:pPr>
    </w:p>
    <w:p w:rsidR="00471EFB" w:rsidRDefault="00471EFB" w:rsidP="00471EFB">
      <w:pPr>
        <w:pStyle w:val="phyC4berschrift"/>
      </w:pPr>
      <w:r>
        <w:t>Auswertung der Germanium-Probe</w:t>
      </w:r>
    </w:p>
    <w:p w:rsidR="00471EFB" w:rsidRDefault="001316A5" w:rsidP="00471EFB">
      <w:pPr>
        <w:pStyle w:val="phyC4PosRahmVollbreit"/>
        <w:framePr w:wrap="notBeside" w:vAnchor="page" w:hAnchor="page" w:x="645" w:y="5420"/>
      </w:pPr>
      <w:r>
        <w:rPr>
          <w:noProof/>
        </w:rPr>
        <w:pict>
          <v:shape id="_x0000_s2202" type="#_x0000_t202" style="position:absolute;left:0;text-align:left;margin-left:51.3pt;margin-top:312pt;width:440.25pt;height:38.25pt;z-index:251662848;mso-height-percent:200;mso-height-percent:200;mso-width-relative:margin;mso-height-relative:margin" filled="f" stroked="f">
            <v:textbox style="mso-next-textbox:#_x0000_s2202;mso-fit-shape-to-text:t">
              <w:txbxContent>
                <w:p w:rsidR="00471EFB" w:rsidRPr="0030200B" w:rsidRDefault="00471EFB" w:rsidP="000C3053">
                  <w:pPr>
                    <w:rPr>
                      <w:b/>
                    </w:rPr>
                  </w:pPr>
                  <w:r w:rsidRPr="0030200B">
                    <w:rPr>
                      <w:b/>
                    </w:rPr>
                    <w:t xml:space="preserve">1  </w:t>
                  </w:r>
                  <w:r>
                    <w:rPr>
                      <w:b/>
                    </w:rPr>
                    <w:t xml:space="preserve"> </w:t>
                  </w:r>
                  <w:r w:rsidRPr="0030200B">
                    <w:rPr>
                      <w:b/>
                    </w:rPr>
                    <w:t xml:space="preserve">                 </w:t>
                  </w:r>
                  <w:r>
                    <w:rPr>
                      <w:b/>
                    </w:rPr>
                    <w:t xml:space="preserve"> </w:t>
                  </w:r>
                  <w:r w:rsidRPr="0030200B">
                    <w:rPr>
                      <w:b/>
                    </w:rPr>
                    <w:t xml:space="preserve">  4  </w:t>
                  </w:r>
                  <w:r>
                    <w:rPr>
                      <w:b/>
                    </w:rPr>
                    <w:t xml:space="preserve"> </w:t>
                  </w:r>
                  <w:r w:rsidRPr="0030200B">
                    <w:rPr>
                      <w:b/>
                    </w:rPr>
                    <w:t xml:space="preserve">      6      </w:t>
                  </w:r>
                  <w:r>
                    <w:rPr>
                      <w:b/>
                    </w:rPr>
                    <w:t xml:space="preserve"> </w:t>
                  </w:r>
                  <w:r w:rsidRPr="0030200B">
                    <w:rPr>
                      <w:b/>
                    </w:rPr>
                    <w:t xml:space="preserve">      8        9     </w:t>
                  </w:r>
                  <w:r>
                    <w:rPr>
                      <w:b/>
                    </w:rPr>
                    <w:t xml:space="preserve">   </w:t>
                  </w:r>
                  <w:r w:rsidRPr="0030200B">
                    <w:rPr>
                      <w:b/>
                    </w:rPr>
                    <w:t xml:space="preserve">   </w:t>
                  </w:r>
                  <w:r>
                    <w:rPr>
                      <w:b/>
                    </w:rPr>
                    <w:t xml:space="preserve"> </w:t>
                  </w:r>
                  <w:r w:rsidRPr="0030200B">
                    <w:rPr>
                      <w:b/>
                    </w:rPr>
                    <w:t xml:space="preserve">11     12       </w:t>
                  </w:r>
                  <w:r>
                    <w:rPr>
                      <w:b/>
                    </w:rPr>
                    <w:t xml:space="preserve">  </w:t>
                  </w:r>
                  <w:r w:rsidRPr="0030200B">
                    <w:rPr>
                      <w:b/>
                    </w:rPr>
                    <w:t>14     15            16</w:t>
                  </w:r>
                </w:p>
                <w:p w:rsidR="00471EFB" w:rsidRPr="0030200B" w:rsidRDefault="00471EFB" w:rsidP="000C3053">
                  <w:pPr>
                    <w:rPr>
                      <w:sz w:val="32"/>
                      <w:szCs w:val="32"/>
                    </w:rPr>
                  </w:pPr>
                  <w:r w:rsidRPr="0030200B">
                    <w:rPr>
                      <w:rFonts w:cs="Arial"/>
                      <w:sz w:val="32"/>
                      <w:szCs w:val="32"/>
                    </w:rPr>
                    <w:t xml:space="preserve">↓ </w:t>
                  </w:r>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r w:rsidRPr="0030200B">
                    <w:rPr>
                      <w:rFonts w:cs="Arial"/>
                      <w:sz w:val="32"/>
                      <w:szCs w:val="32"/>
                    </w:rPr>
                    <w:t xml:space="preserve"> </w:t>
                  </w:r>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r w:rsidRPr="0030200B">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r w:rsidRPr="0030200B">
                    <w:rPr>
                      <w:rFonts w:cs="Arial"/>
                      <w:sz w:val="32"/>
                      <w:szCs w:val="32"/>
                    </w:rPr>
                    <w:t xml:space="preserve"> </w:t>
                  </w:r>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r w:rsidRPr="0030200B">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r w:rsidRPr="0030200B">
                    <w:rPr>
                      <w:rFonts w:cs="Arial"/>
                      <w:sz w:val="32"/>
                      <w:szCs w:val="32"/>
                    </w:rPr>
                    <w:t xml:space="preserve">  </w:t>
                  </w:r>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r w:rsidRPr="0030200B">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r w:rsidRPr="0030200B">
                    <w:rPr>
                      <w:rFonts w:cs="Arial"/>
                      <w:sz w:val="32"/>
                      <w:szCs w:val="32"/>
                    </w:rPr>
                    <w:t xml:space="preserve">   </w:t>
                  </w:r>
                  <w:r>
                    <w:rPr>
                      <w:rFonts w:cs="Arial"/>
                      <w:sz w:val="32"/>
                      <w:szCs w:val="32"/>
                    </w:rPr>
                    <w:t xml:space="preserve">  </w:t>
                  </w:r>
                  <w:proofErr w:type="spellStart"/>
                  <w:r w:rsidRPr="0030200B">
                    <w:rPr>
                      <w:rFonts w:cs="Arial"/>
                      <w:sz w:val="32"/>
                      <w:szCs w:val="32"/>
                    </w:rPr>
                    <w:t>↓</w:t>
                  </w:r>
                  <w:proofErr w:type="spellEnd"/>
                  <w:r w:rsidRPr="0030200B">
                    <w:rPr>
                      <w:rFonts w:cs="Arial"/>
                      <w:sz w:val="32"/>
                      <w:szCs w:val="32"/>
                    </w:rPr>
                    <w:t xml:space="preserve"> </w:t>
                  </w:r>
                </w:p>
              </w:txbxContent>
            </v:textbox>
          </v:shape>
        </w:pict>
      </w:r>
      <w:r w:rsidR="00471EFB">
        <w:rPr>
          <w:noProof/>
        </w:rPr>
        <w:drawing>
          <wp:inline distT="0" distB="0" distL="0" distR="0">
            <wp:extent cx="6457950" cy="6116955"/>
            <wp:effectExtent l="19050" t="0" r="0" b="0"/>
            <wp:docPr id="6" name="Grafik 28" descr="Ge_Cu_Ni-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_Cu_Ni-Filter.jpg"/>
                    <pic:cNvPicPr/>
                  </pic:nvPicPr>
                  <pic:blipFill>
                    <a:blip r:embed="rId32" cstate="print"/>
                    <a:srcRect t="19925"/>
                    <a:stretch>
                      <a:fillRect/>
                    </a:stretch>
                  </pic:blipFill>
                  <pic:spPr>
                    <a:xfrm>
                      <a:off x="0" y="0"/>
                      <a:ext cx="6457950" cy="6116955"/>
                    </a:xfrm>
                    <a:prstGeom prst="rect">
                      <a:avLst/>
                    </a:prstGeom>
                  </pic:spPr>
                </pic:pic>
              </a:graphicData>
            </a:graphic>
          </wp:inline>
        </w:drawing>
      </w:r>
    </w:p>
    <w:p w:rsidR="00471EFB" w:rsidRPr="000C3053" w:rsidRDefault="00471EFB" w:rsidP="00471EFB">
      <w:pPr>
        <w:pStyle w:val="phyC4PosRahmVollbreit"/>
        <w:framePr w:wrap="notBeside" w:vAnchor="page" w:hAnchor="page" w:x="645" w:y="5420"/>
        <w:rPr>
          <w:rFonts w:cs="Arial"/>
          <w:sz w:val="20"/>
        </w:rPr>
      </w:pPr>
      <w:r>
        <w:rPr>
          <w:rFonts w:cs="Arial"/>
          <w:color w:val="231F20"/>
          <w:sz w:val="20"/>
        </w:rPr>
        <w:t>Abb</w:t>
      </w:r>
      <w:r w:rsidRPr="000C3053">
        <w:rPr>
          <w:rFonts w:cs="Arial"/>
          <w:color w:val="231F20"/>
          <w:sz w:val="20"/>
        </w:rPr>
        <w:t>. 7:</w:t>
      </w:r>
      <w:r w:rsidRPr="000C3053">
        <w:rPr>
          <w:rFonts w:cs="Arial"/>
          <w:color w:val="231F20"/>
          <w:sz w:val="20"/>
        </w:rPr>
        <w:tab/>
        <w:t xml:space="preserve">Bragg-Linien von Germanium nur mit </w:t>
      </w:r>
      <w:proofErr w:type="spellStart"/>
      <w:r w:rsidRPr="000C3053">
        <w:rPr>
          <w:rFonts w:cs="Arial"/>
          <w:color w:val="231F20"/>
          <w:sz w:val="20"/>
        </w:rPr>
        <w:t>Cu-</w:t>
      </w:r>
      <w:r w:rsidRPr="000C3053">
        <w:rPr>
          <w:rStyle w:val="phyC4TabelleninhFormelz"/>
        </w:rPr>
        <w:t>K</w:t>
      </w:r>
      <w:r w:rsidRPr="00A52A37">
        <w:rPr>
          <w:rStyle w:val="phyC4TabelleninhFormelz"/>
          <w:vertAlign w:val="subscript"/>
        </w:rPr>
        <w:t>α</w:t>
      </w:r>
      <w:r>
        <w:rPr>
          <w:rFonts w:cs="Arial"/>
          <w:color w:val="231F20"/>
          <w:sz w:val="20"/>
        </w:rPr>
        <w:t>-Stahlung</w:t>
      </w:r>
      <w:proofErr w:type="spellEnd"/>
      <w:r>
        <w:rPr>
          <w:rFonts w:cs="Arial"/>
          <w:color w:val="231F20"/>
          <w:sz w:val="20"/>
        </w:rPr>
        <w:t xml:space="preserve"> (mit </w:t>
      </w:r>
      <w:proofErr w:type="spellStart"/>
      <w:r>
        <w:rPr>
          <w:rFonts w:cs="Arial"/>
          <w:color w:val="231F20"/>
          <w:sz w:val="20"/>
        </w:rPr>
        <w:t>Ni</w:t>
      </w:r>
      <w:proofErr w:type="spellEnd"/>
      <w:r>
        <w:rPr>
          <w:rFonts w:cs="Arial"/>
          <w:color w:val="231F20"/>
          <w:sz w:val="20"/>
        </w:rPr>
        <w:t xml:space="preserve">-Filter zur </w:t>
      </w:r>
      <w:proofErr w:type="spellStart"/>
      <w:r>
        <w:rPr>
          <w:rFonts w:cs="Arial"/>
          <w:color w:val="231F20"/>
          <w:sz w:val="20"/>
        </w:rPr>
        <w:t>Monochromatisierung</w:t>
      </w:r>
      <w:proofErr w:type="spellEnd"/>
      <w:r w:rsidRPr="000C3053">
        <w:rPr>
          <w:rFonts w:cs="Arial"/>
          <w:color w:val="231F20"/>
          <w:sz w:val="20"/>
        </w:rPr>
        <w:t>)</w:t>
      </w:r>
    </w:p>
    <w:p w:rsidR="00471EFB" w:rsidRPr="000F5E64" w:rsidRDefault="00471EFB" w:rsidP="00471EFB">
      <w:pPr>
        <w:pStyle w:val="phyC4Zwischenberschrift"/>
      </w:pPr>
      <w:r>
        <w:lastRenderedPageBreak/>
        <w:t xml:space="preserve">Aufgabe 1: Registrieren Sie die Intensität der an einer Germanium- und </w:t>
      </w:r>
      <w:proofErr w:type="spellStart"/>
      <w:r>
        <w:t>Siliziumpulverprobe</w:t>
      </w:r>
      <w:proofErr w:type="spellEnd"/>
      <w:r>
        <w:t xml:space="preserve"> rückg</w:t>
      </w:r>
      <w:r>
        <w:t>e</w:t>
      </w:r>
      <w:r>
        <w:t xml:space="preserve">streuten </w:t>
      </w:r>
      <w:proofErr w:type="spellStart"/>
      <w:r>
        <w:t>Cu</w:t>
      </w:r>
      <w:proofErr w:type="spellEnd"/>
      <w:r>
        <w:t>-Röntgenstrahlung als Funktion des Rückstreuwinkels.</w:t>
      </w:r>
    </w:p>
    <w:p w:rsidR="00B41098" w:rsidRDefault="005F5162" w:rsidP="00B41098">
      <w:pPr>
        <w:pStyle w:val="phyC4Flietext"/>
      </w:pPr>
      <w:r>
        <w:t>Abb. 6</w:t>
      </w:r>
      <w:r w:rsidR="00B41098">
        <w:t xml:space="preserve"> zeigt das Bragg-Spektrum von Germanium.</w:t>
      </w:r>
    </w:p>
    <w:p w:rsidR="00B41098" w:rsidRDefault="00B41098" w:rsidP="00B41098">
      <w:pPr>
        <w:pStyle w:val="phyC4Flietext"/>
      </w:pPr>
      <w:r>
        <w:t xml:space="preserve">Da zur </w:t>
      </w:r>
      <w:proofErr w:type="spellStart"/>
      <w:r>
        <w:t>Monochromatisierung</w:t>
      </w:r>
      <w:proofErr w:type="spellEnd"/>
      <w:r>
        <w:t xml:space="preserve"> der Röntgenstrahlung kein Filter verwendet wurde, muss bei der Auswe</w:t>
      </w:r>
      <w:r>
        <w:t>r</w:t>
      </w:r>
      <w:r>
        <w:t xml:space="preserve">tung der einzelnen Linien bedacht werden, dass die intensitätsstarken Linien, die von der </w:t>
      </w:r>
      <w:proofErr w:type="spellStart"/>
      <w:r w:rsidRPr="005E0F24">
        <w:rPr>
          <w:rStyle w:val="phyC4Formelzeichen"/>
        </w:rPr>
        <w:t>K</w:t>
      </w:r>
      <w:r w:rsidRPr="005E0F24">
        <w:rPr>
          <w:rStyle w:val="phyC4Formelzeichen"/>
          <w:vertAlign w:val="subscript"/>
        </w:rPr>
        <w:t>α</w:t>
      </w:r>
      <w:proofErr w:type="spellEnd"/>
      <w:r>
        <w:t xml:space="preserve">-Strahlung herrühren, auch von Nebenlinien begleitet sind, die von der schwächeren </w:t>
      </w:r>
      <w:proofErr w:type="spellStart"/>
      <w:r w:rsidRPr="005E0F24">
        <w:rPr>
          <w:rStyle w:val="phyC4Formelzeichen"/>
        </w:rPr>
        <w:t>K</w:t>
      </w:r>
      <w:r w:rsidRPr="005E0F24">
        <w:rPr>
          <w:rStyle w:val="phyC4Formelzeichen"/>
          <w:vertAlign w:val="subscript"/>
        </w:rPr>
        <w:t>β</w:t>
      </w:r>
      <w:proofErr w:type="spellEnd"/>
      <w:r>
        <w:t>-Strahlung verursacht we</w:t>
      </w:r>
      <w:r>
        <w:t>r</w:t>
      </w:r>
      <w:r>
        <w:t>den.</w:t>
      </w:r>
    </w:p>
    <w:p w:rsidR="00B41098" w:rsidRPr="00B41098" w:rsidRDefault="00B41098" w:rsidP="00B41098">
      <w:pPr>
        <w:pStyle w:val="phyC4Flietext"/>
      </w:pPr>
      <w:r>
        <w:t xml:space="preserve">Unter zu </w:t>
      </w:r>
      <w:proofErr w:type="spellStart"/>
      <w:r>
        <w:t>Hilfenahme</w:t>
      </w:r>
      <w:proofErr w:type="spellEnd"/>
      <w:r>
        <w:t xml:space="preserve"> von (1) kann man diese Linienpaare identifizieren. Es gilt nämlich angenähert mit den charakteristischen Wellenlängen der </w:t>
      </w:r>
      <w:proofErr w:type="spellStart"/>
      <w:r>
        <w:t>Cu</w:t>
      </w:r>
      <w:proofErr w:type="spellEnd"/>
      <w:r>
        <w:t xml:space="preserve">-Röntgenstrahlung </w:t>
      </w:r>
      <w:r w:rsidRPr="005E0F24">
        <w:rPr>
          <w:rStyle w:val="phyC4Formelzeichen"/>
        </w:rPr>
        <w:t>λ</w:t>
      </w:r>
      <w:r>
        <w:rPr>
          <w:rFonts w:ascii="Grk" w:hAnsi="Grk" w:cs="Grk"/>
        </w:rPr>
        <w:t xml:space="preserve"> </w:t>
      </w:r>
      <w:r>
        <w:t>(</w:t>
      </w:r>
      <w:proofErr w:type="spellStart"/>
      <w:r w:rsidRPr="005E0F24">
        <w:rPr>
          <w:rStyle w:val="phyC4Formelzeichen"/>
        </w:rPr>
        <w:t>K</w:t>
      </w:r>
      <w:r w:rsidRPr="005E0F24">
        <w:rPr>
          <w:rStyle w:val="phyC4Formelzeichen"/>
          <w:vertAlign w:val="subscript"/>
        </w:rPr>
        <w:t>α</w:t>
      </w:r>
      <w:proofErr w:type="spellEnd"/>
      <w:r>
        <w:t xml:space="preserve">) = 154,18 </w:t>
      </w:r>
      <w:proofErr w:type="spellStart"/>
      <w:r>
        <w:t>pm</w:t>
      </w:r>
      <w:proofErr w:type="spellEnd"/>
      <w:r>
        <w:t xml:space="preserve"> und </w:t>
      </w:r>
      <w:r w:rsidRPr="005E0F24">
        <w:rPr>
          <w:rStyle w:val="phyC4Formelzeichen"/>
        </w:rPr>
        <w:t>λ</w:t>
      </w:r>
      <w:r>
        <w:rPr>
          <w:rFonts w:ascii="Grk" w:hAnsi="Grk" w:cs="Grk"/>
        </w:rPr>
        <w:t xml:space="preserve"> </w:t>
      </w:r>
      <w:r>
        <w:t>(</w:t>
      </w:r>
      <w:proofErr w:type="spellStart"/>
      <w:r w:rsidRPr="005E0F24">
        <w:rPr>
          <w:rStyle w:val="phyC4Formelzeichen"/>
        </w:rPr>
        <w:t>K</w:t>
      </w:r>
      <w:r w:rsidRPr="005E0F24">
        <w:rPr>
          <w:rStyle w:val="phyC4Formelzeichen"/>
          <w:vertAlign w:val="subscript"/>
        </w:rPr>
        <w:t>β</w:t>
      </w:r>
      <w:proofErr w:type="spellEnd"/>
      <w:r>
        <w:t xml:space="preserve">) = 139,22 </w:t>
      </w:r>
      <w:proofErr w:type="spellStart"/>
      <w:r>
        <w:t>pm</w:t>
      </w:r>
      <w:proofErr w:type="spellEnd"/>
      <w:r>
        <w:t>:</w:t>
      </w:r>
    </w:p>
    <w:p w:rsidR="00B41098" w:rsidRDefault="00B41098" w:rsidP="00982EFE">
      <w:pPr>
        <w:pStyle w:val="phyC4Formelzeile"/>
      </w:pPr>
      <w:r w:rsidRPr="00982EFE">
        <w:object w:dxaOrig="3360" w:dyaOrig="720">
          <v:shape id="_x0000_i1030" type="#_x0000_t75" style="width:166.45pt;height:36.45pt" o:ole="">
            <v:imagedata r:id="rId33" o:title=""/>
          </v:shape>
          <o:OLEObject Type="Embed" ProgID="Equation.3" ShapeID="_x0000_i1030" DrawAspect="Content" ObjectID="_1384176009" r:id="rId34"/>
        </w:object>
      </w:r>
      <w:r w:rsidRPr="00982EFE">
        <w:tab/>
        <w:t>(6)</w:t>
      </w:r>
    </w:p>
    <w:p w:rsidR="00471EFB" w:rsidRPr="00254701" w:rsidRDefault="00471EFB" w:rsidP="00471EFB">
      <w:pPr>
        <w:pStyle w:val="phyC4Tabellenberschrift"/>
        <w:framePr w:w="10178" w:h="567" w:vSpace="284" w:wrap="notBeside" w:vAnchor="page" w:hAnchor="page" w:x="1100" w:y="5836"/>
        <w:jc w:val="left"/>
      </w:pPr>
      <w:r w:rsidRPr="00254701">
        <w:rPr>
          <w:szCs w:val="18"/>
        </w:rPr>
        <w:t xml:space="preserve">Tabelle 1: Auswertung der </w:t>
      </w:r>
      <w:proofErr w:type="spellStart"/>
      <w:r w:rsidRPr="00254701">
        <w:rPr>
          <w:rStyle w:val="phyC4Formelzeichen"/>
        </w:rPr>
        <w:t>K</w:t>
      </w:r>
      <w:r w:rsidRPr="00A52A37">
        <w:rPr>
          <w:rStyle w:val="phyC4Formelzeichen"/>
          <w:vertAlign w:val="subscript"/>
        </w:rPr>
        <w:t>α</w:t>
      </w:r>
      <w:proofErr w:type="spellEnd"/>
      <w:r w:rsidRPr="00254701">
        <w:rPr>
          <w:szCs w:val="18"/>
        </w:rPr>
        <w:t>-</w:t>
      </w:r>
      <w:proofErr w:type="spellStart"/>
      <w:r>
        <w:rPr>
          <w:szCs w:val="18"/>
        </w:rPr>
        <w:t>Debeyer</w:t>
      </w:r>
      <w:proofErr w:type="spellEnd"/>
      <w:r>
        <w:rPr>
          <w:szCs w:val="18"/>
        </w:rPr>
        <w:t>-Scherrer-</w:t>
      </w:r>
      <w:r w:rsidRPr="00254701">
        <w:rPr>
          <w:szCs w:val="18"/>
        </w:rPr>
        <w:t>Linien von Germanium</w:t>
      </w:r>
    </w:p>
    <w:tbl>
      <w:tblPr>
        <w:tblStyle w:val="HelleSchattierung1"/>
        <w:tblW w:w="10421" w:type="dxa"/>
        <w:tblLayout w:type="fixed"/>
        <w:tblLook w:val="04A0"/>
      </w:tblPr>
      <w:tblGrid>
        <w:gridCol w:w="959"/>
        <w:gridCol w:w="709"/>
        <w:gridCol w:w="1508"/>
        <w:gridCol w:w="1559"/>
        <w:gridCol w:w="567"/>
        <w:gridCol w:w="709"/>
        <w:gridCol w:w="850"/>
        <w:gridCol w:w="851"/>
        <w:gridCol w:w="1066"/>
        <w:gridCol w:w="777"/>
        <w:gridCol w:w="866"/>
      </w:tblGrid>
      <w:tr w:rsidR="00471EFB" w:rsidRPr="002E5DCF" w:rsidTr="00511508">
        <w:trPr>
          <w:cnfStyle w:val="100000000000"/>
        </w:trPr>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Style w:val="phyC4TabelleninhFormelz"/>
                <w:rFonts w:ascii="Arial" w:hAnsi="Arial" w:cs="Arial"/>
              </w:rPr>
            </w:pPr>
            <w:r w:rsidRPr="002E5DCF">
              <w:rPr>
                <w:rStyle w:val="phyC4TabelleninhFormelz"/>
                <w:rFonts w:ascii="Arial" w:hAnsi="Arial" w:cs="Arial"/>
              </w:rPr>
              <w:t>A</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100000000000"/>
              <w:rPr>
                <w:rStyle w:val="phyC4TabelleninhFormelz"/>
                <w:rFonts w:ascii="Arial" w:hAnsi="Arial" w:cs="Arial"/>
              </w:rPr>
            </w:pPr>
            <w:r w:rsidRPr="002E5DCF">
              <w:rPr>
                <w:rStyle w:val="phyC4TabelleninhFormelz"/>
                <w:rFonts w:ascii="Arial" w:hAnsi="Arial" w:cs="Arial"/>
              </w:rPr>
              <w:t>B</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100000000000"/>
              <w:rPr>
                <w:rStyle w:val="phyC4TabelleninhFormelz"/>
                <w:rFonts w:ascii="Arial" w:hAnsi="Arial" w:cs="Arial"/>
              </w:rPr>
            </w:pPr>
            <w:r w:rsidRPr="002E5DCF">
              <w:rPr>
                <w:rStyle w:val="phyC4TabelleninhFormelz"/>
                <w:rFonts w:ascii="Arial" w:hAnsi="Arial" w:cs="Arial"/>
              </w:rPr>
              <w:t>C</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100000000000"/>
              <w:rPr>
                <w:rStyle w:val="phyC4TabelleninhFormelz"/>
                <w:rFonts w:ascii="Arial" w:hAnsi="Arial" w:cs="Arial"/>
              </w:rPr>
            </w:pPr>
            <w:r w:rsidRPr="002E5DCF">
              <w:rPr>
                <w:rStyle w:val="phyC4TabelleninhFormelz"/>
                <w:rFonts w:ascii="Arial" w:hAnsi="Arial" w:cs="Arial"/>
              </w:rPr>
              <w:t>D</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100000000000"/>
              <w:rPr>
                <w:rStyle w:val="phyC4TabelleninhFormelz"/>
                <w:rFonts w:ascii="Arial" w:hAnsi="Arial" w:cs="Arial"/>
              </w:rPr>
            </w:pPr>
            <w:r w:rsidRPr="002E5DCF">
              <w:rPr>
                <w:rStyle w:val="phyC4TabelleninhFormelz"/>
                <w:rFonts w:ascii="Arial" w:hAnsi="Arial" w:cs="Arial"/>
              </w:rPr>
              <w:t>E</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100000000000"/>
              <w:rPr>
                <w:rStyle w:val="phyC4TabelleninhFormelz"/>
                <w:rFonts w:ascii="Arial" w:hAnsi="Arial" w:cs="Arial"/>
              </w:rPr>
            </w:pPr>
            <w:r w:rsidRPr="002E5DCF">
              <w:rPr>
                <w:rStyle w:val="phyC4TabelleninhFormelz"/>
                <w:rFonts w:ascii="Arial" w:hAnsi="Arial" w:cs="Arial"/>
              </w:rPr>
              <w:t>G</w:t>
            </w: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100000000000"/>
              <w:rPr>
                <w:rStyle w:val="phyC4TabelleninhFormelz"/>
                <w:rFonts w:ascii="Arial" w:hAnsi="Arial" w:cs="Arial"/>
              </w:rPr>
            </w:pPr>
            <w:r w:rsidRPr="002E5DCF">
              <w:rPr>
                <w:rStyle w:val="phyC4TabelleninhFormelz"/>
                <w:rFonts w:ascii="Arial" w:hAnsi="Arial" w:cs="Arial"/>
              </w:rPr>
              <w:t>H</w:t>
            </w: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100000000000"/>
              <w:rPr>
                <w:rStyle w:val="phyC4TabelleninhFormelz"/>
                <w:rFonts w:ascii="Arial" w:hAnsi="Arial" w:cs="Arial"/>
              </w:rPr>
            </w:pPr>
            <w:r w:rsidRPr="002E5DCF">
              <w:rPr>
                <w:rStyle w:val="phyC4TabelleninhFormelz"/>
                <w:rFonts w:ascii="Arial" w:hAnsi="Arial" w:cs="Arial"/>
              </w:rPr>
              <w:t>I</w:t>
            </w: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100000000000"/>
              <w:rPr>
                <w:rStyle w:val="phyC4TabelleninhFormelz"/>
                <w:rFonts w:ascii="Arial" w:hAnsi="Arial" w:cs="Arial"/>
              </w:rPr>
            </w:pPr>
            <w:r w:rsidRPr="002E5DCF">
              <w:rPr>
                <w:rStyle w:val="phyC4TabelleninhFormelz"/>
                <w:rFonts w:ascii="Arial" w:hAnsi="Arial" w:cs="Arial"/>
              </w:rPr>
              <w:t>J</w:t>
            </w: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100000000000"/>
              <w:rPr>
                <w:rStyle w:val="phyC4TabelleninhFormelz"/>
                <w:rFonts w:ascii="Arial" w:hAnsi="Arial" w:cs="Arial"/>
              </w:rPr>
            </w:pPr>
            <w:r w:rsidRPr="002E5DCF">
              <w:rPr>
                <w:rStyle w:val="phyC4TabelleninhFormelz"/>
                <w:rFonts w:ascii="Arial" w:hAnsi="Arial" w:cs="Arial"/>
              </w:rPr>
              <w:t>K</w:t>
            </w: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100000000000"/>
              <w:rPr>
                <w:rStyle w:val="phyC4TabelleninhFormelz"/>
                <w:rFonts w:ascii="Arial" w:hAnsi="Arial" w:cs="Arial"/>
              </w:rPr>
            </w:pPr>
            <w:r w:rsidRPr="002E5DCF">
              <w:rPr>
                <w:rStyle w:val="phyC4TabelleninhFormelz"/>
                <w:rFonts w:ascii="Arial" w:hAnsi="Arial" w:cs="Arial"/>
              </w:rPr>
              <w:t>L</w:t>
            </w:r>
          </w:p>
        </w:tc>
      </w:tr>
      <w:tr w:rsidR="00471EFB" w:rsidRPr="002E5DCF" w:rsidTr="00511508">
        <w:trPr>
          <w:cnfStyle w:val="000000100000"/>
          <w:trHeight w:val="664"/>
        </w:trPr>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Style w:val="phyC4TabelleninhFormelz"/>
                <w:rFonts w:ascii="Arial" w:hAnsi="Arial" w:cs="Arial"/>
              </w:rPr>
            </w:pPr>
            <w:proofErr w:type="spellStart"/>
            <w:proofErr w:type="gramStart"/>
            <w:r w:rsidRPr="002E5DCF">
              <w:rPr>
                <w:rStyle w:val="phyC4TabelleninhFormelz"/>
                <w:rFonts w:ascii="Arial" w:hAnsi="Arial" w:cs="Arial"/>
              </w:rPr>
              <w:t>hkl</w:t>
            </w:r>
            <w:proofErr w:type="spellEnd"/>
            <w:proofErr w:type="gramEnd"/>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Style w:val="phyC4TabelleninhFormelz"/>
                <w:rFonts w:ascii="Arial" w:hAnsi="Arial" w:cs="Arial"/>
              </w:rPr>
            </w:pPr>
            <w:r w:rsidRPr="002E5DCF">
              <w:rPr>
                <w:rStyle w:val="phyC4TabelleninhFormelz"/>
                <w:rFonts w:ascii="Arial" w:hAnsi="Arial" w:cs="Arial"/>
              </w:rPr>
              <w:t>h</w:t>
            </w:r>
            <w:r w:rsidRPr="002E5DCF">
              <w:rPr>
                <w:rStyle w:val="phyC4TabelleninhFormelz"/>
                <w:rFonts w:ascii="Arial" w:hAnsi="Arial" w:cs="Arial"/>
                <w:vertAlign w:val="superscript"/>
              </w:rPr>
              <w:t>2</w:t>
            </w:r>
            <w:r w:rsidRPr="002E5DCF">
              <w:rPr>
                <w:rStyle w:val="phyC4TabelleninhFormelz"/>
                <w:rFonts w:ascii="Arial" w:hAnsi="Arial" w:cs="Arial"/>
              </w:rPr>
              <w:t>+ k</w:t>
            </w:r>
            <w:r w:rsidRPr="002E5DCF">
              <w:rPr>
                <w:rStyle w:val="phyC4TabelleninhFormelz"/>
                <w:rFonts w:ascii="Arial" w:hAnsi="Arial" w:cs="Arial"/>
                <w:vertAlign w:val="superscript"/>
              </w:rPr>
              <w:t>2</w:t>
            </w:r>
            <w:r w:rsidRPr="002E5DCF">
              <w:rPr>
                <w:rStyle w:val="phyC4TabelleninhFormelz"/>
                <w:rFonts w:ascii="Arial" w:hAnsi="Arial" w:cs="Arial"/>
              </w:rPr>
              <w:t>+l</w:t>
            </w:r>
            <w:r w:rsidRPr="002E5DCF">
              <w:rPr>
                <w:rStyle w:val="phyC4TabelleninhFormelz"/>
                <w:rFonts w:ascii="Arial" w:hAnsi="Arial" w:cs="Arial"/>
                <w:vertAlign w:val="superscript"/>
              </w:rPr>
              <w:t>2</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color w:val="auto"/>
              </w:rPr>
              <w:object w:dxaOrig="1640" w:dyaOrig="720">
                <v:shape id="_x0000_i1031" type="#_x0000_t75" style="width:68.25pt;height:29.9pt" o:ole="">
                  <v:imagedata r:id="rId35" o:title=""/>
                </v:shape>
                <o:OLEObject Type="Embed" ProgID="Equation.3" ShapeID="_x0000_i1031" DrawAspect="Content" ObjectID="_1384176010" r:id="rId36"/>
              </w:objec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color w:val="auto"/>
              </w:rPr>
              <w:object w:dxaOrig="1620" w:dyaOrig="720">
                <v:shape id="_x0000_i1032" type="#_x0000_t75" style="width:68.25pt;height:29.9pt" o:ole="">
                  <v:imagedata r:id="rId37" o:title=""/>
                </v:shape>
                <o:OLEObject Type="Embed" ProgID="Equation.3" ShapeID="_x0000_i1032" DrawAspect="Content" ObjectID="_1384176011" r:id="rId38"/>
              </w:objec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rPr>
              <w:t>R</w:t>
            </w:r>
            <w:r w:rsidRPr="002E5DCF">
              <w:rPr>
                <w:rFonts w:cs="Arial"/>
              </w:rPr>
              <w:t>e</w:t>
            </w:r>
            <w:r w:rsidRPr="002E5DCF">
              <w:rPr>
                <w:rFonts w:cs="Arial"/>
              </w:rPr>
              <w:t>flex no</w:t>
            </w:r>
            <w:r w:rsidRPr="002E5DCF">
              <w:rPr>
                <w:rFonts w:cs="Arial"/>
                <w:szCs w:val="18"/>
              </w:rPr>
              <w:t>.</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Style w:val="phyC4TabelleninhFormelz"/>
                <w:rFonts w:ascii="Arial" w:hAnsi="Arial" w:cs="Arial"/>
              </w:rPr>
              <w:t>ϑ</w:t>
            </w:r>
            <w:r w:rsidRPr="002E5DCF">
              <w:rPr>
                <w:rFonts w:cs="Arial"/>
                <w:szCs w:val="16"/>
              </w:rPr>
              <w:t>/°</w:t>
            </w: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roofErr w:type="spellStart"/>
            <w:r w:rsidRPr="002E5DCF">
              <w:rPr>
                <w:rFonts w:cs="Arial"/>
                <w:szCs w:val="16"/>
              </w:rPr>
              <w:t>sin</w:t>
            </w:r>
            <w:r w:rsidRPr="002E5DCF">
              <w:rPr>
                <w:rStyle w:val="phyC4TabelleninhFormelz"/>
                <w:rFonts w:ascii="Arial" w:hAnsi="Arial" w:cs="Arial"/>
              </w:rPr>
              <w:t>ϑ</w:t>
            </w:r>
            <w:proofErr w:type="spellEnd"/>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sin</w:t>
            </w:r>
            <w:r w:rsidRPr="002E5DCF">
              <w:rPr>
                <w:rFonts w:cs="Arial"/>
                <w:vertAlign w:val="superscript"/>
              </w:rPr>
              <w:t>2</w:t>
            </w:r>
            <w:r w:rsidRPr="002E5DCF">
              <w:rPr>
                <w:rStyle w:val="phyC4TabelleninhFormelz"/>
                <w:rFonts w:ascii="Arial" w:hAnsi="Arial" w:cs="Arial"/>
              </w:rPr>
              <w:t>ϑ</w:t>
            </w: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color w:val="auto"/>
              </w:rPr>
              <w:object w:dxaOrig="960" w:dyaOrig="720">
                <v:shape id="_x0000_i1033" type="#_x0000_t75" style="width:42.1pt;height:29.9pt" o:ole="">
                  <v:imagedata r:id="rId39" o:title=""/>
                </v:shape>
                <o:OLEObject Type="Embed" ProgID="Equation.3" ShapeID="_x0000_i1033" DrawAspect="Content" ObjectID="_1384176012" r:id="rId40"/>
              </w:object>
            </w: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roofErr w:type="gramStart"/>
            <w:r w:rsidRPr="002E5DCF">
              <w:rPr>
                <w:rStyle w:val="phyC4TabelleninhFormelz"/>
                <w:rFonts w:ascii="Arial" w:hAnsi="Arial" w:cs="Arial"/>
              </w:rPr>
              <w:t>d</w:t>
            </w:r>
            <w:proofErr w:type="gramEnd"/>
            <w:r w:rsidRPr="002E5DCF">
              <w:rPr>
                <w:rStyle w:val="phyC4TabelleninhFormelz"/>
                <w:rFonts w:ascii="Arial" w:hAnsi="Arial" w:cs="Arial"/>
              </w:rPr>
              <w:t xml:space="preserve"> </w:t>
            </w:r>
            <w:r w:rsidRPr="002E5DCF">
              <w:rPr>
                <w:rFonts w:cs="Arial"/>
                <w:szCs w:val="16"/>
              </w:rPr>
              <w:t>/ pm</w:t>
            </w: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roofErr w:type="gramStart"/>
            <w:r w:rsidRPr="002E5DCF">
              <w:rPr>
                <w:rStyle w:val="phyC4TabelleninhFormelz"/>
                <w:rFonts w:ascii="Arial" w:hAnsi="Arial" w:cs="Arial"/>
              </w:rPr>
              <w:t>a</w:t>
            </w:r>
            <w:proofErr w:type="gramEnd"/>
            <w:r w:rsidRPr="002E5DCF">
              <w:rPr>
                <w:rStyle w:val="phyC4TabelleninhFormelz"/>
                <w:rFonts w:ascii="Arial" w:hAnsi="Arial" w:cs="Arial"/>
              </w:rPr>
              <w:t xml:space="preserve"> </w:t>
            </w:r>
            <w:r w:rsidRPr="002E5DCF">
              <w:rPr>
                <w:rFonts w:cs="Arial"/>
                <w:szCs w:val="16"/>
              </w:rPr>
              <w:t>/ pm</w:t>
            </w:r>
          </w:p>
        </w:tc>
      </w:tr>
      <w:tr w:rsidR="00471EFB" w:rsidRPr="002E5DCF" w:rsidTr="00511508">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100</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rPr>
              <w:t>1</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r>
      <w:tr w:rsidR="00471EFB" w:rsidRPr="002E5DCF" w:rsidTr="00511508">
        <w:trPr>
          <w:cnfStyle w:val="000000100000"/>
        </w:trPr>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110</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rPr>
              <w:t>2</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1</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r>
      <w:tr w:rsidR="00471EFB" w:rsidRPr="002E5DCF" w:rsidTr="00511508">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b w:val="0"/>
              </w:rPr>
            </w:pPr>
            <w:r w:rsidRPr="002E5DCF">
              <w:rPr>
                <w:rFonts w:cs="Arial"/>
                <w:b w:val="0"/>
              </w:rPr>
              <w:t>111</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rPr>
              <w:t>3</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1,5</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b/>
              </w:rPr>
            </w:pPr>
            <w:r w:rsidRPr="002E5DCF">
              <w:rPr>
                <w:rFonts w:cs="Arial"/>
                <w:b/>
                <w:szCs w:val="16"/>
              </w:rPr>
              <w:t>1</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rPr>
              <w:t>2</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13,72</w:t>
            </w: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0,23718</w:t>
            </w: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0,05625</w:t>
            </w: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b/>
              </w:rPr>
            </w:pPr>
            <w:r w:rsidRPr="002E5DCF">
              <w:rPr>
                <w:rFonts w:cs="Arial"/>
                <w:b/>
                <w:szCs w:val="16"/>
              </w:rPr>
              <w:t>1,00</w:t>
            </w: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325,02</w:t>
            </w: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562,95</w:t>
            </w:r>
          </w:p>
        </w:tc>
      </w:tr>
      <w:tr w:rsidR="00471EFB" w:rsidRPr="002E5DCF" w:rsidTr="00511508">
        <w:trPr>
          <w:cnfStyle w:val="000000100000"/>
        </w:trPr>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200</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rPr>
              <w:t>4</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2</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1,33</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r>
      <w:tr w:rsidR="00471EFB" w:rsidRPr="002E5DCF" w:rsidTr="00511508">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210</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rPr>
              <w:t>5</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2,5</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1,67</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r>
      <w:tr w:rsidR="00471EFB" w:rsidRPr="002E5DCF" w:rsidTr="00511508">
        <w:trPr>
          <w:cnfStyle w:val="000000100000"/>
        </w:trPr>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211</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rPr>
              <w:t>6</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3</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2</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r>
      <w:tr w:rsidR="00471EFB" w:rsidRPr="002E5DCF" w:rsidTr="00511508">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b w:val="0"/>
              </w:rPr>
            </w:pPr>
            <w:r w:rsidRPr="002E5DCF">
              <w:rPr>
                <w:rFonts w:cs="Arial"/>
                <w:b w:val="0"/>
              </w:rPr>
              <w:t>220</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rPr>
              <w:t>8</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4</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b/>
              </w:rPr>
            </w:pPr>
            <w:r w:rsidRPr="002E5DCF">
              <w:rPr>
                <w:rFonts w:cs="Arial"/>
                <w:b/>
                <w:szCs w:val="16"/>
              </w:rPr>
              <w:t>2,67</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rPr>
              <w:t>4</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22,74</w:t>
            </w: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0,38655</w:t>
            </w: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0,14942</w:t>
            </w: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b/>
              </w:rPr>
            </w:pPr>
            <w:r w:rsidRPr="002E5DCF">
              <w:rPr>
                <w:rFonts w:cs="Arial"/>
                <w:b/>
                <w:szCs w:val="16"/>
              </w:rPr>
              <w:t>2,66</w:t>
            </w: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199,43</w:t>
            </w: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564,08</w:t>
            </w:r>
          </w:p>
        </w:tc>
      </w:tr>
      <w:tr w:rsidR="00471EFB" w:rsidRPr="002E5DCF" w:rsidTr="00511508">
        <w:trPr>
          <w:cnfStyle w:val="000000100000"/>
        </w:trPr>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221/300</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rPr>
              <w:t>9</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4,5</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3</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r>
      <w:tr w:rsidR="00471EFB" w:rsidRPr="002E5DCF" w:rsidTr="00511508">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310</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rPr>
              <w:t>10</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5</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3,33</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r>
      <w:tr w:rsidR="00471EFB" w:rsidRPr="002E5DCF" w:rsidTr="00511508">
        <w:trPr>
          <w:cnfStyle w:val="000000100000"/>
        </w:trPr>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311</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rPr>
              <w:t>11</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5,5</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b/>
              </w:rPr>
            </w:pPr>
            <w:r w:rsidRPr="002E5DCF">
              <w:rPr>
                <w:rFonts w:cs="Arial"/>
                <w:b/>
                <w:szCs w:val="16"/>
              </w:rPr>
              <w:t>3,67</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rPr>
              <w:t>6</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26,89</w:t>
            </w: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0,45228</w:t>
            </w: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0,20456</w:t>
            </w: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b/>
              </w:rPr>
            </w:pPr>
            <w:r w:rsidRPr="002E5DCF">
              <w:rPr>
                <w:rFonts w:cs="Arial"/>
                <w:b/>
                <w:szCs w:val="16"/>
              </w:rPr>
              <w:t>3,64</w:t>
            </w: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170,45</w:t>
            </w: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565,31</w:t>
            </w:r>
          </w:p>
        </w:tc>
      </w:tr>
      <w:tr w:rsidR="00471EFB" w:rsidRPr="002E5DCF" w:rsidTr="00511508">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222</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rPr>
              <w:t>12</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6</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4</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r>
      <w:tr w:rsidR="00471EFB" w:rsidRPr="002E5DCF" w:rsidTr="00511508">
        <w:trPr>
          <w:cnfStyle w:val="000000100000"/>
        </w:trPr>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320</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rPr>
              <w:t>13</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6,5</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4,33</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r>
      <w:tr w:rsidR="00471EFB" w:rsidRPr="002E5DCF" w:rsidTr="00511508">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321</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rPr>
              <w:t>14</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7</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4,67</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r>
      <w:tr w:rsidR="00471EFB" w:rsidRPr="002E5DCF" w:rsidTr="00511508">
        <w:trPr>
          <w:cnfStyle w:val="000000100000"/>
        </w:trPr>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b w:val="0"/>
              </w:rPr>
            </w:pPr>
            <w:r w:rsidRPr="002E5DCF">
              <w:rPr>
                <w:rFonts w:cs="Arial"/>
                <w:b w:val="0"/>
              </w:rPr>
              <w:t>400</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rPr>
              <w:t>16</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8</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b/>
              </w:rPr>
            </w:pPr>
            <w:r w:rsidRPr="002E5DCF">
              <w:rPr>
                <w:rFonts w:cs="Arial"/>
                <w:b/>
                <w:szCs w:val="16"/>
              </w:rPr>
              <w:t>5,33</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rPr>
              <w:t>8</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33,08</w:t>
            </w: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0,54581</w:t>
            </w: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0,29791</w:t>
            </w: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b/>
              </w:rPr>
            </w:pPr>
            <w:r w:rsidRPr="002E5DCF">
              <w:rPr>
                <w:rFonts w:cs="Arial"/>
                <w:b/>
                <w:szCs w:val="16"/>
              </w:rPr>
              <w:t>5,30</w:t>
            </w: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141,24</w:t>
            </w: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564,96</w:t>
            </w:r>
          </w:p>
        </w:tc>
      </w:tr>
      <w:tr w:rsidR="00471EFB" w:rsidRPr="002E5DCF" w:rsidTr="00511508">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410/322</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rPr>
              <w:t>17</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8,5</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5,67</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r>
      <w:tr w:rsidR="00471EFB" w:rsidRPr="002E5DCF" w:rsidTr="00511508">
        <w:trPr>
          <w:cnfStyle w:val="000000100000"/>
        </w:trPr>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441/330</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rPr>
              <w:t>18</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9</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6</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r>
      <w:tr w:rsidR="00471EFB" w:rsidRPr="002E5DCF" w:rsidTr="00511508">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b w:val="0"/>
              </w:rPr>
            </w:pPr>
            <w:r w:rsidRPr="002E5DCF">
              <w:rPr>
                <w:rFonts w:cs="Arial"/>
                <w:b w:val="0"/>
              </w:rPr>
              <w:t>331</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rPr>
              <w:t>19</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9,5</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b/>
              </w:rPr>
            </w:pPr>
            <w:r w:rsidRPr="002E5DCF">
              <w:rPr>
                <w:rFonts w:cs="Arial"/>
                <w:b/>
                <w:szCs w:val="16"/>
              </w:rPr>
              <w:t>6,33</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rPr>
              <w:t>9</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36,47</w:t>
            </w: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0,59440</w:t>
            </w: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0,35331</w:t>
            </w: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b/>
              </w:rPr>
            </w:pPr>
            <w:r w:rsidRPr="002E5DCF">
              <w:rPr>
                <w:rFonts w:cs="Arial"/>
                <w:b/>
                <w:szCs w:val="16"/>
              </w:rPr>
              <w:t>6,28</w:t>
            </w: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129,69</w:t>
            </w: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565,32</w:t>
            </w:r>
          </w:p>
        </w:tc>
      </w:tr>
      <w:tr w:rsidR="00471EFB" w:rsidRPr="002E5DCF" w:rsidTr="00511508">
        <w:trPr>
          <w:cnfStyle w:val="000000100000"/>
        </w:trPr>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420</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rPr>
              <w:t>20</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10</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6,67</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r>
      <w:tr w:rsidR="00471EFB" w:rsidRPr="002E5DCF" w:rsidTr="00511508">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421</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rPr>
              <w:t>21</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10,5</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7</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r>
      <w:tr w:rsidR="00471EFB" w:rsidRPr="002E5DCF" w:rsidTr="00511508">
        <w:trPr>
          <w:cnfStyle w:val="000000100000"/>
        </w:trPr>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332</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rPr>
              <w:t>22</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11</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7,33</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r>
      <w:tr w:rsidR="00471EFB" w:rsidRPr="002E5DCF" w:rsidTr="00511508">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b w:val="0"/>
              </w:rPr>
            </w:pPr>
            <w:r w:rsidRPr="002E5DCF">
              <w:rPr>
                <w:rFonts w:cs="Arial"/>
                <w:b w:val="0"/>
              </w:rPr>
              <w:t>422</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rPr>
              <w:t>24</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12</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b/>
              </w:rPr>
            </w:pPr>
            <w:r w:rsidRPr="002E5DCF">
              <w:rPr>
                <w:rFonts w:cs="Arial"/>
                <w:b/>
                <w:szCs w:val="16"/>
              </w:rPr>
              <w:t>8</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rPr>
              <w:t>11</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41,89</w:t>
            </w: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0,66770</w:t>
            </w: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0,44583</w:t>
            </w: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b/>
              </w:rPr>
            </w:pPr>
            <w:r w:rsidRPr="002E5DCF">
              <w:rPr>
                <w:rFonts w:cs="Arial"/>
                <w:b/>
                <w:szCs w:val="16"/>
              </w:rPr>
              <w:t>7,93</w:t>
            </w: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115,46</w:t>
            </w: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565,62</w:t>
            </w:r>
          </w:p>
        </w:tc>
      </w:tr>
      <w:tr w:rsidR="00471EFB" w:rsidRPr="002E5DCF" w:rsidTr="00511508">
        <w:trPr>
          <w:cnfStyle w:val="000000100000"/>
        </w:trPr>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500/430</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rPr>
              <w:t>25</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12,5</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8,33</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r>
      <w:tr w:rsidR="00471EFB" w:rsidRPr="002E5DCF" w:rsidTr="00511508">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510/431</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rPr>
              <w:t>26</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13</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8,67</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r>
      <w:tr w:rsidR="00471EFB" w:rsidRPr="002E5DCF" w:rsidTr="00511508">
        <w:trPr>
          <w:cnfStyle w:val="000000100000"/>
        </w:trPr>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b w:val="0"/>
              </w:rPr>
            </w:pPr>
            <w:r w:rsidRPr="002E5DCF">
              <w:rPr>
                <w:rFonts w:cs="Arial"/>
                <w:b w:val="0"/>
              </w:rPr>
              <w:t>511/333</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rPr>
              <w:t>27</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13,5</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b/>
              </w:rPr>
            </w:pPr>
            <w:r w:rsidRPr="002E5DCF">
              <w:rPr>
                <w:rFonts w:cs="Arial"/>
                <w:b/>
                <w:szCs w:val="16"/>
              </w:rPr>
              <w:t>9</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rPr>
              <w:t>12</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45,10</w:t>
            </w: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0,70834</w:t>
            </w: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0,50174</w:t>
            </w: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b/>
              </w:rPr>
            </w:pPr>
            <w:r w:rsidRPr="002E5DCF">
              <w:rPr>
                <w:rFonts w:cs="Arial"/>
                <w:b/>
                <w:szCs w:val="16"/>
              </w:rPr>
              <w:t>8,92</w:t>
            </w: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108,83</w:t>
            </w: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565,51</w:t>
            </w:r>
          </w:p>
        </w:tc>
      </w:tr>
      <w:tr w:rsidR="00471EFB" w:rsidRPr="002E5DCF" w:rsidTr="00511508">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520/432</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rPr>
              <w:t>29</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14,5</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9,67</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r>
      <w:tr w:rsidR="00471EFB" w:rsidRPr="002E5DCF" w:rsidTr="00511508">
        <w:trPr>
          <w:cnfStyle w:val="000000100000"/>
        </w:trPr>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521</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rPr>
              <w:t>30</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15</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10</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r>
      <w:tr w:rsidR="00471EFB" w:rsidRPr="002E5DCF" w:rsidTr="00511508">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b w:val="0"/>
              </w:rPr>
            </w:pPr>
            <w:r w:rsidRPr="002E5DCF">
              <w:rPr>
                <w:rFonts w:cs="Arial"/>
                <w:b w:val="0"/>
              </w:rPr>
              <w:t>440</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rPr>
              <w:t>32</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16</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b/>
              </w:rPr>
            </w:pPr>
            <w:r w:rsidRPr="002E5DCF">
              <w:rPr>
                <w:rFonts w:cs="Arial"/>
                <w:b/>
                <w:szCs w:val="16"/>
              </w:rPr>
              <w:t>10,67</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rPr>
              <w:t>14</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50,39</w:t>
            </w: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0,77040</w:t>
            </w: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0,59352</w:t>
            </w: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b/>
              </w:rPr>
            </w:pPr>
            <w:r w:rsidRPr="002E5DCF">
              <w:rPr>
                <w:rFonts w:cs="Arial"/>
                <w:b/>
                <w:szCs w:val="16"/>
              </w:rPr>
              <w:t>10,55</w:t>
            </w: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100,06</w:t>
            </w: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566,05</w:t>
            </w:r>
          </w:p>
        </w:tc>
      </w:tr>
      <w:tr w:rsidR="00471EFB" w:rsidRPr="002E5DCF" w:rsidTr="00511508">
        <w:trPr>
          <w:cnfStyle w:val="000000100000"/>
        </w:trPr>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522/441</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rPr>
              <w:t>33</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16,5</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11</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r>
      <w:tr w:rsidR="00471EFB" w:rsidRPr="002E5DCF" w:rsidTr="00511508">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530/433</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rPr>
              <w:t>34</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17</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11,33</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r>
      <w:tr w:rsidR="00471EFB" w:rsidRPr="002E5DCF" w:rsidTr="00511508">
        <w:trPr>
          <w:cnfStyle w:val="000000100000"/>
        </w:trPr>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b w:val="0"/>
              </w:rPr>
            </w:pPr>
            <w:r w:rsidRPr="002E5DCF">
              <w:rPr>
                <w:rFonts w:cs="Arial"/>
                <w:b w:val="0"/>
              </w:rPr>
              <w:t>531</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rPr>
              <w:t>35</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17,5</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b/>
              </w:rPr>
            </w:pPr>
            <w:r w:rsidRPr="002E5DCF">
              <w:rPr>
                <w:rFonts w:cs="Arial"/>
                <w:b/>
                <w:szCs w:val="16"/>
              </w:rPr>
              <w:t>11,67</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rPr>
              <w:t>15</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53,56</w:t>
            </w: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0,80448</w:t>
            </w: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0,64719</w:t>
            </w: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b/>
              </w:rPr>
            </w:pPr>
            <w:r w:rsidRPr="002E5DCF">
              <w:rPr>
                <w:rFonts w:cs="Arial"/>
                <w:b/>
                <w:szCs w:val="16"/>
              </w:rPr>
              <w:t>11,51</w:t>
            </w: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95,83</w:t>
            </w: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566,91</w:t>
            </w:r>
          </w:p>
        </w:tc>
      </w:tr>
      <w:tr w:rsidR="00471EFB" w:rsidRPr="002E5DCF" w:rsidTr="00511508">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600/442</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rPr>
              <w:t>36</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18</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12</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r>
      <w:tr w:rsidR="00471EFB" w:rsidRPr="002E5DCF" w:rsidTr="00511508">
        <w:trPr>
          <w:cnfStyle w:val="000000100000"/>
        </w:trPr>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610</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rPr>
              <w:t>37</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18,5</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12,33</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p>
        </w:tc>
      </w:tr>
      <w:tr w:rsidR="00471EFB" w:rsidRPr="002E5DCF" w:rsidTr="00511508">
        <w:tc>
          <w:tcPr>
            <w:cnfStyle w:val="001000000000"/>
            <w:tcW w:w="959" w:type="dxa"/>
            <w:tcBorders>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rPr>
            </w:pPr>
            <w:r w:rsidRPr="002E5DCF">
              <w:rPr>
                <w:rFonts w:cs="Arial"/>
              </w:rPr>
              <w:t>611/532</w:t>
            </w: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rPr>
              <w:t>38</w:t>
            </w:r>
          </w:p>
        </w:tc>
        <w:tc>
          <w:tcPr>
            <w:tcW w:w="1508"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19</w:t>
            </w:r>
          </w:p>
        </w:tc>
        <w:tc>
          <w:tcPr>
            <w:tcW w:w="155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r w:rsidRPr="002E5DCF">
              <w:rPr>
                <w:rFonts w:cs="Arial"/>
                <w:szCs w:val="16"/>
              </w:rPr>
              <w:t>12,67</w:t>
            </w:r>
          </w:p>
        </w:tc>
        <w:tc>
          <w:tcPr>
            <w:tcW w:w="56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709"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0"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51"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1066"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b/>
              </w:rPr>
            </w:pPr>
          </w:p>
        </w:tc>
        <w:tc>
          <w:tcPr>
            <w:tcW w:w="777" w:type="dxa"/>
            <w:tcBorders>
              <w:left w:val="single" w:sz="4" w:space="0" w:color="auto"/>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c>
          <w:tcPr>
            <w:tcW w:w="866" w:type="dxa"/>
            <w:tcBorders>
              <w:lef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000000"/>
              <w:rPr>
                <w:rFonts w:cs="Arial"/>
              </w:rPr>
            </w:pPr>
          </w:p>
        </w:tc>
      </w:tr>
      <w:tr w:rsidR="00471EFB" w:rsidRPr="002E5DCF" w:rsidTr="00511508">
        <w:trPr>
          <w:cnfStyle w:val="000000100000"/>
        </w:trPr>
        <w:tc>
          <w:tcPr>
            <w:cnfStyle w:val="001000000000"/>
            <w:tcW w:w="959" w:type="dxa"/>
            <w:tcBorders>
              <w:bottom w:val="single" w:sz="8" w:space="0" w:color="000000" w:themeColor="text1"/>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rPr>
                <w:rFonts w:cs="Arial"/>
                <w:b w:val="0"/>
              </w:rPr>
            </w:pPr>
            <w:r w:rsidRPr="002E5DCF">
              <w:rPr>
                <w:rFonts w:cs="Arial"/>
                <w:b w:val="0"/>
              </w:rPr>
              <w:t>620</w:t>
            </w:r>
          </w:p>
        </w:tc>
        <w:tc>
          <w:tcPr>
            <w:tcW w:w="709" w:type="dxa"/>
            <w:tcBorders>
              <w:left w:val="single" w:sz="4" w:space="0" w:color="auto"/>
              <w:bottom w:val="single" w:sz="8" w:space="0" w:color="000000" w:themeColor="text1"/>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rPr>
              <w:t>40</w:t>
            </w:r>
          </w:p>
        </w:tc>
        <w:tc>
          <w:tcPr>
            <w:tcW w:w="1508" w:type="dxa"/>
            <w:tcBorders>
              <w:left w:val="single" w:sz="4" w:space="0" w:color="auto"/>
              <w:bottom w:val="single" w:sz="8" w:space="0" w:color="000000" w:themeColor="text1"/>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20</w:t>
            </w:r>
          </w:p>
        </w:tc>
        <w:tc>
          <w:tcPr>
            <w:tcW w:w="1559" w:type="dxa"/>
            <w:tcBorders>
              <w:left w:val="single" w:sz="4" w:space="0" w:color="auto"/>
              <w:bottom w:val="single" w:sz="8" w:space="0" w:color="000000" w:themeColor="text1"/>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b/>
              </w:rPr>
            </w:pPr>
            <w:r w:rsidRPr="002E5DCF">
              <w:rPr>
                <w:rFonts w:cs="Arial"/>
                <w:b/>
                <w:szCs w:val="16"/>
              </w:rPr>
              <w:t>13,33</w:t>
            </w:r>
          </w:p>
        </w:tc>
        <w:tc>
          <w:tcPr>
            <w:tcW w:w="567" w:type="dxa"/>
            <w:tcBorders>
              <w:left w:val="single" w:sz="4" w:space="0" w:color="auto"/>
              <w:bottom w:val="single" w:sz="8" w:space="0" w:color="000000" w:themeColor="text1"/>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rPr>
              <w:t>16</w:t>
            </w:r>
          </w:p>
        </w:tc>
        <w:tc>
          <w:tcPr>
            <w:tcW w:w="709" w:type="dxa"/>
            <w:tcBorders>
              <w:left w:val="single" w:sz="4" w:space="0" w:color="auto"/>
              <w:bottom w:val="single" w:sz="8" w:space="0" w:color="000000" w:themeColor="text1"/>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59,56</w:t>
            </w:r>
          </w:p>
        </w:tc>
        <w:tc>
          <w:tcPr>
            <w:tcW w:w="850" w:type="dxa"/>
            <w:tcBorders>
              <w:left w:val="single" w:sz="4" w:space="0" w:color="auto"/>
              <w:bottom w:val="single" w:sz="8" w:space="0" w:color="000000" w:themeColor="text1"/>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0,86216</w:t>
            </w:r>
          </w:p>
        </w:tc>
        <w:tc>
          <w:tcPr>
            <w:tcW w:w="851" w:type="dxa"/>
            <w:tcBorders>
              <w:left w:val="single" w:sz="4" w:space="0" w:color="auto"/>
              <w:bottom w:val="single" w:sz="8" w:space="0" w:color="000000" w:themeColor="text1"/>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0,74332</w:t>
            </w:r>
          </w:p>
        </w:tc>
        <w:tc>
          <w:tcPr>
            <w:tcW w:w="1066" w:type="dxa"/>
            <w:tcBorders>
              <w:left w:val="single" w:sz="4" w:space="0" w:color="auto"/>
              <w:bottom w:val="single" w:sz="8" w:space="0" w:color="000000" w:themeColor="text1"/>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b/>
              </w:rPr>
            </w:pPr>
            <w:r w:rsidRPr="002E5DCF">
              <w:rPr>
                <w:rFonts w:cs="Arial"/>
                <w:b/>
                <w:szCs w:val="16"/>
              </w:rPr>
              <w:t>13,21</w:t>
            </w:r>
          </w:p>
        </w:tc>
        <w:tc>
          <w:tcPr>
            <w:tcW w:w="777" w:type="dxa"/>
            <w:tcBorders>
              <w:left w:val="single" w:sz="4" w:space="0" w:color="auto"/>
              <w:bottom w:val="single" w:sz="8" w:space="0" w:color="000000" w:themeColor="text1"/>
              <w:right w:val="single" w:sz="4" w:space="0" w:color="auto"/>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89,41</w:t>
            </w:r>
          </w:p>
        </w:tc>
        <w:tc>
          <w:tcPr>
            <w:tcW w:w="866" w:type="dxa"/>
            <w:tcBorders>
              <w:left w:val="single" w:sz="4" w:space="0" w:color="auto"/>
              <w:bottom w:val="single" w:sz="8" w:space="0" w:color="000000" w:themeColor="text1"/>
            </w:tcBorders>
            <w:tcMar>
              <w:left w:w="57" w:type="dxa"/>
              <w:right w:w="57" w:type="dxa"/>
            </w:tcMar>
          </w:tcPr>
          <w:p w:rsidR="00471EFB" w:rsidRPr="002E5DCF" w:rsidRDefault="00471EFB" w:rsidP="00471EFB">
            <w:pPr>
              <w:pStyle w:val="phyC4Tabelleninhalt"/>
              <w:framePr w:w="10178" w:h="567" w:vSpace="284" w:wrap="notBeside" w:vAnchor="page" w:hAnchor="page" w:x="1100" w:y="5836"/>
              <w:cnfStyle w:val="000000100000"/>
              <w:rPr>
                <w:rFonts w:cs="Arial"/>
              </w:rPr>
            </w:pPr>
            <w:r w:rsidRPr="002E5DCF">
              <w:rPr>
                <w:rFonts w:cs="Arial"/>
                <w:szCs w:val="16"/>
              </w:rPr>
              <w:t>565,51</w:t>
            </w:r>
          </w:p>
        </w:tc>
      </w:tr>
    </w:tbl>
    <w:p w:rsidR="00471EFB" w:rsidRPr="009B3ACB" w:rsidRDefault="00471EFB" w:rsidP="00471EFB">
      <w:pPr>
        <w:pStyle w:val="phyC4Flietext"/>
        <w:framePr w:w="10178" w:h="567" w:vSpace="284" w:wrap="notBeside" w:vAnchor="page" w:hAnchor="page" w:x="1100" w:y="5836"/>
      </w:pPr>
    </w:p>
    <w:p w:rsidR="00B41098" w:rsidRDefault="00B41098" w:rsidP="00B41098">
      <w:pPr>
        <w:pStyle w:val="phyC4Flietext"/>
      </w:pPr>
      <w:r>
        <w:lastRenderedPageBreak/>
        <w:t xml:space="preserve">Diesem Wert entsprechen die Quotienten der </w:t>
      </w:r>
      <w:proofErr w:type="spellStart"/>
      <w:r>
        <w:t>sin</w:t>
      </w:r>
      <w:r w:rsidR="00894102">
        <w:rPr>
          <w:rStyle w:val="phyC4Formelzeichen"/>
        </w:rPr>
        <w:t>ϑ</w:t>
      </w:r>
      <w:proofErr w:type="spellEnd"/>
      <w:r w:rsidR="00894102">
        <w:rPr>
          <w:rFonts w:ascii="Grk" w:hAnsi="Grk" w:cs="Grk"/>
        </w:rPr>
        <w:t>-</w:t>
      </w:r>
      <w:r>
        <w:t xml:space="preserve">Werte (Abb. </w:t>
      </w:r>
      <w:r w:rsidR="005D7407">
        <w:t>6</w:t>
      </w:r>
      <w:r>
        <w:t xml:space="preserve">) der Linienpaare 2/1, 4/3, 6/5, 8/7, 11/10 und 13/12, sodass die Linien 1, 3, 5, 7, 10 und 13 von der </w:t>
      </w:r>
      <w:proofErr w:type="spellStart"/>
      <w:r>
        <w:t>Cu</w:t>
      </w:r>
      <w:proofErr w:type="spellEnd"/>
      <w:r>
        <w:t>-</w:t>
      </w:r>
      <w:proofErr w:type="spellStart"/>
      <w:r w:rsidRPr="005E0F24">
        <w:rPr>
          <w:rStyle w:val="phyC4Formelzeichen"/>
        </w:rPr>
        <w:t>K</w:t>
      </w:r>
      <w:r w:rsidR="005E0F24" w:rsidRPr="005E0F24">
        <w:rPr>
          <w:rStyle w:val="phyC4Formelzeichen"/>
          <w:vertAlign w:val="subscript"/>
        </w:rPr>
        <w:t>β</w:t>
      </w:r>
      <w:proofErr w:type="spellEnd"/>
      <w:r>
        <w:t>-Strahlung herrühren.</w:t>
      </w:r>
    </w:p>
    <w:p w:rsidR="00471EFB" w:rsidRDefault="00B41098" w:rsidP="00471EFB">
      <w:pPr>
        <w:pStyle w:val="phyC4Flietext"/>
      </w:pPr>
      <w:r>
        <w:t xml:space="preserve">Dass diese Folgerung korrekt ist, zeigt eine Kontrollmessung (s. Abb. </w:t>
      </w:r>
      <w:r w:rsidR="009A6B61">
        <w:t>7</w:t>
      </w:r>
      <w:r>
        <w:t>), bei der zur Reduzierung der I</w:t>
      </w:r>
      <w:r>
        <w:t>n</w:t>
      </w:r>
      <w:r>
        <w:t xml:space="preserve">tensität der </w:t>
      </w:r>
      <w:proofErr w:type="spellStart"/>
      <w:r w:rsidRPr="005E0F24">
        <w:rPr>
          <w:rStyle w:val="phyC4Formelzeichen"/>
        </w:rPr>
        <w:t>K</w:t>
      </w:r>
      <w:r w:rsidR="005E0F24" w:rsidRPr="005E0F24">
        <w:rPr>
          <w:rStyle w:val="phyC4Formelzeichen"/>
          <w:vertAlign w:val="subscript"/>
        </w:rPr>
        <w:t>β</w:t>
      </w:r>
      <w:proofErr w:type="spellEnd"/>
      <w:r>
        <w:t xml:space="preserve">-Strahlung der Blendentubus mit </w:t>
      </w:r>
      <w:proofErr w:type="spellStart"/>
      <w:r>
        <w:t>Ni</w:t>
      </w:r>
      <w:proofErr w:type="spellEnd"/>
      <w:r>
        <w:t>-Folie verwendet worden ist.</w:t>
      </w:r>
      <w:r w:rsidR="00471EFB" w:rsidRPr="00471EFB">
        <w:t xml:space="preserve"> </w:t>
      </w:r>
    </w:p>
    <w:p w:rsidR="00471EFB" w:rsidRPr="00B41098" w:rsidRDefault="00471EFB" w:rsidP="00471EFB">
      <w:pPr>
        <w:pStyle w:val="phyC4Flietext"/>
      </w:pPr>
      <w:r>
        <w:t xml:space="preserve">Die in Abb. 6 zuvor den </w:t>
      </w:r>
      <w:proofErr w:type="spellStart"/>
      <w:r w:rsidRPr="005E0F24">
        <w:rPr>
          <w:rStyle w:val="phyC4Formelzeichen"/>
        </w:rPr>
        <w:t>K</w:t>
      </w:r>
      <w:r w:rsidRPr="005E0F24">
        <w:rPr>
          <w:rStyle w:val="phyC4Formelzeichen"/>
          <w:vertAlign w:val="subscript"/>
        </w:rPr>
        <w:t>β</w:t>
      </w:r>
      <w:proofErr w:type="spellEnd"/>
      <w:r>
        <w:t xml:space="preserve">-Linien zugeordneten Reflexe sind nun verschwunden. Da durch die </w:t>
      </w:r>
      <w:proofErr w:type="spellStart"/>
      <w:r>
        <w:t>Ni</w:t>
      </w:r>
      <w:proofErr w:type="spellEnd"/>
      <w:r>
        <w:t xml:space="preserve">-Folie auch die Intensität der </w:t>
      </w:r>
      <w:proofErr w:type="spellStart"/>
      <w:r w:rsidRPr="005E0F24">
        <w:rPr>
          <w:rStyle w:val="phyC4Formelzeichen"/>
        </w:rPr>
        <w:t>K</w:t>
      </w:r>
      <w:r w:rsidRPr="005E0F24">
        <w:rPr>
          <w:rStyle w:val="phyC4Formelzeichen"/>
          <w:vertAlign w:val="subscript"/>
        </w:rPr>
        <w:t>α</w:t>
      </w:r>
      <w:proofErr w:type="spellEnd"/>
      <w:r>
        <w:t>-Strahlung etwas geschwächt wird, ist der Nachweis der intensitätsschwachen Reflexe bei größeren Glanzwinkeln</w:t>
      </w:r>
      <w:r>
        <w:rPr>
          <w:rFonts w:ascii="CoreTTI" w:hAnsi="CoreTTI" w:cs="CoreTTI"/>
        </w:rPr>
        <w:t xml:space="preserve"> </w:t>
      </w:r>
      <w:r>
        <w:t>erschwert.</w:t>
      </w:r>
    </w:p>
    <w:p w:rsidR="00471EFB" w:rsidRDefault="00471EFB" w:rsidP="00471EFB">
      <w:pPr>
        <w:pStyle w:val="phyC4Zwischenberschrift"/>
      </w:pPr>
    </w:p>
    <w:p w:rsidR="00471EFB" w:rsidRDefault="00471EFB" w:rsidP="00471EFB">
      <w:pPr>
        <w:pStyle w:val="phyC4Zwischenberschrift"/>
      </w:pPr>
      <w:r>
        <w:t xml:space="preserve">Aufgabe 2 und 3: Berechnen Sie aus den Winkelpositionen der einzelnen Bragg-Linien die zugehörigen </w:t>
      </w:r>
      <w:proofErr w:type="spellStart"/>
      <w:r>
        <w:t>Netzebenenabstände</w:t>
      </w:r>
      <w:proofErr w:type="spellEnd"/>
      <w:r>
        <w:t xml:space="preserve"> und ordnen Sie die Bragg-Reflexe den jeweiligen Netzebenen zu. Ermitteln Sie die Gitterkonstanten der Proben und deren </w:t>
      </w:r>
      <w:proofErr w:type="spellStart"/>
      <w:r>
        <w:t>Bravais</w:t>
      </w:r>
      <w:proofErr w:type="spellEnd"/>
      <w:r>
        <w:t>- Gittertyp.</w:t>
      </w:r>
    </w:p>
    <w:p w:rsidR="00471EFB" w:rsidRDefault="00471EFB" w:rsidP="00471EFB">
      <w:pPr>
        <w:pStyle w:val="phyC4Flietext"/>
      </w:pPr>
      <w:r>
        <w:t xml:space="preserve">Die Methode zur Auswertung des Spektrums soll nun exemplarisch und stellvertretend für das </w:t>
      </w:r>
      <w:proofErr w:type="spellStart"/>
      <w:r>
        <w:t>Germaniumspektrum</w:t>
      </w:r>
      <w:proofErr w:type="spellEnd"/>
      <w:r>
        <w:t xml:space="preserve"> durchgeführt werden:</w:t>
      </w:r>
    </w:p>
    <w:p w:rsidR="00471EFB" w:rsidRDefault="00471EFB" w:rsidP="00471EFB">
      <w:pPr>
        <w:pStyle w:val="phyC4Flietext"/>
      </w:pPr>
      <w:r>
        <w:t xml:space="preserve">Aus den Beugungswinkeln </w:t>
      </w:r>
      <w:r>
        <w:rPr>
          <w:rStyle w:val="phyC4Formelzeichen"/>
        </w:rPr>
        <w:t>ϑ</w:t>
      </w:r>
      <w:r>
        <w:rPr>
          <w:rFonts w:ascii="Grk" w:hAnsi="Grk" w:cs="Grk"/>
        </w:rPr>
        <w:t xml:space="preserve"> </w:t>
      </w:r>
      <w:r>
        <w:t xml:space="preserve">der einzelnen Linien bildet man zunächst die </w:t>
      </w:r>
      <w:proofErr w:type="spellStart"/>
      <w:r>
        <w:t>sin</w:t>
      </w:r>
      <w:r>
        <w:rPr>
          <w:rStyle w:val="phyC4Formelzeichen"/>
        </w:rPr>
        <w:t>ϑ</w:t>
      </w:r>
      <w:proofErr w:type="spellEnd"/>
      <w:r>
        <w:t>- und sin</w:t>
      </w:r>
      <w:r w:rsidRPr="005E0F24">
        <w:rPr>
          <w:vertAlign w:val="superscript"/>
        </w:rPr>
        <w:t>2</w:t>
      </w:r>
      <w:r>
        <w:rPr>
          <w:rStyle w:val="phyC4Formelzeichen"/>
        </w:rPr>
        <w:t>ϑ</w:t>
      </w:r>
      <w:r>
        <w:t>-Werte für j</w:t>
      </w:r>
      <w:r>
        <w:t>e</w:t>
      </w:r>
      <w:r>
        <w:t>den einzelnen Reflex. Nach (4) müssen sich die Verhältniszahlen der beobachteten sin</w:t>
      </w:r>
      <w:r w:rsidRPr="005E0F24">
        <w:rPr>
          <w:vertAlign w:val="superscript"/>
        </w:rPr>
        <w:t>2</w:t>
      </w:r>
      <w:r>
        <w:rPr>
          <w:rStyle w:val="phyC4Formelzeichen"/>
        </w:rPr>
        <w:t>ϑ</w:t>
      </w:r>
      <w:r>
        <w:t>-Werte durch die Verhältnisse von Summen der Quadrate von drei ganzen Zahlen (</w:t>
      </w:r>
      <w:proofErr w:type="spellStart"/>
      <w:r w:rsidRPr="005E0F24">
        <w:rPr>
          <w:rStyle w:val="phyC4Formelzeichen"/>
        </w:rPr>
        <w:t>h</w:t>
      </w:r>
      <w:proofErr w:type="gramStart"/>
      <w:r w:rsidRPr="005E0F24">
        <w:rPr>
          <w:rStyle w:val="phyC4Formelzeichen"/>
        </w:rPr>
        <w:t>,k,l</w:t>
      </w:r>
      <w:proofErr w:type="spellEnd"/>
      <w:proofErr w:type="gramEnd"/>
      <w:r>
        <w:t>) darstellen lassen.</w:t>
      </w:r>
    </w:p>
    <w:p w:rsidR="00B41098" w:rsidRDefault="00471EFB" w:rsidP="00471EFB">
      <w:pPr>
        <w:pStyle w:val="phyC4Flietext"/>
      </w:pPr>
      <w:r>
        <w:t xml:space="preserve">Man bildet also, wie in Spalte </w:t>
      </w:r>
      <w:r w:rsidRPr="005E0F24">
        <w:rPr>
          <w:rStyle w:val="phyC4Formelzeichen"/>
        </w:rPr>
        <w:t>I</w:t>
      </w:r>
      <w:r>
        <w:rPr>
          <w:rFonts w:ascii="CoreTTI" w:hAnsi="CoreTTI" w:cs="CoreTTI"/>
        </w:rPr>
        <w:t xml:space="preserve"> </w:t>
      </w:r>
      <w:r>
        <w:t xml:space="preserve">der Tabelle 1 für die </w:t>
      </w:r>
      <w:proofErr w:type="spellStart"/>
      <w:r w:rsidRPr="005E0F24">
        <w:rPr>
          <w:rStyle w:val="phyC4Formelzeichen"/>
        </w:rPr>
        <w:t>K</w:t>
      </w:r>
      <w:r w:rsidRPr="005E0F24">
        <w:rPr>
          <w:rStyle w:val="phyC4Formelzeichen"/>
          <w:vertAlign w:val="subscript"/>
        </w:rPr>
        <w:t>α</w:t>
      </w:r>
      <w:proofErr w:type="spellEnd"/>
      <w:r>
        <w:t>-Reflexe dargestellt, die Verhältniszahlen der</w:t>
      </w:r>
    </w:p>
    <w:p w:rsidR="00B41098" w:rsidRPr="005E0F24" w:rsidRDefault="005E0F24" w:rsidP="005E0F24">
      <w:pPr>
        <w:pStyle w:val="phyC4Flietext"/>
      </w:pPr>
      <w:r>
        <w:t>sin</w:t>
      </w:r>
      <w:r w:rsidRPr="005E0F24">
        <w:rPr>
          <w:vertAlign w:val="superscript"/>
        </w:rPr>
        <w:t>2</w:t>
      </w:r>
      <w:r>
        <w:t>-Werte der einzelnen Linien (</w:t>
      </w:r>
      <w:r w:rsidRPr="005E0F24">
        <w:rPr>
          <w:rStyle w:val="phyC4Formelzeichen"/>
        </w:rPr>
        <w:t>n</w:t>
      </w:r>
      <w:r>
        <w:t>), bezogen auf den sin</w:t>
      </w:r>
      <w:r w:rsidRPr="005E0F24">
        <w:rPr>
          <w:vertAlign w:val="superscript"/>
        </w:rPr>
        <w:t>2</w:t>
      </w:r>
      <w:r>
        <w:t>-Wert der ersten Linie (hier Linie 2). Die Nu</w:t>
      </w:r>
      <w:r>
        <w:t>m</w:t>
      </w:r>
      <w:r>
        <w:t xml:space="preserve">merierung in Spalte </w:t>
      </w:r>
      <w:r w:rsidRPr="005E0F24">
        <w:rPr>
          <w:rStyle w:val="phyC4Formelzeichen"/>
        </w:rPr>
        <w:t>E</w:t>
      </w:r>
      <w:r>
        <w:rPr>
          <w:rFonts w:ascii="CoreTTI" w:hAnsi="CoreTTI" w:cs="CoreTTI"/>
        </w:rPr>
        <w:t xml:space="preserve"> </w:t>
      </w:r>
      <w:r>
        <w:t xml:space="preserve">bezieht sich auf die Indizierung der Reflexlinien aus Abb. </w:t>
      </w:r>
      <w:r w:rsidR="009A6B61">
        <w:t>6</w:t>
      </w:r>
      <w:r>
        <w:t xml:space="preserve">. In Spalte </w:t>
      </w:r>
      <w:r w:rsidRPr="005E0F24">
        <w:rPr>
          <w:rStyle w:val="phyC4Formelzeichen"/>
        </w:rPr>
        <w:t>A</w:t>
      </w:r>
      <w:r>
        <w:rPr>
          <w:rFonts w:ascii="CoreTTI" w:hAnsi="CoreTTI" w:cs="CoreTTI"/>
        </w:rPr>
        <w:t xml:space="preserve"> </w:t>
      </w:r>
      <w:r>
        <w:t xml:space="preserve">sind alle in Frage kommenden </w:t>
      </w:r>
      <w:proofErr w:type="spellStart"/>
      <w:r w:rsidRPr="005E0F24">
        <w:rPr>
          <w:rStyle w:val="phyC4Formelzeichen"/>
        </w:rPr>
        <w:t>h</w:t>
      </w:r>
      <w:proofErr w:type="gramStart"/>
      <w:r w:rsidRPr="005E0F24">
        <w:rPr>
          <w:rStyle w:val="phyC4Formelzeichen"/>
        </w:rPr>
        <w:t>,k,l</w:t>
      </w:r>
      <w:proofErr w:type="spellEnd"/>
      <w:proofErr w:type="gramEnd"/>
      <w:r>
        <w:t xml:space="preserve">-Zahlenkombinationen aufgelistet. Die Spalten </w:t>
      </w:r>
      <w:r w:rsidRPr="005E0F24">
        <w:rPr>
          <w:rStyle w:val="phyC4Formelzeichen"/>
        </w:rPr>
        <w:t>B</w:t>
      </w:r>
      <w:r>
        <w:t xml:space="preserve">, </w:t>
      </w:r>
      <w:r w:rsidRPr="005E0F24">
        <w:rPr>
          <w:rStyle w:val="phyC4Formelzeichen"/>
        </w:rPr>
        <w:t>C</w:t>
      </w:r>
      <w:r>
        <w:rPr>
          <w:rFonts w:ascii="CoreTTI" w:hAnsi="CoreTTI" w:cs="CoreTTI"/>
        </w:rPr>
        <w:t xml:space="preserve"> </w:t>
      </w:r>
      <w:r>
        <w:t xml:space="preserve">und </w:t>
      </w:r>
      <w:r w:rsidRPr="005E0F24">
        <w:rPr>
          <w:rStyle w:val="phyC4Formelzeichen"/>
        </w:rPr>
        <w:t>D</w:t>
      </w:r>
      <w:r>
        <w:rPr>
          <w:rFonts w:ascii="CoreTTI" w:hAnsi="CoreTTI" w:cs="CoreTTI"/>
        </w:rPr>
        <w:t xml:space="preserve"> </w:t>
      </w:r>
      <w:r>
        <w:t>zeigen die jeweil</w:t>
      </w:r>
      <w:r>
        <w:t>i</w:t>
      </w:r>
      <w:r>
        <w:t>gen Verhältnisse der Quadratsummen dieser Zahlen.</w:t>
      </w:r>
    </w:p>
    <w:p w:rsidR="000E62DB" w:rsidRDefault="005E0F24" w:rsidP="005E0F24">
      <w:pPr>
        <w:pStyle w:val="phyC4Flietext"/>
      </w:pPr>
      <w:r>
        <w:t>Ordnet man versuchsweise den ersten Reflex den Indizes 100 oder 110 zu, so ist mit den Verhältnisza</w:t>
      </w:r>
      <w:r>
        <w:t>h</w:t>
      </w:r>
      <w:r>
        <w:t>len der sin</w:t>
      </w:r>
      <w:r w:rsidRPr="005E0F24">
        <w:rPr>
          <w:vertAlign w:val="superscript"/>
        </w:rPr>
        <w:t>2</w:t>
      </w:r>
      <w:r w:rsidR="009A6B61">
        <w:rPr>
          <w:rStyle w:val="phyC4Formelzeichen"/>
        </w:rPr>
        <w:t>ϑ</w:t>
      </w:r>
      <w:r>
        <w:t>-Werte keine Übereinstimmung zu finden. Wird jedoch der ersten Linie der Index 111 zug</w:t>
      </w:r>
      <w:r>
        <w:t>e</w:t>
      </w:r>
      <w:r>
        <w:t xml:space="preserve">ordnet, so lassen sich alle übrigen Linien im Rahmen der Genauigkeit </w:t>
      </w:r>
      <w:proofErr w:type="spellStart"/>
      <w:r w:rsidRPr="005E0F24">
        <w:rPr>
          <w:rStyle w:val="phyC4Formelzeichen"/>
        </w:rPr>
        <w:t>hkl</w:t>
      </w:r>
      <w:proofErr w:type="spellEnd"/>
      <w:r>
        <w:t>-Indextripeln zuordnen.</w:t>
      </w:r>
    </w:p>
    <w:p w:rsidR="000E62DB" w:rsidRPr="00037E55" w:rsidRDefault="000E62DB" w:rsidP="000E62DB">
      <w:pPr>
        <w:pStyle w:val="phyC4Tabellenberschrift"/>
        <w:jc w:val="left"/>
      </w:pPr>
      <w:r w:rsidRPr="00037E55">
        <w:t>Tab</w:t>
      </w:r>
      <w:r>
        <w:t>e</w:t>
      </w:r>
      <w:r w:rsidRPr="00037E55">
        <w:t xml:space="preserve">lle 2: Auswertung der </w:t>
      </w:r>
      <w:proofErr w:type="spellStart"/>
      <w:r w:rsidRPr="00037E55">
        <w:rPr>
          <w:rStyle w:val="phyC4Formelzeichen"/>
        </w:rPr>
        <w:t>K</w:t>
      </w:r>
      <w:r w:rsidRPr="00CE0D03">
        <w:rPr>
          <w:rStyle w:val="phyC4Formelzeichen"/>
          <w:vertAlign w:val="subscript"/>
        </w:rPr>
        <w:t>β</w:t>
      </w:r>
      <w:proofErr w:type="spellEnd"/>
      <w:r w:rsidRPr="00037E55">
        <w:t xml:space="preserve"> Linien von Germanium</w:t>
      </w:r>
    </w:p>
    <w:tbl>
      <w:tblPr>
        <w:tblStyle w:val="HelleSchattierung1"/>
        <w:tblW w:w="10421" w:type="dxa"/>
        <w:tblLayout w:type="fixed"/>
        <w:tblLook w:val="04A0"/>
      </w:tblPr>
      <w:tblGrid>
        <w:gridCol w:w="959"/>
        <w:gridCol w:w="717"/>
        <w:gridCol w:w="1517"/>
        <w:gridCol w:w="1554"/>
        <w:gridCol w:w="644"/>
        <w:gridCol w:w="629"/>
        <w:gridCol w:w="892"/>
        <w:gridCol w:w="949"/>
        <w:gridCol w:w="1043"/>
        <w:gridCol w:w="733"/>
        <w:gridCol w:w="784"/>
      </w:tblGrid>
      <w:tr w:rsidR="000E62DB" w:rsidRPr="00F22646" w:rsidTr="00511508">
        <w:trPr>
          <w:cnfStyle w:val="100000000000"/>
        </w:trPr>
        <w:tc>
          <w:tcPr>
            <w:cnfStyle w:val="001000000000"/>
            <w:tcW w:w="959" w:type="dxa"/>
            <w:tcBorders>
              <w:right w:val="single" w:sz="4" w:space="0" w:color="auto"/>
            </w:tcBorders>
            <w:tcMar>
              <w:left w:w="57" w:type="dxa"/>
              <w:right w:w="57" w:type="dxa"/>
            </w:tcMar>
          </w:tcPr>
          <w:p w:rsidR="000E62DB" w:rsidRPr="00F22646" w:rsidRDefault="000E62DB" w:rsidP="00511508">
            <w:pPr>
              <w:pStyle w:val="phyC4Tabelleninhalt"/>
              <w:rPr>
                <w:rStyle w:val="phyC4TabelleninhFormelz"/>
              </w:rPr>
            </w:pPr>
            <w:r w:rsidRPr="00F22646">
              <w:rPr>
                <w:rStyle w:val="phyC4TabelleninhFormelz"/>
              </w:rPr>
              <w:t>A</w:t>
            </w:r>
          </w:p>
        </w:tc>
        <w:tc>
          <w:tcPr>
            <w:tcW w:w="717" w:type="dxa"/>
            <w:tcBorders>
              <w:left w:val="single" w:sz="4" w:space="0" w:color="auto"/>
              <w:right w:val="single" w:sz="4" w:space="0" w:color="auto"/>
            </w:tcBorders>
            <w:tcMar>
              <w:left w:w="57" w:type="dxa"/>
              <w:right w:w="57" w:type="dxa"/>
            </w:tcMar>
          </w:tcPr>
          <w:p w:rsidR="000E62DB" w:rsidRPr="00F22646" w:rsidRDefault="000E62DB" w:rsidP="00511508">
            <w:pPr>
              <w:pStyle w:val="phyC4Tabelleninhalt"/>
              <w:cnfStyle w:val="100000000000"/>
              <w:rPr>
                <w:rStyle w:val="phyC4TabelleninhFormelz"/>
              </w:rPr>
            </w:pPr>
            <w:r w:rsidRPr="00F22646">
              <w:rPr>
                <w:rStyle w:val="phyC4TabelleninhFormelz"/>
              </w:rPr>
              <w:t>B</w:t>
            </w:r>
          </w:p>
        </w:tc>
        <w:tc>
          <w:tcPr>
            <w:tcW w:w="1517" w:type="dxa"/>
            <w:tcBorders>
              <w:left w:val="single" w:sz="4" w:space="0" w:color="auto"/>
              <w:right w:val="single" w:sz="4" w:space="0" w:color="auto"/>
            </w:tcBorders>
            <w:tcMar>
              <w:left w:w="57" w:type="dxa"/>
              <w:right w:w="57" w:type="dxa"/>
            </w:tcMar>
          </w:tcPr>
          <w:p w:rsidR="000E62DB" w:rsidRPr="00F22646" w:rsidRDefault="000E62DB" w:rsidP="00511508">
            <w:pPr>
              <w:pStyle w:val="phyC4Tabelleninhalt"/>
              <w:cnfStyle w:val="100000000000"/>
              <w:rPr>
                <w:rStyle w:val="phyC4TabelleninhFormelz"/>
              </w:rPr>
            </w:pPr>
            <w:r w:rsidRPr="00F22646">
              <w:rPr>
                <w:rStyle w:val="phyC4TabelleninhFormelz"/>
              </w:rPr>
              <w:t>C</w:t>
            </w:r>
          </w:p>
        </w:tc>
        <w:tc>
          <w:tcPr>
            <w:tcW w:w="1554" w:type="dxa"/>
            <w:tcBorders>
              <w:left w:val="single" w:sz="4" w:space="0" w:color="auto"/>
              <w:right w:val="single" w:sz="4" w:space="0" w:color="auto"/>
            </w:tcBorders>
            <w:tcMar>
              <w:left w:w="57" w:type="dxa"/>
              <w:right w:w="57" w:type="dxa"/>
            </w:tcMar>
          </w:tcPr>
          <w:p w:rsidR="000E62DB" w:rsidRPr="00F22646" w:rsidRDefault="000E62DB" w:rsidP="00511508">
            <w:pPr>
              <w:pStyle w:val="phyC4Tabelleninhalt"/>
              <w:cnfStyle w:val="100000000000"/>
              <w:rPr>
                <w:rStyle w:val="phyC4TabelleninhFormelz"/>
              </w:rPr>
            </w:pPr>
            <w:r w:rsidRPr="00F22646">
              <w:rPr>
                <w:rStyle w:val="phyC4TabelleninhFormelz"/>
              </w:rPr>
              <w:t>D</w:t>
            </w:r>
          </w:p>
        </w:tc>
        <w:tc>
          <w:tcPr>
            <w:tcW w:w="644" w:type="dxa"/>
            <w:tcBorders>
              <w:left w:val="single" w:sz="4" w:space="0" w:color="auto"/>
              <w:right w:val="single" w:sz="4" w:space="0" w:color="auto"/>
            </w:tcBorders>
            <w:tcMar>
              <w:left w:w="57" w:type="dxa"/>
              <w:right w:w="57" w:type="dxa"/>
            </w:tcMar>
          </w:tcPr>
          <w:p w:rsidR="000E62DB" w:rsidRPr="00F22646" w:rsidRDefault="000E62DB" w:rsidP="00511508">
            <w:pPr>
              <w:pStyle w:val="phyC4Tabelleninhalt"/>
              <w:cnfStyle w:val="100000000000"/>
              <w:rPr>
                <w:rStyle w:val="phyC4TabelleninhFormelz"/>
              </w:rPr>
            </w:pPr>
            <w:r w:rsidRPr="00F22646">
              <w:rPr>
                <w:rStyle w:val="phyC4TabelleninhFormelz"/>
              </w:rPr>
              <w:t>E</w:t>
            </w:r>
          </w:p>
        </w:tc>
        <w:tc>
          <w:tcPr>
            <w:tcW w:w="629" w:type="dxa"/>
            <w:tcBorders>
              <w:left w:val="single" w:sz="4" w:space="0" w:color="auto"/>
              <w:right w:val="single" w:sz="4" w:space="0" w:color="auto"/>
            </w:tcBorders>
            <w:tcMar>
              <w:left w:w="57" w:type="dxa"/>
              <w:right w:w="57" w:type="dxa"/>
            </w:tcMar>
          </w:tcPr>
          <w:p w:rsidR="000E62DB" w:rsidRPr="00F22646" w:rsidRDefault="000E62DB" w:rsidP="00511508">
            <w:pPr>
              <w:pStyle w:val="phyC4Tabelleninhalt"/>
              <w:cnfStyle w:val="100000000000"/>
              <w:rPr>
                <w:rStyle w:val="phyC4TabelleninhFormelz"/>
              </w:rPr>
            </w:pPr>
            <w:r>
              <w:rPr>
                <w:rStyle w:val="phyC4TabelleninhFormelz"/>
              </w:rPr>
              <w:t>F</w:t>
            </w:r>
          </w:p>
        </w:tc>
        <w:tc>
          <w:tcPr>
            <w:tcW w:w="892" w:type="dxa"/>
            <w:tcBorders>
              <w:left w:val="single" w:sz="4" w:space="0" w:color="auto"/>
              <w:right w:val="single" w:sz="4" w:space="0" w:color="auto"/>
            </w:tcBorders>
            <w:tcMar>
              <w:left w:w="57" w:type="dxa"/>
              <w:right w:w="57" w:type="dxa"/>
            </w:tcMar>
          </w:tcPr>
          <w:p w:rsidR="000E62DB" w:rsidRPr="00F22646" w:rsidRDefault="000E62DB" w:rsidP="00511508">
            <w:pPr>
              <w:pStyle w:val="phyC4Tabelleninhalt"/>
              <w:cnfStyle w:val="100000000000"/>
              <w:rPr>
                <w:rStyle w:val="phyC4TabelleninhFormelz"/>
              </w:rPr>
            </w:pPr>
            <w:r>
              <w:rPr>
                <w:rStyle w:val="phyC4TabelleninhFormelz"/>
              </w:rPr>
              <w:t>G</w:t>
            </w:r>
          </w:p>
        </w:tc>
        <w:tc>
          <w:tcPr>
            <w:tcW w:w="949" w:type="dxa"/>
            <w:tcBorders>
              <w:left w:val="single" w:sz="4" w:space="0" w:color="auto"/>
              <w:right w:val="single" w:sz="4" w:space="0" w:color="auto"/>
            </w:tcBorders>
            <w:tcMar>
              <w:left w:w="57" w:type="dxa"/>
              <w:right w:w="57" w:type="dxa"/>
            </w:tcMar>
          </w:tcPr>
          <w:p w:rsidR="000E62DB" w:rsidRPr="00F22646" w:rsidRDefault="000E62DB" w:rsidP="00511508">
            <w:pPr>
              <w:pStyle w:val="phyC4Tabelleninhalt"/>
              <w:cnfStyle w:val="100000000000"/>
              <w:rPr>
                <w:rStyle w:val="phyC4TabelleninhFormelz"/>
              </w:rPr>
            </w:pPr>
            <w:r>
              <w:rPr>
                <w:rStyle w:val="phyC4TabelleninhFormelz"/>
              </w:rPr>
              <w:t>H</w:t>
            </w:r>
          </w:p>
        </w:tc>
        <w:tc>
          <w:tcPr>
            <w:tcW w:w="1043" w:type="dxa"/>
            <w:tcBorders>
              <w:left w:val="single" w:sz="4" w:space="0" w:color="auto"/>
              <w:right w:val="single" w:sz="4" w:space="0" w:color="auto"/>
            </w:tcBorders>
            <w:tcMar>
              <w:left w:w="57" w:type="dxa"/>
              <w:right w:w="57" w:type="dxa"/>
            </w:tcMar>
          </w:tcPr>
          <w:p w:rsidR="000E62DB" w:rsidRPr="00F22646" w:rsidRDefault="000E62DB" w:rsidP="00511508">
            <w:pPr>
              <w:pStyle w:val="phyC4Tabelleninhalt"/>
              <w:cnfStyle w:val="100000000000"/>
              <w:rPr>
                <w:rStyle w:val="phyC4TabelleninhFormelz"/>
              </w:rPr>
            </w:pPr>
            <w:r>
              <w:rPr>
                <w:rStyle w:val="phyC4TabelleninhFormelz"/>
              </w:rPr>
              <w:t>I</w:t>
            </w:r>
          </w:p>
        </w:tc>
        <w:tc>
          <w:tcPr>
            <w:tcW w:w="733" w:type="dxa"/>
            <w:tcBorders>
              <w:left w:val="single" w:sz="4" w:space="0" w:color="auto"/>
              <w:right w:val="single" w:sz="4" w:space="0" w:color="auto"/>
            </w:tcBorders>
            <w:tcMar>
              <w:left w:w="57" w:type="dxa"/>
              <w:right w:w="57" w:type="dxa"/>
            </w:tcMar>
          </w:tcPr>
          <w:p w:rsidR="000E62DB" w:rsidRPr="00F22646" w:rsidRDefault="000E62DB" w:rsidP="00511508">
            <w:pPr>
              <w:pStyle w:val="phyC4Tabelleninhalt"/>
              <w:cnfStyle w:val="100000000000"/>
              <w:rPr>
                <w:rStyle w:val="phyC4TabelleninhFormelz"/>
              </w:rPr>
            </w:pPr>
            <w:r>
              <w:rPr>
                <w:rStyle w:val="phyC4TabelleninhFormelz"/>
              </w:rPr>
              <w:t>J</w:t>
            </w:r>
          </w:p>
        </w:tc>
        <w:tc>
          <w:tcPr>
            <w:tcW w:w="784" w:type="dxa"/>
            <w:tcBorders>
              <w:left w:val="single" w:sz="4" w:space="0" w:color="auto"/>
            </w:tcBorders>
            <w:tcMar>
              <w:left w:w="57" w:type="dxa"/>
              <w:right w:w="57" w:type="dxa"/>
            </w:tcMar>
          </w:tcPr>
          <w:p w:rsidR="000E62DB" w:rsidRPr="00F22646" w:rsidRDefault="000E62DB" w:rsidP="00511508">
            <w:pPr>
              <w:pStyle w:val="phyC4Tabelleninhalt"/>
              <w:cnfStyle w:val="100000000000"/>
              <w:rPr>
                <w:rStyle w:val="phyC4TabelleninhFormelz"/>
              </w:rPr>
            </w:pPr>
            <w:r>
              <w:rPr>
                <w:rStyle w:val="phyC4TabelleninhFormelz"/>
              </w:rPr>
              <w:t>K</w:t>
            </w:r>
          </w:p>
        </w:tc>
      </w:tr>
      <w:tr w:rsidR="000E62DB" w:rsidTr="00511508">
        <w:trPr>
          <w:cnfStyle w:val="000000100000"/>
        </w:trPr>
        <w:tc>
          <w:tcPr>
            <w:cnfStyle w:val="001000000000"/>
            <w:tcW w:w="959" w:type="dxa"/>
            <w:tcBorders>
              <w:right w:val="single" w:sz="4" w:space="0" w:color="auto"/>
            </w:tcBorders>
            <w:tcMar>
              <w:left w:w="57" w:type="dxa"/>
              <w:right w:w="57" w:type="dxa"/>
            </w:tcMar>
          </w:tcPr>
          <w:p w:rsidR="000E62DB" w:rsidRPr="00F22646" w:rsidRDefault="000E62DB" w:rsidP="00511508">
            <w:pPr>
              <w:pStyle w:val="phyC4Tabelleninhalt"/>
              <w:rPr>
                <w:rStyle w:val="phyC4TabelleninhFormelz"/>
              </w:rPr>
            </w:pPr>
            <w:proofErr w:type="spellStart"/>
            <w:proofErr w:type="gramStart"/>
            <w:r w:rsidRPr="00F22646">
              <w:rPr>
                <w:rStyle w:val="phyC4TabelleninhFormelz"/>
              </w:rPr>
              <w:t>hkl</w:t>
            </w:r>
            <w:proofErr w:type="spellEnd"/>
            <w:proofErr w:type="gramEnd"/>
          </w:p>
        </w:tc>
        <w:tc>
          <w:tcPr>
            <w:tcW w:w="717" w:type="dxa"/>
            <w:tcBorders>
              <w:left w:val="single" w:sz="4" w:space="0" w:color="auto"/>
              <w:right w:val="single" w:sz="4" w:space="0" w:color="auto"/>
            </w:tcBorders>
            <w:tcMar>
              <w:left w:w="57" w:type="dxa"/>
              <w:right w:w="57" w:type="dxa"/>
            </w:tcMar>
          </w:tcPr>
          <w:p w:rsidR="000E62DB" w:rsidRPr="00F22646" w:rsidRDefault="000E62DB" w:rsidP="00511508">
            <w:pPr>
              <w:pStyle w:val="phyC4Tabelleninhalt"/>
              <w:cnfStyle w:val="000000100000"/>
              <w:rPr>
                <w:rStyle w:val="phyC4TabelleninhFormelz"/>
              </w:rPr>
            </w:pPr>
            <w:r w:rsidRPr="00F22646">
              <w:rPr>
                <w:rStyle w:val="phyC4TabelleninhFormelz"/>
              </w:rPr>
              <w:t>h</w:t>
            </w:r>
            <w:r w:rsidRPr="00F22646">
              <w:rPr>
                <w:rStyle w:val="phyC4TabelleninhFormelz"/>
                <w:vertAlign w:val="superscript"/>
              </w:rPr>
              <w:t>2</w:t>
            </w:r>
            <w:r w:rsidRPr="00F22646">
              <w:rPr>
                <w:rStyle w:val="phyC4TabelleninhFormelz"/>
              </w:rPr>
              <w:t>+k</w:t>
            </w:r>
            <w:r w:rsidRPr="00F22646">
              <w:rPr>
                <w:rStyle w:val="phyC4TabelleninhFormelz"/>
                <w:vertAlign w:val="superscript"/>
              </w:rPr>
              <w:t>2</w:t>
            </w:r>
            <w:r>
              <w:rPr>
                <w:rStyle w:val="phyC4TabelleninhFormelz"/>
              </w:rPr>
              <w:t>+ l</w:t>
            </w:r>
            <w:r w:rsidRPr="00F22646">
              <w:rPr>
                <w:rStyle w:val="phyC4TabelleninhFormelz"/>
                <w:vertAlign w:val="superscript"/>
              </w:rPr>
              <w:t>2</w:t>
            </w:r>
          </w:p>
        </w:tc>
        <w:tc>
          <w:tcPr>
            <w:tcW w:w="1517" w:type="dxa"/>
            <w:tcBorders>
              <w:left w:val="single" w:sz="4" w:space="0" w:color="auto"/>
              <w:right w:val="single" w:sz="4" w:space="0" w:color="auto"/>
            </w:tcBorders>
            <w:tcMar>
              <w:left w:w="57" w:type="dxa"/>
              <w:right w:w="57" w:type="dxa"/>
            </w:tcMar>
          </w:tcPr>
          <w:p w:rsidR="000E62DB" w:rsidRPr="00F22646" w:rsidRDefault="000E62DB" w:rsidP="00511508">
            <w:pPr>
              <w:pStyle w:val="phyC4Tabelleninhalt"/>
              <w:cnfStyle w:val="000000100000"/>
            </w:pPr>
            <w:r w:rsidRPr="00F22646">
              <w:rPr>
                <w:color w:val="auto"/>
              </w:rPr>
              <w:object w:dxaOrig="1640" w:dyaOrig="720">
                <v:shape id="_x0000_i1034" type="#_x0000_t75" style="width:68.25pt;height:29.9pt" o:ole="">
                  <v:imagedata r:id="rId35" o:title=""/>
                </v:shape>
                <o:OLEObject Type="Embed" ProgID="Equation.3" ShapeID="_x0000_i1034" DrawAspect="Content" ObjectID="_1384176013" r:id="rId41"/>
              </w:object>
            </w:r>
          </w:p>
        </w:tc>
        <w:tc>
          <w:tcPr>
            <w:tcW w:w="1554" w:type="dxa"/>
            <w:tcBorders>
              <w:left w:val="single" w:sz="4" w:space="0" w:color="auto"/>
              <w:right w:val="single" w:sz="4" w:space="0" w:color="auto"/>
            </w:tcBorders>
            <w:tcMar>
              <w:left w:w="57" w:type="dxa"/>
              <w:right w:w="57" w:type="dxa"/>
            </w:tcMar>
          </w:tcPr>
          <w:p w:rsidR="000E62DB" w:rsidRPr="00F22646" w:rsidRDefault="000E62DB" w:rsidP="00511508">
            <w:pPr>
              <w:pStyle w:val="phyC4Tabelleninhalt"/>
              <w:cnfStyle w:val="000000100000"/>
            </w:pPr>
            <w:r w:rsidRPr="00F22646">
              <w:rPr>
                <w:color w:val="auto"/>
              </w:rPr>
              <w:object w:dxaOrig="1620" w:dyaOrig="720">
                <v:shape id="_x0000_i1035" type="#_x0000_t75" style="width:68.25pt;height:29.9pt" o:ole="">
                  <v:imagedata r:id="rId37" o:title=""/>
                </v:shape>
                <o:OLEObject Type="Embed" ProgID="Equation.3" ShapeID="_x0000_i1035" DrawAspect="Content" ObjectID="_1384176014" r:id="rId42"/>
              </w:object>
            </w:r>
          </w:p>
        </w:tc>
        <w:tc>
          <w:tcPr>
            <w:tcW w:w="644" w:type="dxa"/>
            <w:tcBorders>
              <w:left w:val="single" w:sz="4" w:space="0" w:color="auto"/>
              <w:right w:val="single" w:sz="4" w:space="0" w:color="auto"/>
            </w:tcBorders>
            <w:tcMar>
              <w:left w:w="57" w:type="dxa"/>
              <w:right w:w="57" w:type="dxa"/>
            </w:tcMar>
          </w:tcPr>
          <w:p w:rsidR="000E62DB" w:rsidRPr="00A52A37" w:rsidRDefault="000E62DB" w:rsidP="00511508">
            <w:pPr>
              <w:pStyle w:val="phyC4Tabelleninhalt"/>
              <w:cnfStyle w:val="000000100000"/>
            </w:pPr>
            <w:r w:rsidRPr="00A52A37">
              <w:t>R</w:t>
            </w:r>
            <w:r w:rsidRPr="00A52A37">
              <w:t>e</w:t>
            </w:r>
            <w:r w:rsidRPr="00A52A37">
              <w:t>flex no</w:t>
            </w:r>
            <w:r w:rsidR="00616088">
              <w:rPr>
                <w:szCs w:val="18"/>
              </w:rPr>
              <w:t>,</w:t>
            </w:r>
          </w:p>
        </w:tc>
        <w:tc>
          <w:tcPr>
            <w:tcW w:w="629" w:type="dxa"/>
            <w:tcBorders>
              <w:left w:val="single" w:sz="4" w:space="0" w:color="auto"/>
              <w:right w:val="single" w:sz="4" w:space="0" w:color="auto"/>
            </w:tcBorders>
            <w:tcMar>
              <w:left w:w="57" w:type="dxa"/>
              <w:right w:w="57" w:type="dxa"/>
            </w:tcMar>
          </w:tcPr>
          <w:p w:rsidR="000E62DB" w:rsidRPr="00F22646" w:rsidRDefault="000E62DB" w:rsidP="00511508">
            <w:pPr>
              <w:pStyle w:val="phyC4Tabelleninhalt"/>
              <w:cnfStyle w:val="000000100000"/>
            </w:pPr>
            <w:r>
              <w:rPr>
                <w:rStyle w:val="phyC4TabelleninhFormelz"/>
              </w:rPr>
              <w:t>ϑ</w:t>
            </w:r>
            <w:r w:rsidRPr="00F22646">
              <w:rPr>
                <w:szCs w:val="16"/>
              </w:rPr>
              <w:t>/°</w:t>
            </w:r>
          </w:p>
        </w:tc>
        <w:tc>
          <w:tcPr>
            <w:tcW w:w="892" w:type="dxa"/>
            <w:tcBorders>
              <w:left w:val="single" w:sz="4" w:space="0" w:color="auto"/>
              <w:right w:val="single" w:sz="4" w:space="0" w:color="auto"/>
            </w:tcBorders>
            <w:tcMar>
              <w:left w:w="57" w:type="dxa"/>
              <w:right w:w="57" w:type="dxa"/>
            </w:tcMar>
          </w:tcPr>
          <w:p w:rsidR="000E62DB" w:rsidRPr="00F22646" w:rsidRDefault="000E62DB" w:rsidP="00511508">
            <w:pPr>
              <w:pStyle w:val="phyC4Tabelleninhalt"/>
              <w:cnfStyle w:val="000000100000"/>
            </w:pPr>
            <w:proofErr w:type="spellStart"/>
            <w:r w:rsidRPr="00F22646">
              <w:rPr>
                <w:szCs w:val="16"/>
              </w:rPr>
              <w:t>sin</w:t>
            </w:r>
            <w:r>
              <w:rPr>
                <w:rStyle w:val="phyC4TabelleninhFormelz"/>
              </w:rPr>
              <w:t>ϑ</w:t>
            </w:r>
            <w:proofErr w:type="spellEnd"/>
          </w:p>
        </w:tc>
        <w:tc>
          <w:tcPr>
            <w:tcW w:w="949" w:type="dxa"/>
            <w:tcBorders>
              <w:left w:val="single" w:sz="4" w:space="0" w:color="auto"/>
              <w:right w:val="single" w:sz="4" w:space="0" w:color="auto"/>
            </w:tcBorders>
            <w:tcMar>
              <w:left w:w="57" w:type="dxa"/>
              <w:right w:w="57" w:type="dxa"/>
            </w:tcMar>
          </w:tcPr>
          <w:p w:rsidR="000E62DB" w:rsidRPr="00F22646" w:rsidRDefault="000E62DB" w:rsidP="00511508">
            <w:pPr>
              <w:pStyle w:val="phyC4Tabelleninhalt"/>
              <w:cnfStyle w:val="000000100000"/>
            </w:pPr>
            <w:r w:rsidRPr="00F22646">
              <w:rPr>
                <w:szCs w:val="16"/>
              </w:rPr>
              <w:t>sin</w:t>
            </w:r>
            <w:r w:rsidRPr="00F22646">
              <w:rPr>
                <w:vertAlign w:val="superscript"/>
              </w:rPr>
              <w:t>2</w:t>
            </w:r>
            <w:r>
              <w:rPr>
                <w:rStyle w:val="phyC4TabelleninhFormelz"/>
              </w:rPr>
              <w:t>ϑ</w:t>
            </w:r>
          </w:p>
        </w:tc>
        <w:tc>
          <w:tcPr>
            <w:tcW w:w="1043" w:type="dxa"/>
            <w:tcBorders>
              <w:left w:val="single" w:sz="4" w:space="0" w:color="auto"/>
              <w:right w:val="single" w:sz="4" w:space="0" w:color="auto"/>
            </w:tcBorders>
            <w:tcMar>
              <w:left w:w="57" w:type="dxa"/>
              <w:right w:w="57" w:type="dxa"/>
            </w:tcMar>
          </w:tcPr>
          <w:p w:rsidR="000E62DB" w:rsidRPr="00F22646" w:rsidRDefault="000E62DB" w:rsidP="00511508">
            <w:pPr>
              <w:pStyle w:val="phyC4Tabelleninhalt"/>
              <w:cnfStyle w:val="000000100000"/>
            </w:pPr>
            <w:r w:rsidRPr="00FB0A85">
              <w:rPr>
                <w:color w:val="auto"/>
                <w:position w:val="-30"/>
              </w:rPr>
              <w:object w:dxaOrig="980" w:dyaOrig="720">
                <v:shape id="_x0000_i1036" type="#_x0000_t75" style="width:42.1pt;height:29.9pt" o:ole="">
                  <v:imagedata r:id="rId43" o:title=""/>
                </v:shape>
                <o:OLEObject Type="Embed" ProgID="Equation.3" ShapeID="_x0000_i1036" DrawAspect="Content" ObjectID="_1384176015" r:id="rId44"/>
              </w:object>
            </w:r>
          </w:p>
        </w:tc>
        <w:tc>
          <w:tcPr>
            <w:tcW w:w="733" w:type="dxa"/>
            <w:tcBorders>
              <w:left w:val="single" w:sz="4" w:space="0" w:color="auto"/>
              <w:right w:val="single" w:sz="4" w:space="0" w:color="auto"/>
            </w:tcBorders>
            <w:tcMar>
              <w:left w:w="57" w:type="dxa"/>
              <w:right w:w="57" w:type="dxa"/>
            </w:tcMar>
          </w:tcPr>
          <w:p w:rsidR="000E62DB" w:rsidRPr="00F22646" w:rsidRDefault="000E62DB" w:rsidP="00511508">
            <w:pPr>
              <w:pStyle w:val="phyC4Tabelleninhalt"/>
              <w:cnfStyle w:val="000000100000"/>
            </w:pPr>
            <w:proofErr w:type="gramStart"/>
            <w:r w:rsidRPr="00F22646">
              <w:rPr>
                <w:rStyle w:val="phyC4TabelleninhFormelz"/>
              </w:rPr>
              <w:t>d</w:t>
            </w:r>
            <w:proofErr w:type="gramEnd"/>
            <w:r w:rsidRPr="00F22646">
              <w:rPr>
                <w:szCs w:val="16"/>
              </w:rPr>
              <w:t>/</w:t>
            </w:r>
            <w:r>
              <w:rPr>
                <w:szCs w:val="16"/>
              </w:rPr>
              <w:t xml:space="preserve"> </w:t>
            </w:r>
            <w:r w:rsidRPr="00F22646">
              <w:rPr>
                <w:szCs w:val="16"/>
              </w:rPr>
              <w:t>pm</w:t>
            </w:r>
          </w:p>
        </w:tc>
        <w:tc>
          <w:tcPr>
            <w:tcW w:w="784" w:type="dxa"/>
            <w:tcBorders>
              <w:left w:val="single" w:sz="4" w:space="0" w:color="auto"/>
            </w:tcBorders>
            <w:tcMar>
              <w:left w:w="57" w:type="dxa"/>
              <w:right w:w="57" w:type="dxa"/>
            </w:tcMar>
          </w:tcPr>
          <w:p w:rsidR="000E62DB" w:rsidRPr="00F22646" w:rsidRDefault="000E62DB" w:rsidP="00511508">
            <w:pPr>
              <w:pStyle w:val="phyC4Tabelleninhalt"/>
              <w:cnfStyle w:val="000000100000"/>
            </w:pPr>
            <w:proofErr w:type="gramStart"/>
            <w:r w:rsidRPr="00F22646">
              <w:rPr>
                <w:rStyle w:val="phyC4TabelleninhFormelz"/>
              </w:rPr>
              <w:t>a</w:t>
            </w:r>
            <w:proofErr w:type="gramEnd"/>
            <w:r w:rsidRPr="00F22646">
              <w:rPr>
                <w:szCs w:val="16"/>
              </w:rPr>
              <w:t>/</w:t>
            </w:r>
            <w:r>
              <w:rPr>
                <w:szCs w:val="16"/>
              </w:rPr>
              <w:t xml:space="preserve"> </w:t>
            </w:r>
            <w:r w:rsidRPr="00F22646">
              <w:rPr>
                <w:szCs w:val="16"/>
              </w:rPr>
              <w:t>pm</w:t>
            </w:r>
          </w:p>
        </w:tc>
      </w:tr>
      <w:tr w:rsidR="000E62DB" w:rsidTr="00511508">
        <w:tc>
          <w:tcPr>
            <w:cnfStyle w:val="001000000000"/>
            <w:tcW w:w="959" w:type="dxa"/>
            <w:tcBorders>
              <w:right w:val="single" w:sz="4" w:space="0" w:color="auto"/>
            </w:tcBorders>
            <w:tcMar>
              <w:left w:w="57" w:type="dxa"/>
              <w:right w:w="57" w:type="dxa"/>
            </w:tcMar>
          </w:tcPr>
          <w:p w:rsidR="000E62DB" w:rsidRPr="00FB0A85" w:rsidRDefault="000E62DB" w:rsidP="00511508">
            <w:pPr>
              <w:pStyle w:val="phyC4Tabelleninhalt"/>
              <w:rPr>
                <w:b w:val="0"/>
              </w:rPr>
            </w:pPr>
            <w:r w:rsidRPr="00FB0A85">
              <w:rPr>
                <w:b w:val="0"/>
              </w:rPr>
              <w:t>111</w:t>
            </w:r>
          </w:p>
        </w:tc>
        <w:tc>
          <w:tcPr>
            <w:tcW w:w="717"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pPr>
            <w:r w:rsidRPr="00FB0A85">
              <w:t>3</w:t>
            </w:r>
          </w:p>
        </w:tc>
        <w:tc>
          <w:tcPr>
            <w:tcW w:w="1517"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pPr>
            <w:r w:rsidRPr="00FB0A85">
              <w:t>1</w:t>
            </w:r>
            <w:r w:rsidR="00616088">
              <w:t>,</w:t>
            </w:r>
            <w:r w:rsidRPr="00FB0A85">
              <w:t>5</w:t>
            </w:r>
          </w:p>
        </w:tc>
        <w:tc>
          <w:tcPr>
            <w:tcW w:w="1554"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rPr>
                <w:b/>
              </w:rPr>
            </w:pPr>
            <w:r w:rsidRPr="00FB0A85">
              <w:rPr>
                <w:b/>
              </w:rPr>
              <w:t>1</w:t>
            </w:r>
          </w:p>
        </w:tc>
        <w:tc>
          <w:tcPr>
            <w:tcW w:w="644"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pPr>
            <w:r w:rsidRPr="00FB0A85">
              <w:t>1</w:t>
            </w:r>
          </w:p>
        </w:tc>
        <w:tc>
          <w:tcPr>
            <w:tcW w:w="629"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pPr>
            <w:r w:rsidRPr="00FB0A85">
              <w:t>12</w:t>
            </w:r>
            <w:r w:rsidR="00616088">
              <w:t>,</w:t>
            </w:r>
            <w:r w:rsidRPr="00FB0A85">
              <w:t>35</w:t>
            </w:r>
          </w:p>
        </w:tc>
        <w:tc>
          <w:tcPr>
            <w:tcW w:w="892"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pPr>
            <w:r w:rsidRPr="00FB0A85">
              <w:t>0</w:t>
            </w:r>
            <w:r w:rsidR="00616088">
              <w:t>,</w:t>
            </w:r>
            <w:r w:rsidRPr="00FB0A85">
              <w:t>21388</w:t>
            </w:r>
          </w:p>
        </w:tc>
        <w:tc>
          <w:tcPr>
            <w:tcW w:w="949"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pPr>
            <w:r w:rsidRPr="00FB0A85">
              <w:t>0</w:t>
            </w:r>
            <w:r w:rsidR="00616088">
              <w:t>,</w:t>
            </w:r>
            <w:r w:rsidRPr="00FB0A85">
              <w:t>04575</w:t>
            </w:r>
          </w:p>
        </w:tc>
        <w:tc>
          <w:tcPr>
            <w:tcW w:w="1043"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rPr>
                <w:b/>
              </w:rPr>
            </w:pPr>
            <w:r w:rsidRPr="00FB0A85">
              <w:rPr>
                <w:b/>
              </w:rPr>
              <w:t>1</w:t>
            </w:r>
          </w:p>
        </w:tc>
        <w:tc>
          <w:tcPr>
            <w:tcW w:w="733"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pPr>
            <w:r w:rsidRPr="00FB0A85">
              <w:t>325</w:t>
            </w:r>
            <w:r w:rsidR="00616088">
              <w:t>,</w:t>
            </w:r>
            <w:r w:rsidRPr="00FB0A85">
              <w:t>46</w:t>
            </w:r>
          </w:p>
        </w:tc>
        <w:tc>
          <w:tcPr>
            <w:tcW w:w="784" w:type="dxa"/>
            <w:tcBorders>
              <w:left w:val="single" w:sz="4" w:space="0" w:color="auto"/>
            </w:tcBorders>
            <w:tcMar>
              <w:left w:w="57" w:type="dxa"/>
              <w:right w:w="57" w:type="dxa"/>
            </w:tcMar>
          </w:tcPr>
          <w:p w:rsidR="000E62DB" w:rsidRPr="00FB0A85" w:rsidRDefault="000E62DB" w:rsidP="00511508">
            <w:pPr>
              <w:pStyle w:val="phyC4Tabelleninhalt"/>
              <w:cnfStyle w:val="000000000000"/>
            </w:pPr>
            <w:r w:rsidRPr="00FB0A85">
              <w:t>563</w:t>
            </w:r>
            <w:r w:rsidR="00616088">
              <w:t>,</w:t>
            </w:r>
            <w:r w:rsidRPr="00FB0A85">
              <w:t>72</w:t>
            </w:r>
          </w:p>
        </w:tc>
      </w:tr>
      <w:tr w:rsidR="000E62DB" w:rsidTr="00511508">
        <w:trPr>
          <w:cnfStyle w:val="000000100000"/>
        </w:trPr>
        <w:tc>
          <w:tcPr>
            <w:cnfStyle w:val="001000000000"/>
            <w:tcW w:w="959" w:type="dxa"/>
            <w:tcBorders>
              <w:right w:val="single" w:sz="4" w:space="0" w:color="auto"/>
            </w:tcBorders>
            <w:tcMar>
              <w:left w:w="57" w:type="dxa"/>
              <w:right w:w="57" w:type="dxa"/>
            </w:tcMar>
          </w:tcPr>
          <w:p w:rsidR="000E62DB" w:rsidRPr="00FB0A85" w:rsidRDefault="000E62DB" w:rsidP="00511508">
            <w:pPr>
              <w:pStyle w:val="phyC4Tabelleninhalt"/>
              <w:rPr>
                <w:b w:val="0"/>
              </w:rPr>
            </w:pPr>
            <w:r w:rsidRPr="00FB0A85">
              <w:rPr>
                <w:b w:val="0"/>
              </w:rPr>
              <w:t>220</w:t>
            </w:r>
          </w:p>
        </w:tc>
        <w:tc>
          <w:tcPr>
            <w:tcW w:w="717"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100000"/>
            </w:pPr>
            <w:r w:rsidRPr="00FB0A85">
              <w:t>8</w:t>
            </w:r>
          </w:p>
        </w:tc>
        <w:tc>
          <w:tcPr>
            <w:tcW w:w="1517"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100000"/>
            </w:pPr>
            <w:r w:rsidRPr="00FB0A85">
              <w:t>4</w:t>
            </w:r>
          </w:p>
        </w:tc>
        <w:tc>
          <w:tcPr>
            <w:tcW w:w="1554"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100000"/>
              <w:rPr>
                <w:b/>
              </w:rPr>
            </w:pPr>
            <w:r w:rsidRPr="00FB0A85">
              <w:rPr>
                <w:b/>
              </w:rPr>
              <w:t>2</w:t>
            </w:r>
            <w:r w:rsidR="00616088">
              <w:rPr>
                <w:b/>
              </w:rPr>
              <w:t>,</w:t>
            </w:r>
            <w:r w:rsidRPr="00FB0A85">
              <w:rPr>
                <w:b/>
              </w:rPr>
              <w:t>67</w:t>
            </w:r>
          </w:p>
        </w:tc>
        <w:tc>
          <w:tcPr>
            <w:tcW w:w="644"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100000"/>
            </w:pPr>
            <w:r w:rsidRPr="00FB0A85">
              <w:t>3</w:t>
            </w:r>
          </w:p>
        </w:tc>
        <w:tc>
          <w:tcPr>
            <w:tcW w:w="629"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100000"/>
            </w:pPr>
            <w:r w:rsidRPr="00FB0A85">
              <w:t>20</w:t>
            </w:r>
            <w:r w:rsidR="00616088">
              <w:t>,</w:t>
            </w:r>
            <w:r w:rsidRPr="00FB0A85">
              <w:t>52</w:t>
            </w:r>
          </w:p>
        </w:tc>
        <w:tc>
          <w:tcPr>
            <w:tcW w:w="892"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100000"/>
            </w:pPr>
            <w:r w:rsidRPr="00FB0A85">
              <w:t>0</w:t>
            </w:r>
            <w:r w:rsidR="00616088">
              <w:t>,</w:t>
            </w:r>
            <w:r w:rsidRPr="00FB0A85">
              <w:t>35053</w:t>
            </w:r>
          </w:p>
        </w:tc>
        <w:tc>
          <w:tcPr>
            <w:tcW w:w="949"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100000"/>
            </w:pPr>
            <w:r w:rsidRPr="00FB0A85">
              <w:t>0</w:t>
            </w:r>
            <w:r w:rsidR="00616088">
              <w:t>,</w:t>
            </w:r>
            <w:r w:rsidRPr="00FB0A85">
              <w:t>12286</w:t>
            </w:r>
          </w:p>
        </w:tc>
        <w:tc>
          <w:tcPr>
            <w:tcW w:w="1043"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100000"/>
              <w:rPr>
                <w:b/>
              </w:rPr>
            </w:pPr>
            <w:r w:rsidRPr="00FB0A85">
              <w:rPr>
                <w:b/>
              </w:rPr>
              <w:t>2</w:t>
            </w:r>
            <w:r w:rsidR="00616088">
              <w:rPr>
                <w:b/>
              </w:rPr>
              <w:t>,</w:t>
            </w:r>
            <w:r w:rsidRPr="00FB0A85">
              <w:rPr>
                <w:b/>
              </w:rPr>
              <w:t>69</w:t>
            </w:r>
          </w:p>
        </w:tc>
        <w:tc>
          <w:tcPr>
            <w:tcW w:w="733"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100000"/>
            </w:pPr>
            <w:r w:rsidRPr="00FB0A85">
              <w:t>198</w:t>
            </w:r>
            <w:r w:rsidR="00616088">
              <w:t>,</w:t>
            </w:r>
            <w:r w:rsidRPr="00FB0A85">
              <w:t>58</w:t>
            </w:r>
          </w:p>
        </w:tc>
        <w:tc>
          <w:tcPr>
            <w:tcW w:w="784" w:type="dxa"/>
            <w:tcBorders>
              <w:left w:val="single" w:sz="4" w:space="0" w:color="auto"/>
            </w:tcBorders>
            <w:tcMar>
              <w:left w:w="57" w:type="dxa"/>
              <w:right w:w="57" w:type="dxa"/>
            </w:tcMar>
          </w:tcPr>
          <w:p w:rsidR="000E62DB" w:rsidRPr="00FB0A85" w:rsidRDefault="000E62DB" w:rsidP="00511508">
            <w:pPr>
              <w:pStyle w:val="phyC4Tabelleninhalt"/>
              <w:cnfStyle w:val="000000100000"/>
            </w:pPr>
            <w:r w:rsidRPr="00FB0A85">
              <w:t>561</w:t>
            </w:r>
            <w:r w:rsidR="00616088">
              <w:t>,</w:t>
            </w:r>
            <w:r w:rsidRPr="00FB0A85">
              <w:t>68</w:t>
            </w:r>
          </w:p>
        </w:tc>
      </w:tr>
      <w:tr w:rsidR="000E62DB" w:rsidTr="00511508">
        <w:tc>
          <w:tcPr>
            <w:cnfStyle w:val="001000000000"/>
            <w:tcW w:w="959" w:type="dxa"/>
            <w:tcBorders>
              <w:right w:val="single" w:sz="4" w:space="0" w:color="auto"/>
            </w:tcBorders>
            <w:tcMar>
              <w:left w:w="57" w:type="dxa"/>
              <w:right w:w="57" w:type="dxa"/>
            </w:tcMar>
          </w:tcPr>
          <w:p w:rsidR="000E62DB" w:rsidRPr="00FB0A85" w:rsidRDefault="000E62DB" w:rsidP="00511508">
            <w:pPr>
              <w:pStyle w:val="phyC4Tabelleninhalt"/>
              <w:rPr>
                <w:b w:val="0"/>
              </w:rPr>
            </w:pPr>
            <w:r w:rsidRPr="00FB0A85">
              <w:rPr>
                <w:b w:val="0"/>
              </w:rPr>
              <w:t>311</w:t>
            </w:r>
          </w:p>
        </w:tc>
        <w:tc>
          <w:tcPr>
            <w:tcW w:w="717"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pPr>
            <w:r w:rsidRPr="00FB0A85">
              <w:t>11</w:t>
            </w:r>
          </w:p>
        </w:tc>
        <w:tc>
          <w:tcPr>
            <w:tcW w:w="1517"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pPr>
            <w:r w:rsidRPr="00FB0A85">
              <w:t>5</w:t>
            </w:r>
            <w:r w:rsidR="00616088">
              <w:t>,</w:t>
            </w:r>
            <w:r w:rsidRPr="00FB0A85">
              <w:t>5</w:t>
            </w:r>
          </w:p>
        </w:tc>
        <w:tc>
          <w:tcPr>
            <w:tcW w:w="1554"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rPr>
                <w:b/>
              </w:rPr>
            </w:pPr>
            <w:r w:rsidRPr="00FB0A85">
              <w:rPr>
                <w:b/>
              </w:rPr>
              <w:t>3</w:t>
            </w:r>
            <w:r w:rsidR="00616088">
              <w:rPr>
                <w:b/>
              </w:rPr>
              <w:t>,</w:t>
            </w:r>
            <w:r w:rsidRPr="00FB0A85">
              <w:rPr>
                <w:b/>
              </w:rPr>
              <w:t>67</w:t>
            </w:r>
          </w:p>
        </w:tc>
        <w:tc>
          <w:tcPr>
            <w:tcW w:w="644"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pPr>
            <w:r w:rsidRPr="00FB0A85">
              <w:t>5</w:t>
            </w:r>
          </w:p>
        </w:tc>
        <w:tc>
          <w:tcPr>
            <w:tcW w:w="629"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pPr>
            <w:r w:rsidRPr="00FB0A85">
              <w:t>24</w:t>
            </w:r>
            <w:r w:rsidR="00616088">
              <w:t>,</w:t>
            </w:r>
            <w:r w:rsidRPr="00FB0A85">
              <w:t>25</w:t>
            </w:r>
          </w:p>
        </w:tc>
        <w:tc>
          <w:tcPr>
            <w:tcW w:w="892"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pPr>
            <w:r w:rsidRPr="00FB0A85">
              <w:t>0</w:t>
            </w:r>
            <w:r w:rsidR="00616088">
              <w:t>,</w:t>
            </w:r>
            <w:r w:rsidRPr="00FB0A85">
              <w:t>41072</w:t>
            </w:r>
          </w:p>
        </w:tc>
        <w:tc>
          <w:tcPr>
            <w:tcW w:w="949"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pPr>
            <w:r w:rsidRPr="00FB0A85">
              <w:t>0</w:t>
            </w:r>
            <w:r w:rsidR="00616088">
              <w:t>,</w:t>
            </w:r>
            <w:r w:rsidRPr="00FB0A85">
              <w:t>16869</w:t>
            </w:r>
          </w:p>
        </w:tc>
        <w:tc>
          <w:tcPr>
            <w:tcW w:w="1043"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rPr>
                <w:b/>
              </w:rPr>
            </w:pPr>
            <w:r w:rsidRPr="00FB0A85">
              <w:rPr>
                <w:b/>
              </w:rPr>
              <w:t>3</w:t>
            </w:r>
            <w:r w:rsidR="00616088">
              <w:rPr>
                <w:b/>
              </w:rPr>
              <w:t>,</w:t>
            </w:r>
            <w:r w:rsidRPr="00FB0A85">
              <w:rPr>
                <w:b/>
              </w:rPr>
              <w:t>69</w:t>
            </w:r>
          </w:p>
        </w:tc>
        <w:tc>
          <w:tcPr>
            <w:tcW w:w="733"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pPr>
            <w:r w:rsidRPr="00FB0A85">
              <w:t>169</w:t>
            </w:r>
            <w:r w:rsidR="00616088">
              <w:t>,</w:t>
            </w:r>
            <w:r w:rsidRPr="00FB0A85">
              <w:t>48</w:t>
            </w:r>
          </w:p>
        </w:tc>
        <w:tc>
          <w:tcPr>
            <w:tcW w:w="784" w:type="dxa"/>
            <w:tcBorders>
              <w:left w:val="single" w:sz="4" w:space="0" w:color="auto"/>
            </w:tcBorders>
            <w:tcMar>
              <w:left w:w="57" w:type="dxa"/>
              <w:right w:w="57" w:type="dxa"/>
            </w:tcMar>
          </w:tcPr>
          <w:p w:rsidR="000E62DB" w:rsidRPr="00FB0A85" w:rsidRDefault="000E62DB" w:rsidP="00511508">
            <w:pPr>
              <w:pStyle w:val="phyC4Tabelleninhalt"/>
              <w:cnfStyle w:val="000000000000"/>
            </w:pPr>
            <w:r w:rsidRPr="00FB0A85">
              <w:t>562</w:t>
            </w:r>
            <w:r w:rsidR="00616088">
              <w:t>,</w:t>
            </w:r>
            <w:r w:rsidRPr="00FB0A85">
              <w:t>11</w:t>
            </w:r>
          </w:p>
        </w:tc>
      </w:tr>
      <w:tr w:rsidR="000E62DB" w:rsidTr="00511508">
        <w:trPr>
          <w:cnfStyle w:val="000000100000"/>
        </w:trPr>
        <w:tc>
          <w:tcPr>
            <w:cnfStyle w:val="001000000000"/>
            <w:tcW w:w="959" w:type="dxa"/>
            <w:tcBorders>
              <w:right w:val="single" w:sz="4" w:space="0" w:color="auto"/>
            </w:tcBorders>
            <w:tcMar>
              <w:left w:w="57" w:type="dxa"/>
              <w:right w:w="57" w:type="dxa"/>
            </w:tcMar>
          </w:tcPr>
          <w:p w:rsidR="000E62DB" w:rsidRPr="00FB0A85" w:rsidRDefault="000E62DB" w:rsidP="00511508">
            <w:pPr>
              <w:pStyle w:val="phyC4Tabelleninhalt"/>
              <w:rPr>
                <w:b w:val="0"/>
              </w:rPr>
            </w:pPr>
            <w:r w:rsidRPr="00FB0A85">
              <w:rPr>
                <w:b w:val="0"/>
              </w:rPr>
              <w:t>400</w:t>
            </w:r>
          </w:p>
        </w:tc>
        <w:tc>
          <w:tcPr>
            <w:tcW w:w="717"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100000"/>
            </w:pPr>
            <w:r w:rsidRPr="00FB0A85">
              <w:t>16</w:t>
            </w:r>
          </w:p>
        </w:tc>
        <w:tc>
          <w:tcPr>
            <w:tcW w:w="1517"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100000"/>
            </w:pPr>
            <w:r w:rsidRPr="00FB0A85">
              <w:t>8</w:t>
            </w:r>
          </w:p>
        </w:tc>
        <w:tc>
          <w:tcPr>
            <w:tcW w:w="1554"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100000"/>
              <w:rPr>
                <w:b/>
              </w:rPr>
            </w:pPr>
            <w:r w:rsidRPr="00FB0A85">
              <w:rPr>
                <w:b/>
              </w:rPr>
              <w:t>5</w:t>
            </w:r>
            <w:r w:rsidR="00616088">
              <w:rPr>
                <w:b/>
              </w:rPr>
              <w:t>,</w:t>
            </w:r>
            <w:r w:rsidRPr="00FB0A85">
              <w:rPr>
                <w:b/>
              </w:rPr>
              <w:t>33</w:t>
            </w:r>
          </w:p>
        </w:tc>
        <w:tc>
          <w:tcPr>
            <w:tcW w:w="644"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100000"/>
            </w:pPr>
            <w:r w:rsidRPr="00FB0A85">
              <w:t>7</w:t>
            </w:r>
          </w:p>
        </w:tc>
        <w:tc>
          <w:tcPr>
            <w:tcW w:w="629"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100000"/>
            </w:pPr>
            <w:r w:rsidRPr="00FB0A85">
              <w:t>29</w:t>
            </w:r>
            <w:r w:rsidR="00616088">
              <w:t>,</w:t>
            </w:r>
            <w:r w:rsidRPr="00FB0A85">
              <w:t>43</w:t>
            </w:r>
          </w:p>
        </w:tc>
        <w:tc>
          <w:tcPr>
            <w:tcW w:w="892"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100000"/>
            </w:pPr>
            <w:r w:rsidRPr="00FB0A85">
              <w:t>0</w:t>
            </w:r>
            <w:r w:rsidR="00616088">
              <w:t>,</w:t>
            </w:r>
            <w:r w:rsidRPr="00FB0A85">
              <w:t>49136</w:t>
            </w:r>
          </w:p>
        </w:tc>
        <w:tc>
          <w:tcPr>
            <w:tcW w:w="949"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100000"/>
            </w:pPr>
            <w:r w:rsidRPr="00FB0A85">
              <w:t>0</w:t>
            </w:r>
            <w:r w:rsidR="00616088">
              <w:t>,</w:t>
            </w:r>
            <w:r w:rsidRPr="00FB0A85">
              <w:t>24143</w:t>
            </w:r>
          </w:p>
        </w:tc>
        <w:tc>
          <w:tcPr>
            <w:tcW w:w="1043"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100000"/>
              <w:rPr>
                <w:b/>
              </w:rPr>
            </w:pPr>
            <w:r w:rsidRPr="00FB0A85">
              <w:rPr>
                <w:b/>
              </w:rPr>
              <w:t>5</w:t>
            </w:r>
            <w:r w:rsidR="00616088">
              <w:rPr>
                <w:b/>
              </w:rPr>
              <w:t>,</w:t>
            </w:r>
            <w:r w:rsidRPr="00FB0A85">
              <w:rPr>
                <w:b/>
              </w:rPr>
              <w:t>28</w:t>
            </w:r>
          </w:p>
        </w:tc>
        <w:tc>
          <w:tcPr>
            <w:tcW w:w="733"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100000"/>
            </w:pPr>
            <w:r w:rsidRPr="00FB0A85">
              <w:t>141</w:t>
            </w:r>
            <w:r w:rsidR="00616088">
              <w:t>,</w:t>
            </w:r>
            <w:r w:rsidRPr="00FB0A85">
              <w:t>67</w:t>
            </w:r>
          </w:p>
        </w:tc>
        <w:tc>
          <w:tcPr>
            <w:tcW w:w="784" w:type="dxa"/>
            <w:tcBorders>
              <w:left w:val="single" w:sz="4" w:space="0" w:color="auto"/>
            </w:tcBorders>
            <w:tcMar>
              <w:left w:w="57" w:type="dxa"/>
              <w:right w:w="57" w:type="dxa"/>
            </w:tcMar>
          </w:tcPr>
          <w:p w:rsidR="000E62DB" w:rsidRPr="00FB0A85" w:rsidRDefault="000E62DB" w:rsidP="00511508">
            <w:pPr>
              <w:pStyle w:val="phyC4Tabelleninhalt"/>
              <w:cnfStyle w:val="000000100000"/>
            </w:pPr>
            <w:r w:rsidRPr="00FB0A85">
              <w:t>566</w:t>
            </w:r>
            <w:r w:rsidR="00616088">
              <w:t>,</w:t>
            </w:r>
            <w:r w:rsidRPr="00FB0A85">
              <w:t>67</w:t>
            </w:r>
          </w:p>
        </w:tc>
      </w:tr>
      <w:tr w:rsidR="000E62DB" w:rsidTr="00511508">
        <w:tc>
          <w:tcPr>
            <w:cnfStyle w:val="001000000000"/>
            <w:tcW w:w="959" w:type="dxa"/>
            <w:tcBorders>
              <w:right w:val="single" w:sz="4" w:space="0" w:color="auto"/>
            </w:tcBorders>
            <w:tcMar>
              <w:left w:w="57" w:type="dxa"/>
              <w:right w:w="57" w:type="dxa"/>
            </w:tcMar>
          </w:tcPr>
          <w:p w:rsidR="000E62DB" w:rsidRPr="00FB0A85" w:rsidRDefault="000E62DB" w:rsidP="00511508">
            <w:pPr>
              <w:pStyle w:val="phyC4Tabelleninhalt"/>
              <w:rPr>
                <w:b w:val="0"/>
              </w:rPr>
            </w:pPr>
            <w:r w:rsidRPr="00FB0A85">
              <w:rPr>
                <w:b w:val="0"/>
              </w:rPr>
              <w:t>511/333</w:t>
            </w:r>
          </w:p>
        </w:tc>
        <w:tc>
          <w:tcPr>
            <w:tcW w:w="717"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pPr>
            <w:r w:rsidRPr="00FB0A85">
              <w:t>27</w:t>
            </w:r>
          </w:p>
        </w:tc>
        <w:tc>
          <w:tcPr>
            <w:tcW w:w="1517"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pPr>
            <w:r w:rsidRPr="00FB0A85">
              <w:t>13</w:t>
            </w:r>
            <w:r w:rsidR="00616088">
              <w:t>,</w:t>
            </w:r>
            <w:r w:rsidRPr="00FB0A85">
              <w:t>5</w:t>
            </w:r>
          </w:p>
        </w:tc>
        <w:tc>
          <w:tcPr>
            <w:tcW w:w="1554"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rPr>
                <w:b/>
              </w:rPr>
            </w:pPr>
            <w:r w:rsidRPr="00FB0A85">
              <w:rPr>
                <w:b/>
              </w:rPr>
              <w:t>9</w:t>
            </w:r>
          </w:p>
        </w:tc>
        <w:tc>
          <w:tcPr>
            <w:tcW w:w="644"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pPr>
            <w:r w:rsidRPr="00FB0A85">
              <w:t>10</w:t>
            </w:r>
          </w:p>
        </w:tc>
        <w:tc>
          <w:tcPr>
            <w:tcW w:w="629"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pPr>
            <w:r w:rsidRPr="00FB0A85">
              <w:t>39</w:t>
            </w:r>
            <w:r w:rsidR="00616088">
              <w:t>,</w:t>
            </w:r>
            <w:r w:rsidRPr="00FB0A85">
              <w:t>83</w:t>
            </w:r>
          </w:p>
        </w:tc>
        <w:tc>
          <w:tcPr>
            <w:tcW w:w="892"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pPr>
            <w:r w:rsidRPr="00FB0A85">
              <w:t>0</w:t>
            </w:r>
            <w:r w:rsidR="00616088">
              <w:t>,</w:t>
            </w:r>
            <w:r w:rsidRPr="00FB0A85">
              <w:t>64051</w:t>
            </w:r>
          </w:p>
        </w:tc>
        <w:tc>
          <w:tcPr>
            <w:tcW w:w="949"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pPr>
            <w:r w:rsidRPr="00FB0A85">
              <w:t>0</w:t>
            </w:r>
            <w:r w:rsidR="00616088">
              <w:t>,</w:t>
            </w:r>
            <w:r w:rsidRPr="00FB0A85">
              <w:t>41026</w:t>
            </w:r>
          </w:p>
        </w:tc>
        <w:tc>
          <w:tcPr>
            <w:tcW w:w="1043"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rPr>
                <w:b/>
              </w:rPr>
            </w:pPr>
            <w:r w:rsidRPr="00FB0A85">
              <w:rPr>
                <w:b/>
              </w:rPr>
              <w:t>8</w:t>
            </w:r>
            <w:r w:rsidR="00616088">
              <w:rPr>
                <w:b/>
              </w:rPr>
              <w:t>,</w:t>
            </w:r>
            <w:r w:rsidRPr="00FB0A85">
              <w:rPr>
                <w:b/>
              </w:rPr>
              <w:t>98</w:t>
            </w:r>
          </w:p>
        </w:tc>
        <w:tc>
          <w:tcPr>
            <w:tcW w:w="733" w:type="dxa"/>
            <w:tcBorders>
              <w:left w:val="single" w:sz="4" w:space="0" w:color="auto"/>
              <w:right w:val="single" w:sz="4" w:space="0" w:color="auto"/>
            </w:tcBorders>
            <w:tcMar>
              <w:left w:w="57" w:type="dxa"/>
              <w:right w:w="57" w:type="dxa"/>
            </w:tcMar>
          </w:tcPr>
          <w:p w:rsidR="000E62DB" w:rsidRPr="00FB0A85" w:rsidRDefault="000E62DB" w:rsidP="00511508">
            <w:pPr>
              <w:pStyle w:val="phyC4Tabelleninhalt"/>
              <w:cnfStyle w:val="000000000000"/>
            </w:pPr>
            <w:r w:rsidRPr="00FB0A85">
              <w:t>108</w:t>
            </w:r>
            <w:r w:rsidR="00616088">
              <w:t>,</w:t>
            </w:r>
            <w:r w:rsidRPr="00FB0A85">
              <w:t>68</w:t>
            </w:r>
          </w:p>
        </w:tc>
        <w:tc>
          <w:tcPr>
            <w:tcW w:w="784" w:type="dxa"/>
            <w:tcBorders>
              <w:left w:val="single" w:sz="4" w:space="0" w:color="auto"/>
            </w:tcBorders>
            <w:tcMar>
              <w:left w:w="57" w:type="dxa"/>
              <w:right w:w="57" w:type="dxa"/>
            </w:tcMar>
          </w:tcPr>
          <w:p w:rsidR="000E62DB" w:rsidRPr="00FB0A85" w:rsidRDefault="000E62DB" w:rsidP="00511508">
            <w:pPr>
              <w:pStyle w:val="phyC4Tabelleninhalt"/>
              <w:cnfStyle w:val="000000000000"/>
            </w:pPr>
            <w:r w:rsidRPr="00FB0A85">
              <w:t>564</w:t>
            </w:r>
            <w:r w:rsidR="00616088">
              <w:t>,</w:t>
            </w:r>
            <w:r w:rsidRPr="00FB0A85">
              <w:t>71</w:t>
            </w:r>
          </w:p>
        </w:tc>
      </w:tr>
      <w:tr w:rsidR="000E62DB" w:rsidTr="00511508">
        <w:trPr>
          <w:cnfStyle w:val="000000100000"/>
        </w:trPr>
        <w:tc>
          <w:tcPr>
            <w:cnfStyle w:val="001000000000"/>
            <w:tcW w:w="959" w:type="dxa"/>
            <w:tcBorders>
              <w:bottom w:val="single" w:sz="8" w:space="0" w:color="000000" w:themeColor="text1"/>
              <w:right w:val="single" w:sz="4" w:space="0" w:color="auto"/>
            </w:tcBorders>
            <w:tcMar>
              <w:left w:w="57" w:type="dxa"/>
              <w:right w:w="57" w:type="dxa"/>
            </w:tcMar>
          </w:tcPr>
          <w:p w:rsidR="000E62DB" w:rsidRPr="00FB0A85" w:rsidRDefault="000E62DB" w:rsidP="00511508">
            <w:pPr>
              <w:pStyle w:val="phyC4Tabelleninhalt"/>
              <w:rPr>
                <w:b w:val="0"/>
              </w:rPr>
            </w:pPr>
            <w:r w:rsidRPr="00FB0A85">
              <w:rPr>
                <w:b w:val="0"/>
              </w:rPr>
              <w:t>531</w:t>
            </w:r>
          </w:p>
        </w:tc>
        <w:tc>
          <w:tcPr>
            <w:tcW w:w="717" w:type="dxa"/>
            <w:tcBorders>
              <w:left w:val="single" w:sz="4" w:space="0" w:color="auto"/>
              <w:bottom w:val="single" w:sz="8" w:space="0" w:color="000000" w:themeColor="text1"/>
              <w:right w:val="single" w:sz="4" w:space="0" w:color="auto"/>
            </w:tcBorders>
            <w:tcMar>
              <w:left w:w="57" w:type="dxa"/>
              <w:right w:w="57" w:type="dxa"/>
            </w:tcMar>
          </w:tcPr>
          <w:p w:rsidR="000E62DB" w:rsidRPr="00FB0A85" w:rsidRDefault="000E62DB" w:rsidP="00511508">
            <w:pPr>
              <w:pStyle w:val="phyC4Tabelleninhalt"/>
              <w:cnfStyle w:val="000000100000"/>
            </w:pPr>
            <w:r w:rsidRPr="00FB0A85">
              <w:t>35</w:t>
            </w:r>
          </w:p>
        </w:tc>
        <w:tc>
          <w:tcPr>
            <w:tcW w:w="1517" w:type="dxa"/>
            <w:tcBorders>
              <w:left w:val="single" w:sz="4" w:space="0" w:color="auto"/>
              <w:bottom w:val="single" w:sz="8" w:space="0" w:color="000000" w:themeColor="text1"/>
              <w:right w:val="single" w:sz="4" w:space="0" w:color="auto"/>
            </w:tcBorders>
            <w:tcMar>
              <w:left w:w="57" w:type="dxa"/>
              <w:right w:w="57" w:type="dxa"/>
            </w:tcMar>
          </w:tcPr>
          <w:p w:rsidR="000E62DB" w:rsidRPr="00FB0A85" w:rsidRDefault="000E62DB" w:rsidP="00511508">
            <w:pPr>
              <w:pStyle w:val="phyC4Tabelleninhalt"/>
              <w:cnfStyle w:val="000000100000"/>
            </w:pPr>
            <w:r w:rsidRPr="00FB0A85">
              <w:t>17</w:t>
            </w:r>
            <w:r w:rsidR="00616088">
              <w:t>,</w:t>
            </w:r>
            <w:r w:rsidRPr="00FB0A85">
              <w:t>5</w:t>
            </w:r>
          </w:p>
        </w:tc>
        <w:tc>
          <w:tcPr>
            <w:tcW w:w="1554" w:type="dxa"/>
            <w:tcBorders>
              <w:left w:val="single" w:sz="4" w:space="0" w:color="auto"/>
              <w:bottom w:val="single" w:sz="8" w:space="0" w:color="000000" w:themeColor="text1"/>
              <w:right w:val="single" w:sz="4" w:space="0" w:color="auto"/>
            </w:tcBorders>
            <w:tcMar>
              <w:left w:w="57" w:type="dxa"/>
              <w:right w:w="57" w:type="dxa"/>
            </w:tcMar>
          </w:tcPr>
          <w:p w:rsidR="000E62DB" w:rsidRPr="00FB0A85" w:rsidRDefault="000E62DB" w:rsidP="00511508">
            <w:pPr>
              <w:pStyle w:val="phyC4Tabelleninhalt"/>
              <w:cnfStyle w:val="000000100000"/>
              <w:rPr>
                <w:b/>
              </w:rPr>
            </w:pPr>
            <w:r w:rsidRPr="00FB0A85">
              <w:rPr>
                <w:b/>
              </w:rPr>
              <w:t>11</w:t>
            </w:r>
            <w:r w:rsidR="00616088">
              <w:rPr>
                <w:b/>
              </w:rPr>
              <w:t>,</w:t>
            </w:r>
            <w:r w:rsidRPr="00FB0A85">
              <w:rPr>
                <w:b/>
              </w:rPr>
              <w:t>67</w:t>
            </w:r>
          </w:p>
        </w:tc>
        <w:tc>
          <w:tcPr>
            <w:tcW w:w="644" w:type="dxa"/>
            <w:tcBorders>
              <w:left w:val="single" w:sz="4" w:space="0" w:color="auto"/>
              <w:bottom w:val="single" w:sz="8" w:space="0" w:color="000000" w:themeColor="text1"/>
              <w:right w:val="single" w:sz="4" w:space="0" w:color="auto"/>
            </w:tcBorders>
            <w:tcMar>
              <w:left w:w="57" w:type="dxa"/>
              <w:right w:w="57" w:type="dxa"/>
            </w:tcMar>
          </w:tcPr>
          <w:p w:rsidR="000E62DB" w:rsidRPr="00FB0A85" w:rsidRDefault="000E62DB" w:rsidP="00511508">
            <w:pPr>
              <w:pStyle w:val="phyC4Tabelleninhalt"/>
              <w:cnfStyle w:val="000000100000"/>
            </w:pPr>
            <w:r w:rsidRPr="00FB0A85">
              <w:t>13</w:t>
            </w:r>
          </w:p>
        </w:tc>
        <w:tc>
          <w:tcPr>
            <w:tcW w:w="629" w:type="dxa"/>
            <w:tcBorders>
              <w:left w:val="single" w:sz="4" w:space="0" w:color="auto"/>
              <w:bottom w:val="single" w:sz="8" w:space="0" w:color="000000" w:themeColor="text1"/>
              <w:right w:val="single" w:sz="4" w:space="0" w:color="auto"/>
            </w:tcBorders>
            <w:tcMar>
              <w:left w:w="57" w:type="dxa"/>
              <w:right w:w="57" w:type="dxa"/>
            </w:tcMar>
          </w:tcPr>
          <w:p w:rsidR="000E62DB" w:rsidRPr="00FB0A85" w:rsidRDefault="000E62DB" w:rsidP="00511508">
            <w:pPr>
              <w:pStyle w:val="phyC4Tabelleninhalt"/>
              <w:cnfStyle w:val="000000100000"/>
            </w:pPr>
            <w:r w:rsidRPr="00FB0A85">
              <w:t>47</w:t>
            </w:r>
            <w:r w:rsidR="00616088">
              <w:t>,</w:t>
            </w:r>
            <w:r w:rsidRPr="00FB0A85">
              <w:t>11</w:t>
            </w:r>
          </w:p>
        </w:tc>
        <w:tc>
          <w:tcPr>
            <w:tcW w:w="892" w:type="dxa"/>
            <w:tcBorders>
              <w:left w:val="single" w:sz="4" w:space="0" w:color="auto"/>
              <w:bottom w:val="single" w:sz="8" w:space="0" w:color="000000" w:themeColor="text1"/>
              <w:right w:val="single" w:sz="4" w:space="0" w:color="auto"/>
            </w:tcBorders>
            <w:tcMar>
              <w:left w:w="57" w:type="dxa"/>
              <w:right w:w="57" w:type="dxa"/>
            </w:tcMar>
          </w:tcPr>
          <w:p w:rsidR="000E62DB" w:rsidRPr="00FB0A85" w:rsidRDefault="000E62DB" w:rsidP="00511508">
            <w:pPr>
              <w:pStyle w:val="phyC4Tabelleninhalt"/>
              <w:cnfStyle w:val="000000100000"/>
            </w:pPr>
            <w:r w:rsidRPr="00FB0A85">
              <w:t>0</w:t>
            </w:r>
            <w:r w:rsidR="00616088">
              <w:t>,</w:t>
            </w:r>
            <w:r w:rsidRPr="00FB0A85">
              <w:t>73266</w:t>
            </w:r>
          </w:p>
        </w:tc>
        <w:tc>
          <w:tcPr>
            <w:tcW w:w="949" w:type="dxa"/>
            <w:tcBorders>
              <w:left w:val="single" w:sz="4" w:space="0" w:color="auto"/>
              <w:bottom w:val="single" w:sz="8" w:space="0" w:color="000000" w:themeColor="text1"/>
              <w:right w:val="single" w:sz="4" w:space="0" w:color="auto"/>
            </w:tcBorders>
            <w:tcMar>
              <w:left w:w="57" w:type="dxa"/>
              <w:right w:w="57" w:type="dxa"/>
            </w:tcMar>
          </w:tcPr>
          <w:p w:rsidR="000E62DB" w:rsidRPr="00FB0A85" w:rsidRDefault="000E62DB" w:rsidP="00511508">
            <w:pPr>
              <w:pStyle w:val="phyC4Tabelleninhalt"/>
              <w:cnfStyle w:val="000000100000"/>
            </w:pPr>
            <w:r w:rsidRPr="00FB0A85">
              <w:t>0</w:t>
            </w:r>
            <w:r w:rsidR="00616088">
              <w:t>,</w:t>
            </w:r>
            <w:r w:rsidRPr="00FB0A85">
              <w:t>53679</w:t>
            </w:r>
          </w:p>
        </w:tc>
        <w:tc>
          <w:tcPr>
            <w:tcW w:w="1043" w:type="dxa"/>
            <w:tcBorders>
              <w:left w:val="single" w:sz="4" w:space="0" w:color="auto"/>
              <w:bottom w:val="single" w:sz="8" w:space="0" w:color="000000" w:themeColor="text1"/>
              <w:right w:val="single" w:sz="4" w:space="0" w:color="auto"/>
            </w:tcBorders>
            <w:tcMar>
              <w:left w:w="57" w:type="dxa"/>
              <w:right w:w="57" w:type="dxa"/>
            </w:tcMar>
          </w:tcPr>
          <w:p w:rsidR="000E62DB" w:rsidRPr="00FB0A85" w:rsidRDefault="000E62DB" w:rsidP="00511508">
            <w:pPr>
              <w:pStyle w:val="phyC4Tabelleninhalt"/>
              <w:cnfStyle w:val="000000100000"/>
              <w:rPr>
                <w:b/>
              </w:rPr>
            </w:pPr>
            <w:r w:rsidRPr="00FB0A85">
              <w:rPr>
                <w:b/>
              </w:rPr>
              <w:t>11</w:t>
            </w:r>
            <w:r w:rsidR="00616088">
              <w:rPr>
                <w:b/>
              </w:rPr>
              <w:t>,</w:t>
            </w:r>
            <w:r w:rsidRPr="00FB0A85">
              <w:rPr>
                <w:b/>
              </w:rPr>
              <w:t>73</w:t>
            </w:r>
          </w:p>
        </w:tc>
        <w:tc>
          <w:tcPr>
            <w:tcW w:w="733" w:type="dxa"/>
            <w:tcBorders>
              <w:left w:val="single" w:sz="4" w:space="0" w:color="auto"/>
              <w:bottom w:val="single" w:sz="8" w:space="0" w:color="000000" w:themeColor="text1"/>
              <w:right w:val="single" w:sz="4" w:space="0" w:color="auto"/>
            </w:tcBorders>
            <w:tcMar>
              <w:left w:w="57" w:type="dxa"/>
              <w:right w:w="57" w:type="dxa"/>
            </w:tcMar>
          </w:tcPr>
          <w:p w:rsidR="000E62DB" w:rsidRPr="00FB0A85" w:rsidRDefault="000E62DB" w:rsidP="00511508">
            <w:pPr>
              <w:pStyle w:val="phyC4Tabelleninhalt"/>
              <w:cnfStyle w:val="000000100000"/>
            </w:pPr>
            <w:r w:rsidRPr="00FB0A85">
              <w:t>95</w:t>
            </w:r>
            <w:r w:rsidR="00616088">
              <w:t>,</w:t>
            </w:r>
            <w:r w:rsidRPr="00FB0A85">
              <w:t>01</w:t>
            </w:r>
          </w:p>
        </w:tc>
        <w:tc>
          <w:tcPr>
            <w:tcW w:w="784" w:type="dxa"/>
            <w:tcBorders>
              <w:left w:val="single" w:sz="4" w:space="0" w:color="auto"/>
              <w:bottom w:val="single" w:sz="8" w:space="0" w:color="000000" w:themeColor="text1"/>
            </w:tcBorders>
            <w:tcMar>
              <w:left w:w="57" w:type="dxa"/>
              <w:right w:w="57" w:type="dxa"/>
            </w:tcMar>
          </w:tcPr>
          <w:p w:rsidR="000E62DB" w:rsidRPr="00FB0A85" w:rsidRDefault="000E62DB" w:rsidP="00511508">
            <w:pPr>
              <w:pStyle w:val="phyC4Tabelleninhalt"/>
              <w:cnfStyle w:val="000000100000"/>
            </w:pPr>
            <w:r w:rsidRPr="00FB0A85">
              <w:t>562</w:t>
            </w:r>
            <w:r w:rsidR="00616088">
              <w:t>,</w:t>
            </w:r>
            <w:r w:rsidRPr="00FB0A85">
              <w:t>09</w:t>
            </w:r>
          </w:p>
        </w:tc>
      </w:tr>
    </w:tbl>
    <w:p w:rsidR="000E62DB" w:rsidRPr="005E0F24" w:rsidRDefault="000E62DB" w:rsidP="000E62DB">
      <w:pPr>
        <w:pStyle w:val="phyC4Flietext"/>
      </w:pPr>
    </w:p>
    <w:p w:rsidR="005E0F24" w:rsidRDefault="005E0F24" w:rsidP="005E0F24">
      <w:pPr>
        <w:pStyle w:val="phyC4Flietext"/>
      </w:pPr>
      <w:r>
        <w:t xml:space="preserve">Es treten nur ungerade indizierten </w:t>
      </w:r>
      <w:proofErr w:type="spellStart"/>
      <w:r w:rsidRPr="005E0F24">
        <w:rPr>
          <w:rStyle w:val="phyC4Formelzeichen"/>
        </w:rPr>
        <w:t>hkl</w:t>
      </w:r>
      <w:proofErr w:type="spellEnd"/>
      <w:r>
        <w:t>-Tripel auf oder solche, für die (</w:t>
      </w:r>
      <w:r w:rsidRPr="005E0F24">
        <w:rPr>
          <w:rStyle w:val="phyC4Formelzeichen"/>
        </w:rPr>
        <w:t>h + k + l</w:t>
      </w:r>
      <w:r>
        <w:t>) = 4</w:t>
      </w:r>
      <w:r w:rsidRPr="005E0F24">
        <w:rPr>
          <w:rStyle w:val="phyC4Formelzeichen"/>
        </w:rPr>
        <w:t>n</w:t>
      </w:r>
      <w:r>
        <w:rPr>
          <w:rFonts w:ascii="CoreTTI" w:hAnsi="CoreTTI" w:cs="CoreTTI"/>
        </w:rPr>
        <w:t xml:space="preserve"> </w:t>
      </w:r>
      <w:r>
        <w:t xml:space="preserve">gilt. Demnach bildet Germanium ein Diamantgitter. In Spalte </w:t>
      </w:r>
      <w:r w:rsidRPr="005E0F24">
        <w:rPr>
          <w:rStyle w:val="phyC4Formelzeichen"/>
        </w:rPr>
        <w:t>J</w:t>
      </w:r>
      <w:r>
        <w:rPr>
          <w:rFonts w:ascii="CoreTTI" w:hAnsi="CoreTTI" w:cs="CoreTTI"/>
        </w:rPr>
        <w:t xml:space="preserve"> </w:t>
      </w:r>
      <w:r>
        <w:t xml:space="preserve">sind die mit Hilfe von (1) berechneten zugehörigen </w:t>
      </w:r>
      <w:proofErr w:type="spellStart"/>
      <w:r>
        <w:t>Netzebenenabstände</w:t>
      </w:r>
      <w:proofErr w:type="spellEnd"/>
      <w:r>
        <w:t xml:space="preserve"> </w:t>
      </w:r>
      <w:r w:rsidRPr="005E0F24">
        <w:rPr>
          <w:rStyle w:val="phyC4Formelzeichen"/>
        </w:rPr>
        <w:t>d</w:t>
      </w:r>
      <w:r>
        <w:rPr>
          <w:rFonts w:ascii="CoreTTI" w:hAnsi="CoreTTI" w:cs="CoreTTI"/>
        </w:rPr>
        <w:t xml:space="preserve"> </w:t>
      </w:r>
      <w:r>
        <w:t>angegeben.</w:t>
      </w:r>
    </w:p>
    <w:p w:rsidR="005E0F24" w:rsidRPr="005E0F24" w:rsidRDefault="005E0F24" w:rsidP="005E0F24">
      <w:pPr>
        <w:pStyle w:val="phyC4Flietext"/>
      </w:pPr>
      <w:r>
        <w:t xml:space="preserve">Spalte </w:t>
      </w:r>
      <w:r w:rsidRPr="005E0F24">
        <w:rPr>
          <w:rStyle w:val="phyC4Formelzeichen"/>
        </w:rPr>
        <w:t>K</w:t>
      </w:r>
      <w:r>
        <w:rPr>
          <w:rFonts w:ascii="CoreTTI" w:hAnsi="CoreTTI" w:cs="CoreTTI"/>
        </w:rPr>
        <w:t xml:space="preserve"> </w:t>
      </w:r>
      <w:r>
        <w:t xml:space="preserve">enthält die mit (4) ermittelten Werte für die Gitterkonstante </w:t>
      </w:r>
      <w:r w:rsidRPr="005E0F24">
        <w:rPr>
          <w:rStyle w:val="phyC4Formelzeichen"/>
        </w:rPr>
        <w:t>a</w:t>
      </w:r>
      <w:r>
        <w:t xml:space="preserve">. Als Mittelwert erhält man aus den </w:t>
      </w:r>
      <w:proofErr w:type="spellStart"/>
      <w:r w:rsidRPr="005E0F24">
        <w:rPr>
          <w:rStyle w:val="phyC4Formelzeichen"/>
        </w:rPr>
        <w:t>K</w:t>
      </w:r>
      <w:r w:rsidRPr="005E0F24">
        <w:rPr>
          <w:rStyle w:val="phyC4Formelzeichen"/>
          <w:vertAlign w:val="subscript"/>
        </w:rPr>
        <w:t>α</w:t>
      </w:r>
      <w:proofErr w:type="spellEnd"/>
      <w:r>
        <w:t xml:space="preserve">- und </w:t>
      </w:r>
      <w:proofErr w:type="spellStart"/>
      <w:r w:rsidRPr="005E0F24">
        <w:rPr>
          <w:rStyle w:val="phyC4Formelzeichen"/>
        </w:rPr>
        <w:t>K</w:t>
      </w:r>
      <w:r w:rsidRPr="005E0F24">
        <w:rPr>
          <w:rStyle w:val="phyC4Formelzeichen"/>
          <w:vertAlign w:val="subscript"/>
        </w:rPr>
        <w:t>β</w:t>
      </w:r>
      <w:proofErr w:type="spellEnd"/>
      <w:r>
        <w:t>-</w:t>
      </w:r>
      <w:r w:rsidRPr="005E0F24">
        <w:t>Linien:</w:t>
      </w:r>
    </w:p>
    <w:p w:rsidR="005E0F24" w:rsidRPr="005E0F24" w:rsidRDefault="005E0F24" w:rsidP="005E0F24">
      <w:pPr>
        <w:pStyle w:val="phyC4Flietext"/>
        <w:rPr>
          <w:lang w:val="en-US"/>
        </w:rPr>
      </w:pPr>
      <w:r w:rsidRPr="00D876CD">
        <w:rPr>
          <w:rStyle w:val="phyC4Formelzeichen"/>
          <w:lang w:val="en-US"/>
        </w:rPr>
        <w:t>a</w:t>
      </w:r>
      <w:r w:rsidRPr="005E0F24">
        <w:rPr>
          <w:rFonts w:ascii="CoreTTI" w:hAnsi="CoreTTI" w:cs="CoreTTI"/>
          <w:lang w:val="en-US"/>
        </w:rPr>
        <w:t xml:space="preserve"> </w:t>
      </w:r>
      <w:r w:rsidRPr="005E0F24">
        <w:rPr>
          <w:lang w:val="en-US"/>
        </w:rPr>
        <w:t>= (564</w:t>
      </w:r>
      <w:proofErr w:type="gramStart"/>
      <w:r w:rsidRPr="005E0F24">
        <w:rPr>
          <w:lang w:val="en-US"/>
        </w:rPr>
        <w:t>,56</w:t>
      </w:r>
      <w:proofErr w:type="gramEnd"/>
      <w:r w:rsidRPr="005E0F24">
        <w:rPr>
          <w:lang w:val="en-US"/>
        </w:rPr>
        <w:t xml:space="preserve">±1,64) pm; </w:t>
      </w:r>
      <w:r w:rsidRPr="005E0F24">
        <w:rPr>
          <w:rStyle w:val="phyC4Formelzeichen"/>
        </w:rPr>
        <w:t>Δ</w:t>
      </w:r>
      <w:r w:rsidRPr="005E0F24">
        <w:rPr>
          <w:lang w:val="en-US"/>
        </w:rPr>
        <w:t>(</w:t>
      </w:r>
      <w:r w:rsidRPr="00D876CD">
        <w:rPr>
          <w:rStyle w:val="phyC4Formelzeichen"/>
          <w:lang w:val="en-US"/>
        </w:rPr>
        <w:t>a</w:t>
      </w:r>
      <w:r w:rsidRPr="005E0F24">
        <w:rPr>
          <w:lang w:val="en-US"/>
        </w:rPr>
        <w:t xml:space="preserve">) / </w:t>
      </w:r>
      <w:r w:rsidRPr="00D876CD">
        <w:rPr>
          <w:rStyle w:val="phyC4Formelzeichen"/>
          <w:lang w:val="en-US"/>
        </w:rPr>
        <w:t>a</w:t>
      </w:r>
      <w:r w:rsidRPr="005E0F24">
        <w:rPr>
          <w:lang w:val="en-US"/>
        </w:rPr>
        <w:t xml:space="preserve"> &lt; 0,3%; </w:t>
      </w:r>
      <w:proofErr w:type="spellStart"/>
      <w:r w:rsidRPr="005E0F24">
        <w:rPr>
          <w:lang w:val="en-US"/>
        </w:rPr>
        <w:t>Literaturwert</w:t>
      </w:r>
      <w:proofErr w:type="spellEnd"/>
      <w:r w:rsidRPr="005E0F24">
        <w:rPr>
          <w:lang w:val="en-US"/>
        </w:rPr>
        <w:t xml:space="preserve">: </w:t>
      </w:r>
      <w:r w:rsidRPr="00D876CD">
        <w:rPr>
          <w:rStyle w:val="phyC4Formelzeichen"/>
          <w:lang w:val="en-US"/>
        </w:rPr>
        <w:t>a</w:t>
      </w:r>
      <w:r w:rsidRPr="005E0F24">
        <w:rPr>
          <w:rFonts w:ascii="CoreTTI" w:hAnsi="CoreTTI" w:cs="CoreTTI"/>
          <w:lang w:val="en-US"/>
        </w:rPr>
        <w:t xml:space="preserve"> </w:t>
      </w:r>
      <w:r w:rsidRPr="005E0F24">
        <w:rPr>
          <w:lang w:val="en-US"/>
        </w:rPr>
        <w:t>=</w:t>
      </w:r>
      <w:r>
        <w:rPr>
          <w:lang w:val="en-US"/>
        </w:rPr>
        <w:t xml:space="preserve"> </w:t>
      </w:r>
      <w:r w:rsidRPr="005E0F24">
        <w:rPr>
          <w:lang w:val="en-US"/>
        </w:rPr>
        <w:t>565,75 pm.</w:t>
      </w:r>
    </w:p>
    <w:p w:rsidR="005E0F24" w:rsidRDefault="005E0F24" w:rsidP="005E0F24">
      <w:pPr>
        <w:pStyle w:val="phyC4Flietext"/>
      </w:pPr>
      <w:r>
        <w:t xml:space="preserve">In Tabelle 2 sind die in Abb. </w:t>
      </w:r>
      <w:r w:rsidR="009A6B61">
        <w:t>6</w:t>
      </w:r>
      <w:r>
        <w:t xml:space="preserve"> auftretenden </w:t>
      </w:r>
      <w:proofErr w:type="spellStart"/>
      <w:r w:rsidRPr="005E0F24">
        <w:rPr>
          <w:rStyle w:val="phyC4Formelzeichen"/>
        </w:rPr>
        <w:t>K</w:t>
      </w:r>
      <w:r w:rsidRPr="005E0F24">
        <w:rPr>
          <w:rStyle w:val="phyC4Formelzeichen"/>
          <w:vertAlign w:val="subscript"/>
        </w:rPr>
        <w:t>β</w:t>
      </w:r>
      <w:proofErr w:type="spellEnd"/>
      <w:r>
        <w:t>-Linien 1, 3, 5, 7, 10 und 13 ausgewertet.</w:t>
      </w:r>
    </w:p>
    <w:p w:rsidR="00471EFB" w:rsidRDefault="00471EFB" w:rsidP="005E0F24">
      <w:pPr>
        <w:pStyle w:val="phyC4Flietext"/>
      </w:pPr>
    </w:p>
    <w:p w:rsidR="00471EFB" w:rsidRDefault="00471EFB" w:rsidP="00471EFB">
      <w:pPr>
        <w:pStyle w:val="phyC4Zwischenberschrift"/>
      </w:pPr>
      <w:r>
        <w:t>Aufgabe 4: Bestimmen Sie die Anzahl der Atome in der Einheitszelle</w:t>
      </w:r>
    </w:p>
    <w:p w:rsidR="00B41098" w:rsidRPr="005E0F24" w:rsidRDefault="005E0F24" w:rsidP="005E0F24">
      <w:pPr>
        <w:pStyle w:val="phyC4Flietext"/>
      </w:pPr>
      <w:r>
        <w:t xml:space="preserve">Dividiert man die Gesamtmasse </w:t>
      </w:r>
      <w:r w:rsidRPr="005E0F24">
        <w:rPr>
          <w:rStyle w:val="phyC4Formelzeichen"/>
        </w:rPr>
        <w:t>M</w:t>
      </w:r>
      <w:r>
        <w:rPr>
          <w:rFonts w:ascii="CoreTTI" w:hAnsi="CoreTTI" w:cs="CoreTTI"/>
        </w:rPr>
        <w:t xml:space="preserve"> </w:t>
      </w:r>
      <w:r>
        <w:t xml:space="preserve">einer Einheitszelle durch deren Volumen </w:t>
      </w:r>
      <w:r w:rsidRPr="005E0F24">
        <w:rPr>
          <w:rStyle w:val="phyC4Formelzeichen"/>
        </w:rPr>
        <w:t>V</w:t>
      </w:r>
      <w:r>
        <w:t xml:space="preserve">, so ergibt sich die Dichte </w:t>
      </w:r>
      <w:r>
        <w:rPr>
          <w:rStyle w:val="phyC4Formelzeichen"/>
        </w:rPr>
        <w:t>ρ</w:t>
      </w:r>
      <w:r>
        <w:t>. Es gilt:</w:t>
      </w:r>
    </w:p>
    <w:p w:rsidR="005E0F24" w:rsidRPr="005E0F24" w:rsidRDefault="005E0F24" w:rsidP="005E0F24">
      <w:pPr>
        <w:pStyle w:val="phyC4Formelzeile"/>
      </w:pPr>
      <w:r w:rsidRPr="005E0F24">
        <w:object w:dxaOrig="1880" w:dyaOrig="620">
          <v:shape id="_x0000_i1037" type="#_x0000_t75" style="width:92.55pt;height:29.9pt" o:ole="">
            <v:imagedata r:id="rId45" o:title=""/>
          </v:shape>
          <o:OLEObject Type="Embed" ProgID="Equation.3" ShapeID="_x0000_i1037" DrawAspect="Content" ObjectID="_1384176016" r:id="rId46"/>
        </w:object>
      </w:r>
      <w:r w:rsidRPr="005E0F24">
        <w:t xml:space="preserve"> mit </w:t>
      </w:r>
      <w:r w:rsidRPr="005E0F24">
        <w:object w:dxaOrig="2480" w:dyaOrig="720">
          <v:shape id="_x0000_i1038" type="#_x0000_t75" style="width:123.45pt;height:36.45pt" o:ole="">
            <v:imagedata r:id="rId47" o:title=""/>
          </v:shape>
          <o:OLEObject Type="Embed" ProgID="Equation.3" ShapeID="_x0000_i1038" DrawAspect="Content" ObjectID="_1384176017" r:id="rId48"/>
        </w:object>
      </w:r>
      <w:r w:rsidRPr="005E0F24">
        <w:tab/>
        <w:t>(7)</w:t>
      </w:r>
    </w:p>
    <w:p w:rsidR="005E0F24" w:rsidRDefault="005E0F24" w:rsidP="005E0F24">
      <w:pPr>
        <w:pStyle w:val="phyC4Flietext"/>
      </w:pPr>
      <w:r>
        <w:t>(</w:t>
      </w:r>
      <w:r w:rsidRPr="005E0F24">
        <w:rPr>
          <w:rStyle w:val="phyC4Formelzeichen"/>
        </w:rPr>
        <w:t>n</w:t>
      </w:r>
      <w:r>
        <w:rPr>
          <w:rFonts w:ascii="CoreTTI" w:hAnsi="CoreTTI" w:cs="CoreTTI"/>
        </w:rPr>
        <w:t xml:space="preserve"> </w:t>
      </w:r>
      <w:r>
        <w:t xml:space="preserve">= Anzahl der Atome oder Moleküle in der Einheitszelle; </w:t>
      </w:r>
      <w:r w:rsidRPr="005E0F24">
        <w:rPr>
          <w:rStyle w:val="phyC4Formelzeichen"/>
        </w:rPr>
        <w:t>m</w:t>
      </w:r>
      <w:r>
        <w:rPr>
          <w:rFonts w:ascii="CoreTTI" w:hAnsi="CoreTTI" w:cs="CoreTTI"/>
        </w:rPr>
        <w:t xml:space="preserve"> </w:t>
      </w:r>
      <w:r>
        <w:t xml:space="preserve">= Atom/Molekülmasse; </w:t>
      </w:r>
      <w:r w:rsidRPr="005E0F24">
        <w:rPr>
          <w:rStyle w:val="phyC4Formelzeichen"/>
        </w:rPr>
        <w:t>m</w:t>
      </w:r>
      <w:r w:rsidRPr="005E0F24">
        <w:rPr>
          <w:rStyle w:val="phyC4Formelzeichen"/>
          <w:vertAlign w:val="subscript"/>
        </w:rPr>
        <w:t>A</w:t>
      </w:r>
      <w:r>
        <w:rPr>
          <w:sz w:val="13"/>
          <w:szCs w:val="13"/>
        </w:rPr>
        <w:t xml:space="preserve"> </w:t>
      </w:r>
      <w:r>
        <w:t xml:space="preserve">= Atom/Molekülgewicht; </w:t>
      </w:r>
      <w:r w:rsidRPr="005E0F24">
        <w:rPr>
          <w:rStyle w:val="phyC4Formelzeichen"/>
        </w:rPr>
        <w:t>N</w:t>
      </w:r>
      <w:r>
        <w:rPr>
          <w:rFonts w:ascii="CoreTTI" w:hAnsi="CoreTTI" w:cs="CoreTTI"/>
        </w:rPr>
        <w:t xml:space="preserve"> </w:t>
      </w:r>
      <w:r>
        <w:t>= 6,022 · 10</w:t>
      </w:r>
      <w:r w:rsidRPr="005E0F24">
        <w:rPr>
          <w:vertAlign w:val="superscript"/>
        </w:rPr>
        <w:t>23</w:t>
      </w:r>
      <w:r>
        <w:rPr>
          <w:sz w:val="13"/>
          <w:szCs w:val="13"/>
        </w:rPr>
        <w:t xml:space="preserve"> </w:t>
      </w:r>
      <w:r>
        <w:t xml:space="preserve">= </w:t>
      </w:r>
      <w:proofErr w:type="spellStart"/>
      <w:r>
        <w:t>Avogadrozahl</w:t>
      </w:r>
      <w:proofErr w:type="spellEnd"/>
      <w:r>
        <w:t xml:space="preserve">). Für Germanium gelten folgende Tabellenwerte: </w:t>
      </w:r>
      <w:r>
        <w:rPr>
          <w:rStyle w:val="phyC4Formelzeichen"/>
        </w:rPr>
        <w:t>ρ</w:t>
      </w:r>
      <w:r w:rsidRPr="005E0F24">
        <w:rPr>
          <w:rStyle w:val="phyC4Formelzeichen"/>
        </w:rPr>
        <w:t xml:space="preserve"> </w:t>
      </w:r>
      <w:r>
        <w:t>= 5,3234 gcm</w:t>
      </w:r>
      <w:r w:rsidRPr="005E0F24">
        <w:rPr>
          <w:vertAlign w:val="superscript"/>
        </w:rPr>
        <w:t>-3</w:t>
      </w:r>
      <w:r>
        <w:rPr>
          <w:sz w:val="13"/>
          <w:szCs w:val="13"/>
        </w:rPr>
        <w:t xml:space="preserve"> </w:t>
      </w:r>
      <w:r>
        <w:t xml:space="preserve">und </w:t>
      </w:r>
      <w:r w:rsidRPr="005E0F24">
        <w:rPr>
          <w:rStyle w:val="phyC4Formelzeichen"/>
        </w:rPr>
        <w:t>m</w:t>
      </w:r>
      <w:r w:rsidRPr="005E0F24">
        <w:rPr>
          <w:rStyle w:val="phyC4Formelzeichen"/>
          <w:vertAlign w:val="subscript"/>
        </w:rPr>
        <w:t>A</w:t>
      </w:r>
      <w:r>
        <w:rPr>
          <w:sz w:val="13"/>
          <w:szCs w:val="13"/>
        </w:rPr>
        <w:t xml:space="preserve"> </w:t>
      </w:r>
      <w:r>
        <w:t>= 72,59 g.</w:t>
      </w:r>
    </w:p>
    <w:p w:rsidR="00471EFB" w:rsidRDefault="001316A5" w:rsidP="00471EFB">
      <w:pPr>
        <w:pStyle w:val="phyC4PosRahmVollbreit"/>
        <w:framePr w:wrap="notBeside" w:vAnchor="page" w:hAnchor="page" w:x="873" w:y="4624"/>
      </w:pPr>
      <w:r w:rsidRPr="001316A5">
        <w:rPr>
          <w:noProof/>
          <w:lang w:val="en-US" w:eastAsia="en-US"/>
        </w:rPr>
        <w:pict>
          <v:shape id="_x0000_s2206" type="#_x0000_t202" style="position:absolute;left:0;text-align:left;margin-left:110.85pt;margin-top:333.85pt;width:378.65pt;height:50.9pt;z-index:251664896;mso-height-percent:200;mso-height-percent:200;mso-width-relative:margin;mso-height-relative:margin" filled="f" stroked="f">
            <v:textbox style="mso-fit-shape-to-text:t">
              <w:txbxContent>
                <w:p w:rsidR="00471EFB" w:rsidRDefault="00471EFB" w:rsidP="00511508">
                  <w:pPr>
                    <w:rPr>
                      <w:b/>
                    </w:rPr>
                  </w:pPr>
                  <w:r>
                    <w:rPr>
                      <w:b/>
                    </w:rPr>
                    <w:t xml:space="preserve">3     4  5     6    7        8         9       10   11   </w:t>
                  </w:r>
                  <w:r w:rsidRPr="0030200B">
                    <w:rPr>
                      <w:b/>
                    </w:rPr>
                    <w:t xml:space="preserve">12  </w:t>
                  </w:r>
                  <w:r>
                    <w:rPr>
                      <w:b/>
                    </w:rPr>
                    <w:t xml:space="preserve">           13      </w:t>
                  </w:r>
                  <w:r w:rsidRPr="0030200B">
                    <w:rPr>
                      <w:b/>
                    </w:rPr>
                    <w:t xml:space="preserve">14     </w:t>
                  </w:r>
                </w:p>
                <w:p w:rsidR="00471EFB" w:rsidRPr="0030200B" w:rsidRDefault="00471EFB" w:rsidP="00511508">
                  <w:pPr>
                    <w:rPr>
                      <w:sz w:val="32"/>
                      <w:szCs w:val="32"/>
                    </w:rPr>
                  </w:pPr>
                  <w:r w:rsidRPr="0030200B">
                    <w:rPr>
                      <w:rFonts w:cs="Arial"/>
                      <w:sz w:val="32"/>
                      <w:szCs w:val="32"/>
                    </w:rPr>
                    <w:t>↓</w:t>
                  </w:r>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r w:rsidRPr="0030200B">
                    <w:rPr>
                      <w:rFonts w:cs="Arial"/>
                      <w:sz w:val="32"/>
                      <w:szCs w:val="32"/>
                    </w:rPr>
                    <w:t xml:space="preserve"> </w:t>
                  </w:r>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r w:rsidRPr="0030200B">
                    <w:rPr>
                      <w:rFonts w:cs="Arial"/>
                      <w:sz w:val="32"/>
                      <w:szCs w:val="32"/>
                    </w:rPr>
                    <w:t xml:space="preserve"> </w:t>
                  </w:r>
                  <w:r>
                    <w:rPr>
                      <w:rFonts w:cs="Arial"/>
                      <w:sz w:val="32"/>
                      <w:szCs w:val="32"/>
                    </w:rPr>
                    <w:t xml:space="preserve">       </w:t>
                  </w:r>
                  <w:proofErr w:type="spellStart"/>
                  <w:r w:rsidRPr="0030200B">
                    <w:rPr>
                      <w:rFonts w:cs="Arial"/>
                      <w:sz w:val="32"/>
                      <w:szCs w:val="32"/>
                    </w:rPr>
                    <w:t>↓</w:t>
                  </w:r>
                  <w:proofErr w:type="spellEnd"/>
                  <w:r w:rsidRPr="0030200B">
                    <w:rPr>
                      <w:rFonts w:cs="Arial"/>
                      <w:sz w:val="32"/>
                      <w:szCs w:val="32"/>
                    </w:rPr>
                    <w:t xml:space="preserve"> </w:t>
                  </w:r>
                  <w:r>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r w:rsidRPr="0030200B">
                    <w:rPr>
                      <w:rFonts w:cs="Arial"/>
                      <w:sz w:val="32"/>
                      <w:szCs w:val="32"/>
                    </w:rPr>
                    <w:t xml:space="preserve"> </w:t>
                  </w:r>
                </w:p>
                <w:p w:rsidR="00471EFB" w:rsidRDefault="00471EFB" w:rsidP="00511508"/>
              </w:txbxContent>
            </v:textbox>
          </v:shape>
        </w:pict>
      </w:r>
      <w:r>
        <w:rPr>
          <w:noProof/>
        </w:rPr>
        <w:pict>
          <v:shape id="_x0000_s2205" type="#_x0000_t202" style="position:absolute;left:0;text-align:left;margin-left:39.15pt;margin-top:205.75pt;width:60.9pt;height:38.25pt;z-index:251663872;mso-height-percent:200;mso-height-percent:200;mso-width-relative:margin;mso-height-relative:margin" filled="f" stroked="f">
            <v:textbox style="mso-fit-shape-to-text:t">
              <w:txbxContent>
                <w:p w:rsidR="00471EFB" w:rsidRDefault="00471EFB" w:rsidP="00511508">
                  <w:pPr>
                    <w:rPr>
                      <w:b/>
                    </w:rPr>
                  </w:pPr>
                  <w:r>
                    <w:rPr>
                      <w:b/>
                    </w:rPr>
                    <w:t xml:space="preserve">1  2               </w:t>
                  </w:r>
                </w:p>
                <w:p w:rsidR="00471EFB" w:rsidRPr="0030200B" w:rsidRDefault="00471EFB" w:rsidP="00511508">
                  <w:pPr>
                    <w:rPr>
                      <w:sz w:val="32"/>
                      <w:szCs w:val="32"/>
                    </w:rPr>
                  </w:pPr>
                  <w:r w:rsidRPr="0030200B">
                    <w:rPr>
                      <w:rFonts w:cs="Arial"/>
                      <w:sz w:val="32"/>
                      <w:szCs w:val="32"/>
                    </w:rPr>
                    <w:t xml:space="preserve">↓ </w:t>
                  </w:r>
                  <w:proofErr w:type="spellStart"/>
                  <w:r w:rsidRPr="0030200B">
                    <w:rPr>
                      <w:rFonts w:cs="Arial"/>
                      <w:sz w:val="32"/>
                      <w:szCs w:val="32"/>
                    </w:rPr>
                    <w:t>↓</w:t>
                  </w:r>
                  <w:proofErr w:type="spellEnd"/>
                  <w:r>
                    <w:rPr>
                      <w:rFonts w:cs="Arial"/>
                      <w:sz w:val="32"/>
                      <w:szCs w:val="32"/>
                    </w:rPr>
                    <w:t xml:space="preserve">          </w:t>
                  </w:r>
                </w:p>
              </w:txbxContent>
            </v:textbox>
          </v:shape>
        </w:pict>
      </w:r>
      <w:r w:rsidR="00471EFB">
        <w:rPr>
          <w:noProof/>
        </w:rPr>
        <w:drawing>
          <wp:inline distT="0" distB="0" distL="0" distR="0">
            <wp:extent cx="6464877" cy="6817005"/>
            <wp:effectExtent l="19050" t="0" r="0" b="0"/>
            <wp:docPr id="8" name="Grafik 11" descr="Silicon_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icon_Cu.jpg"/>
                    <pic:cNvPicPr/>
                  </pic:nvPicPr>
                  <pic:blipFill>
                    <a:blip r:embed="rId49" cstate="print"/>
                    <a:srcRect t="5584"/>
                    <a:stretch>
                      <a:fillRect/>
                    </a:stretch>
                  </pic:blipFill>
                  <pic:spPr>
                    <a:xfrm>
                      <a:off x="0" y="0"/>
                      <a:ext cx="6464877" cy="6817005"/>
                    </a:xfrm>
                    <a:prstGeom prst="rect">
                      <a:avLst/>
                    </a:prstGeom>
                  </pic:spPr>
                </pic:pic>
              </a:graphicData>
            </a:graphic>
          </wp:inline>
        </w:drawing>
      </w:r>
    </w:p>
    <w:p w:rsidR="00471EFB" w:rsidRPr="00511508" w:rsidRDefault="00471EFB" w:rsidP="00471EFB">
      <w:pPr>
        <w:pStyle w:val="phyC4PosRahmVollbreit"/>
        <w:framePr w:wrap="notBeside" w:vAnchor="page" w:hAnchor="page" w:x="873" w:y="4624"/>
        <w:rPr>
          <w:rFonts w:cs="Arial"/>
          <w:sz w:val="20"/>
        </w:rPr>
      </w:pPr>
      <w:r w:rsidRPr="00511508">
        <w:rPr>
          <w:rFonts w:cs="Arial"/>
          <w:color w:val="231F20"/>
          <w:sz w:val="20"/>
        </w:rPr>
        <w:t>Abb. 8:</w:t>
      </w:r>
      <w:r w:rsidRPr="00511508">
        <w:rPr>
          <w:rFonts w:cs="Arial"/>
          <w:color w:val="231F20"/>
          <w:sz w:val="20"/>
        </w:rPr>
        <w:tab/>
        <w:t>Bragg</w:t>
      </w:r>
      <w:r>
        <w:rPr>
          <w:rFonts w:cs="Arial"/>
          <w:color w:val="231F20"/>
          <w:sz w:val="20"/>
        </w:rPr>
        <w:t>-</w:t>
      </w:r>
      <w:r w:rsidRPr="00511508">
        <w:rPr>
          <w:rFonts w:cs="Arial"/>
          <w:color w:val="231F20"/>
          <w:sz w:val="20"/>
        </w:rPr>
        <w:t>Linien von Silizium (</w:t>
      </w:r>
      <w:proofErr w:type="spellStart"/>
      <w:r w:rsidRPr="00511508">
        <w:rPr>
          <w:rFonts w:cs="Arial"/>
          <w:color w:val="231F20"/>
          <w:sz w:val="20"/>
        </w:rPr>
        <w:t>Cu-</w:t>
      </w:r>
      <w:r w:rsidRPr="00511508">
        <w:rPr>
          <w:rStyle w:val="phyC4TabelleninhFormelz"/>
        </w:rPr>
        <w:t>K</w:t>
      </w:r>
      <w:r w:rsidRPr="00A52A37">
        <w:rPr>
          <w:rStyle w:val="phyC4TabelleninhFormelz"/>
          <w:vertAlign w:val="subscript"/>
        </w:rPr>
        <w:t>α</w:t>
      </w:r>
      <w:proofErr w:type="spellEnd"/>
      <w:r w:rsidRPr="00511508">
        <w:rPr>
          <w:rFonts w:cs="Arial"/>
          <w:sz w:val="20"/>
        </w:rPr>
        <w:t xml:space="preserve"> </w:t>
      </w:r>
      <w:proofErr w:type="spellStart"/>
      <w:r w:rsidRPr="00511508">
        <w:rPr>
          <w:rFonts w:cs="Arial"/>
          <w:color w:val="231F20"/>
          <w:sz w:val="20"/>
        </w:rPr>
        <w:t>and</w:t>
      </w:r>
      <w:proofErr w:type="spellEnd"/>
      <w:r w:rsidRPr="00511508">
        <w:rPr>
          <w:rFonts w:cs="Arial"/>
          <w:color w:val="231F20"/>
          <w:sz w:val="20"/>
        </w:rPr>
        <w:t xml:space="preserve"> </w:t>
      </w:r>
      <w:proofErr w:type="spellStart"/>
      <w:r w:rsidRPr="00511508">
        <w:rPr>
          <w:rFonts w:cs="Arial"/>
          <w:color w:val="231F20"/>
          <w:sz w:val="20"/>
        </w:rPr>
        <w:t>Cu-</w:t>
      </w:r>
      <w:r w:rsidRPr="00511508">
        <w:rPr>
          <w:rStyle w:val="phyC4TabelleninhFormelz"/>
        </w:rPr>
        <w:t>K</w:t>
      </w:r>
      <w:r w:rsidRPr="00A52A37">
        <w:rPr>
          <w:rStyle w:val="phyC4TabelleninhFormelz"/>
          <w:vertAlign w:val="subscript"/>
        </w:rPr>
        <w:t>β</w:t>
      </w:r>
      <w:proofErr w:type="spellEnd"/>
      <w:r w:rsidRPr="00511508">
        <w:rPr>
          <w:rFonts w:cs="Arial"/>
          <w:color w:val="231F20"/>
          <w:sz w:val="20"/>
          <w:vertAlign w:val="subscript"/>
        </w:rPr>
        <w:t xml:space="preserve"> </w:t>
      </w:r>
      <w:r w:rsidRPr="00511508">
        <w:rPr>
          <w:rFonts w:cs="Arial"/>
          <w:color w:val="231F20"/>
          <w:sz w:val="20"/>
        </w:rPr>
        <w:t xml:space="preserve"> </w:t>
      </w:r>
      <w:r>
        <w:rPr>
          <w:rFonts w:cs="Arial"/>
          <w:color w:val="231F20"/>
          <w:sz w:val="20"/>
        </w:rPr>
        <w:t>Strahlung</w:t>
      </w:r>
      <w:r w:rsidRPr="00511508">
        <w:rPr>
          <w:rFonts w:cs="Arial"/>
          <w:color w:val="231F20"/>
          <w:sz w:val="20"/>
        </w:rPr>
        <w:t>)</w:t>
      </w:r>
    </w:p>
    <w:p w:rsidR="005E0F24" w:rsidRDefault="005E0F24" w:rsidP="005E0F24">
      <w:pPr>
        <w:pStyle w:val="phyC4Flietext"/>
      </w:pPr>
      <w:r>
        <w:t xml:space="preserve">Mit diesen Werten und </w:t>
      </w:r>
      <w:r w:rsidRPr="005E0F24">
        <w:rPr>
          <w:rStyle w:val="phyC4Formelzeichen"/>
        </w:rPr>
        <w:t>a</w:t>
      </w:r>
      <w:r>
        <w:rPr>
          <w:rFonts w:ascii="CoreTTI" w:hAnsi="CoreTTI" w:cs="CoreTTI"/>
        </w:rPr>
        <w:t xml:space="preserve"> </w:t>
      </w:r>
      <w:r>
        <w:t xml:space="preserve">= 564,56 </w:t>
      </w:r>
      <w:proofErr w:type="spellStart"/>
      <w:r>
        <w:t>pm</w:t>
      </w:r>
      <w:proofErr w:type="spellEnd"/>
      <w:r>
        <w:t xml:space="preserve"> liefert (7): </w:t>
      </w:r>
      <w:r w:rsidRPr="005E0F24">
        <w:rPr>
          <w:rStyle w:val="phyC4Formelzeichen"/>
        </w:rPr>
        <w:t>n</w:t>
      </w:r>
      <w:r>
        <w:rPr>
          <w:rFonts w:ascii="CoreTTI" w:hAnsi="CoreTTI" w:cs="CoreTTI"/>
        </w:rPr>
        <w:t xml:space="preserve"> </w:t>
      </w:r>
      <w:r>
        <w:t xml:space="preserve">= 7,95 </w:t>
      </w:r>
      <w:r w:rsidRPr="005E0F24">
        <w:rPr>
          <w:rStyle w:val="phyC4Formelzeichen"/>
        </w:rPr>
        <w:t>≈</w:t>
      </w:r>
      <w:r>
        <w:rPr>
          <w:rFonts w:ascii="Symbol" w:hAnsi="Symbol" w:cs="Symbol"/>
        </w:rPr>
        <w:t></w:t>
      </w:r>
      <w:r>
        <w:t>8, d. h., in der Elementartelle des Diaman</w:t>
      </w:r>
      <w:r>
        <w:t>t</w:t>
      </w:r>
      <w:r>
        <w:t>gittertyps befinden sich acht Atome.</w:t>
      </w:r>
    </w:p>
    <w:p w:rsidR="00471EFB" w:rsidRDefault="00471EFB">
      <w:pPr>
        <w:tabs>
          <w:tab w:val="clear" w:pos="425"/>
        </w:tabs>
        <w:rPr>
          <w:b/>
          <w:szCs w:val="20"/>
        </w:rPr>
      </w:pPr>
    </w:p>
    <w:p w:rsidR="00471EFB" w:rsidRDefault="00471EFB" w:rsidP="00471EFB">
      <w:pPr>
        <w:pStyle w:val="phyC4berschrift"/>
      </w:pPr>
      <w:r>
        <w:lastRenderedPageBreak/>
        <w:t>Auswertung der Silizium-Probe</w:t>
      </w:r>
    </w:p>
    <w:p w:rsidR="00511508" w:rsidRDefault="000E62DB" w:rsidP="005E0F24">
      <w:pPr>
        <w:pStyle w:val="phyC4Flietext"/>
      </w:pPr>
      <w:r>
        <w:t>Abb</w:t>
      </w:r>
      <w:r w:rsidR="005E0F24">
        <w:t xml:space="preserve">. </w:t>
      </w:r>
      <w:r>
        <w:t>7</w:t>
      </w:r>
      <w:r w:rsidR="005E0F24">
        <w:t xml:space="preserve"> zeigt das Bragg-Spektrum von Silizium, das ohne </w:t>
      </w:r>
      <w:proofErr w:type="spellStart"/>
      <w:r w:rsidR="005E0F24">
        <w:t>Ni</w:t>
      </w:r>
      <w:proofErr w:type="spellEnd"/>
      <w:r w:rsidR="005E0F24">
        <w:t>-Filter registriert wurde.</w:t>
      </w:r>
    </w:p>
    <w:p w:rsidR="00511508" w:rsidRDefault="00511508">
      <w:pPr>
        <w:tabs>
          <w:tab w:val="clear" w:pos="425"/>
        </w:tabs>
        <w:rPr>
          <w:szCs w:val="20"/>
        </w:rPr>
      </w:pPr>
    </w:p>
    <w:p w:rsidR="00511508" w:rsidRDefault="005E0F24" w:rsidP="005E0F24">
      <w:pPr>
        <w:pStyle w:val="phyC4Flietext"/>
      </w:pPr>
      <w:r>
        <w:t xml:space="preserve">Die Auswertung dieses Spektrums wird wieder nach obigem Verfahren durchgeführt und ist in verkürzter Form für die beiden </w:t>
      </w:r>
      <w:proofErr w:type="spellStart"/>
      <w:r>
        <w:t>Cu</w:t>
      </w:r>
      <w:proofErr w:type="spellEnd"/>
      <w:r>
        <w:t>-Wellenlängen in den Tabellen 3 und 4 dargestellt.</w:t>
      </w:r>
    </w:p>
    <w:p w:rsidR="005E0F24" w:rsidRDefault="005E0F24" w:rsidP="005E0F24">
      <w:pPr>
        <w:pStyle w:val="phyC4Flietext"/>
      </w:pPr>
      <w:r>
        <w:t xml:space="preserve">Es zeigt sich auch hier wieder, dass nur ungerade indizierte </w:t>
      </w:r>
      <w:proofErr w:type="spellStart"/>
      <w:r w:rsidRPr="005E0F24">
        <w:rPr>
          <w:rStyle w:val="phyC4Formelzeichen"/>
        </w:rPr>
        <w:t>hkl</w:t>
      </w:r>
      <w:proofErr w:type="spellEnd"/>
      <w:r>
        <w:t>-Tripel auftreten oder solche, für die (</w:t>
      </w:r>
      <w:r w:rsidRPr="005E0F24">
        <w:rPr>
          <w:rStyle w:val="phyC4Formelzeichen"/>
        </w:rPr>
        <w:t>h + k + l</w:t>
      </w:r>
      <w:r>
        <w:rPr>
          <w:rFonts w:ascii="CoreTTI" w:hAnsi="CoreTTI" w:cs="CoreTTI"/>
        </w:rPr>
        <w:t xml:space="preserve">) </w:t>
      </w:r>
      <w:r>
        <w:t>= 4</w:t>
      </w:r>
      <w:r w:rsidRPr="005E0F24">
        <w:rPr>
          <w:rStyle w:val="phyC4Formelzeichen"/>
        </w:rPr>
        <w:t>n</w:t>
      </w:r>
      <w:r>
        <w:rPr>
          <w:rFonts w:ascii="CoreTTI" w:hAnsi="CoreTTI" w:cs="CoreTTI"/>
        </w:rPr>
        <w:t xml:space="preserve"> </w:t>
      </w:r>
      <w:r>
        <w:t xml:space="preserve">ist. Demnach bildet auch Silizium ein Diamantgitter. Spalte </w:t>
      </w:r>
      <w:r w:rsidRPr="005E0F24">
        <w:rPr>
          <w:rStyle w:val="phyC4Formelzeichen"/>
        </w:rPr>
        <w:t>K</w:t>
      </w:r>
      <w:r>
        <w:rPr>
          <w:rFonts w:ascii="CoreTTI" w:hAnsi="CoreTTI" w:cs="CoreTTI"/>
        </w:rPr>
        <w:t xml:space="preserve"> </w:t>
      </w:r>
      <w:r>
        <w:t xml:space="preserve">enthält die mit (4) ermittelten Werte für die Gitterkonstante </w:t>
      </w:r>
      <w:r w:rsidRPr="005E0F24">
        <w:rPr>
          <w:rStyle w:val="phyC4Formelzeichen"/>
        </w:rPr>
        <w:t>a</w:t>
      </w:r>
      <w:r>
        <w:t xml:space="preserve">. Als Mittelwert erhält man aus den </w:t>
      </w:r>
      <w:proofErr w:type="spellStart"/>
      <w:r w:rsidRPr="005E0F24">
        <w:rPr>
          <w:rStyle w:val="phyC4Formelzeichen"/>
        </w:rPr>
        <w:t>K</w:t>
      </w:r>
      <w:r w:rsidRPr="005E0F24">
        <w:rPr>
          <w:rStyle w:val="phyC4Formelzeichen"/>
          <w:vertAlign w:val="subscript"/>
        </w:rPr>
        <w:t>α</w:t>
      </w:r>
      <w:proofErr w:type="spellEnd"/>
      <w:r>
        <w:t xml:space="preserve">- und </w:t>
      </w:r>
      <w:proofErr w:type="spellStart"/>
      <w:r w:rsidRPr="005E0F24">
        <w:rPr>
          <w:rStyle w:val="phyC4Formelzeichen"/>
        </w:rPr>
        <w:t>K</w:t>
      </w:r>
      <w:r w:rsidRPr="005E0F24">
        <w:rPr>
          <w:rStyle w:val="phyC4Formelzeichen"/>
          <w:vertAlign w:val="subscript"/>
        </w:rPr>
        <w:t>β</w:t>
      </w:r>
      <w:proofErr w:type="spellEnd"/>
      <w:r>
        <w:t>-Linien:</w:t>
      </w:r>
    </w:p>
    <w:p w:rsidR="005E0F24" w:rsidRPr="005E0F24" w:rsidRDefault="005E0F24" w:rsidP="005E0F24">
      <w:pPr>
        <w:pStyle w:val="phyC4Flietext"/>
        <w:rPr>
          <w:lang w:val="en-US"/>
        </w:rPr>
      </w:pPr>
      <w:r w:rsidRPr="00982EFE">
        <w:rPr>
          <w:rStyle w:val="phyC4Formelzeichen"/>
          <w:lang w:val="en-US"/>
        </w:rPr>
        <w:t>a</w:t>
      </w:r>
      <w:r w:rsidRPr="005E0F24">
        <w:rPr>
          <w:rFonts w:ascii="CoreTTI" w:hAnsi="CoreTTI" w:cs="CoreTTI"/>
          <w:lang w:val="en-US"/>
        </w:rPr>
        <w:t xml:space="preserve"> </w:t>
      </w:r>
      <w:r w:rsidRPr="005E0F24">
        <w:rPr>
          <w:lang w:val="en-US"/>
        </w:rPr>
        <w:t>= (543</w:t>
      </w:r>
      <w:proofErr w:type="gramStart"/>
      <w:r w:rsidRPr="005E0F24">
        <w:rPr>
          <w:lang w:val="en-US"/>
        </w:rPr>
        <w:t>,17</w:t>
      </w:r>
      <w:proofErr w:type="gramEnd"/>
      <w:r w:rsidRPr="005E0F24">
        <w:rPr>
          <w:lang w:val="en-US"/>
        </w:rPr>
        <w:t xml:space="preserve">±1,01) pm; </w:t>
      </w:r>
      <w:r w:rsidRPr="005E0F24">
        <w:rPr>
          <w:rStyle w:val="phyC4Formelzeichen"/>
        </w:rPr>
        <w:t>Δ</w:t>
      </w:r>
      <w:r w:rsidRPr="005E0F24">
        <w:rPr>
          <w:lang w:val="en-US"/>
        </w:rPr>
        <w:t>(</w:t>
      </w:r>
      <w:r w:rsidRPr="00982EFE">
        <w:rPr>
          <w:rStyle w:val="phyC4Formelzeichen"/>
          <w:lang w:val="en-US"/>
        </w:rPr>
        <w:t>a</w:t>
      </w:r>
      <w:r w:rsidRPr="005E0F24">
        <w:rPr>
          <w:lang w:val="en-US"/>
        </w:rPr>
        <w:t xml:space="preserve">) / </w:t>
      </w:r>
      <w:r w:rsidRPr="00982EFE">
        <w:rPr>
          <w:rStyle w:val="phyC4Formelzeichen"/>
          <w:lang w:val="en-US"/>
        </w:rPr>
        <w:t>a</w:t>
      </w:r>
      <w:r w:rsidRPr="005E0F24">
        <w:rPr>
          <w:rFonts w:ascii="CoreTTI" w:hAnsi="CoreTTI" w:cs="CoreTTI"/>
          <w:lang w:val="en-US"/>
        </w:rPr>
        <w:t xml:space="preserve"> </w:t>
      </w:r>
      <w:r w:rsidRPr="005E0F24">
        <w:rPr>
          <w:lang w:val="en-US"/>
        </w:rPr>
        <w:t xml:space="preserve">&lt; 0,2%, </w:t>
      </w:r>
      <w:proofErr w:type="spellStart"/>
      <w:r w:rsidRPr="005E0F24">
        <w:rPr>
          <w:lang w:val="en-US"/>
        </w:rPr>
        <w:t>Literaturwert</w:t>
      </w:r>
      <w:proofErr w:type="spellEnd"/>
      <w:r w:rsidRPr="005E0F24">
        <w:rPr>
          <w:lang w:val="en-US"/>
        </w:rPr>
        <w:t xml:space="preserve">: </w:t>
      </w:r>
      <w:r w:rsidRPr="00982EFE">
        <w:rPr>
          <w:rStyle w:val="phyC4Formelzeichen"/>
          <w:lang w:val="en-US"/>
        </w:rPr>
        <w:t>a</w:t>
      </w:r>
      <w:r w:rsidRPr="005E0F24">
        <w:rPr>
          <w:rFonts w:ascii="CoreTTI" w:hAnsi="CoreTTI" w:cs="CoreTTI"/>
          <w:lang w:val="en-US"/>
        </w:rPr>
        <w:t xml:space="preserve"> </w:t>
      </w:r>
      <w:r w:rsidRPr="005E0F24">
        <w:rPr>
          <w:lang w:val="en-US"/>
        </w:rPr>
        <w:t>=</w:t>
      </w:r>
      <w:r>
        <w:rPr>
          <w:lang w:val="en-US"/>
        </w:rPr>
        <w:t xml:space="preserve"> </w:t>
      </w:r>
      <w:r w:rsidRPr="005E0F24">
        <w:rPr>
          <w:lang w:val="en-US"/>
        </w:rPr>
        <w:t>543,05 pm.</w:t>
      </w:r>
    </w:p>
    <w:p w:rsidR="00D876CD" w:rsidRDefault="005E0F24" w:rsidP="00511508">
      <w:pPr>
        <w:pStyle w:val="phyC4Flietext"/>
      </w:pPr>
      <w:r>
        <w:t xml:space="preserve">Mit den Tabellenwerte </w:t>
      </w:r>
      <w:r>
        <w:rPr>
          <w:rStyle w:val="phyC4Formelzeichen"/>
        </w:rPr>
        <w:t>ρ</w:t>
      </w:r>
      <w:r>
        <w:rPr>
          <w:rFonts w:ascii="Grk" w:hAnsi="Grk" w:cs="Grk"/>
        </w:rPr>
        <w:t xml:space="preserve"> </w:t>
      </w:r>
      <w:r>
        <w:t>= 2,32 gcm</w:t>
      </w:r>
      <w:r w:rsidRPr="005E0F24">
        <w:rPr>
          <w:vertAlign w:val="superscript"/>
        </w:rPr>
        <w:t>-3</w:t>
      </w:r>
      <w:r>
        <w:rPr>
          <w:sz w:val="13"/>
          <w:szCs w:val="13"/>
        </w:rPr>
        <w:t xml:space="preserve"> </w:t>
      </w:r>
      <w:r>
        <w:t xml:space="preserve">und </w:t>
      </w:r>
      <w:r w:rsidRPr="005E0F24">
        <w:rPr>
          <w:rStyle w:val="phyC4Formelzeichen"/>
        </w:rPr>
        <w:t>m</w:t>
      </w:r>
      <w:r w:rsidRPr="005E0F24">
        <w:rPr>
          <w:rStyle w:val="phyC4Formelzeichen"/>
          <w:vertAlign w:val="subscript"/>
        </w:rPr>
        <w:t>A</w:t>
      </w:r>
      <w:r>
        <w:rPr>
          <w:sz w:val="13"/>
          <w:szCs w:val="13"/>
        </w:rPr>
        <w:t xml:space="preserve"> </w:t>
      </w:r>
      <w:r>
        <w:t xml:space="preserve">= 28,086 g für Silizium ergibt sich wieder mit (7): </w:t>
      </w:r>
      <w:r w:rsidRPr="005E0F24">
        <w:rPr>
          <w:rStyle w:val="phyC4Formelzeichen"/>
        </w:rPr>
        <w:t>n</w:t>
      </w:r>
      <w:r>
        <w:t>=7,97</w:t>
      </w:r>
      <w:r w:rsidRPr="005E0F24">
        <w:rPr>
          <w:rStyle w:val="phyC4Formelzeichen"/>
        </w:rPr>
        <w:t>≈</w:t>
      </w:r>
      <w:r>
        <w:t>8.</w:t>
      </w:r>
    </w:p>
    <w:p w:rsidR="00471EFB" w:rsidRPr="00511508" w:rsidRDefault="00471EFB" w:rsidP="00471EFB">
      <w:pPr>
        <w:pStyle w:val="phyC4Tabellenberschrift"/>
        <w:jc w:val="left"/>
      </w:pPr>
      <w:r w:rsidRPr="00511508">
        <w:rPr>
          <w:szCs w:val="18"/>
        </w:rPr>
        <w:t>Tab</w:t>
      </w:r>
      <w:r>
        <w:rPr>
          <w:szCs w:val="18"/>
        </w:rPr>
        <w:t>el</w:t>
      </w:r>
      <w:r w:rsidRPr="00511508">
        <w:rPr>
          <w:szCs w:val="18"/>
        </w:rPr>
        <w:t xml:space="preserve">le 3: Auswertung der </w:t>
      </w:r>
      <w:proofErr w:type="spellStart"/>
      <w:r w:rsidRPr="00511508">
        <w:rPr>
          <w:rStyle w:val="phyC4Formelzeichen"/>
        </w:rPr>
        <w:t>K</w:t>
      </w:r>
      <w:r w:rsidRPr="00A52A37">
        <w:rPr>
          <w:rStyle w:val="phyC4Formelzeichen"/>
          <w:vertAlign w:val="subscript"/>
        </w:rPr>
        <w:t>α</w:t>
      </w:r>
      <w:proofErr w:type="spellEnd"/>
      <w:r w:rsidRPr="00511508">
        <w:rPr>
          <w:szCs w:val="18"/>
        </w:rPr>
        <w:t xml:space="preserve">- </w:t>
      </w:r>
      <w:r>
        <w:rPr>
          <w:szCs w:val="18"/>
        </w:rPr>
        <w:t>Debye-Scherrer-Linien von Silizium.</w:t>
      </w:r>
    </w:p>
    <w:tbl>
      <w:tblPr>
        <w:tblStyle w:val="HelleSchattierung1"/>
        <w:tblW w:w="0" w:type="auto"/>
        <w:tblLayout w:type="fixed"/>
        <w:tblLook w:val="04A0"/>
      </w:tblPr>
      <w:tblGrid>
        <w:gridCol w:w="953"/>
        <w:gridCol w:w="723"/>
        <w:gridCol w:w="1503"/>
        <w:gridCol w:w="1554"/>
        <w:gridCol w:w="672"/>
        <w:gridCol w:w="667"/>
        <w:gridCol w:w="872"/>
        <w:gridCol w:w="872"/>
        <w:gridCol w:w="967"/>
        <w:gridCol w:w="768"/>
        <w:gridCol w:w="768"/>
      </w:tblGrid>
      <w:tr w:rsidR="00471EFB" w:rsidRPr="00123224" w:rsidTr="00D55197">
        <w:trPr>
          <w:cnfStyle w:val="100000000000"/>
        </w:trPr>
        <w:tc>
          <w:tcPr>
            <w:cnfStyle w:val="001000000000"/>
            <w:tcW w:w="953" w:type="dxa"/>
            <w:tcBorders>
              <w:right w:val="single" w:sz="4" w:space="0" w:color="auto"/>
            </w:tcBorders>
            <w:tcMar>
              <w:left w:w="57" w:type="dxa"/>
              <w:right w:w="57" w:type="dxa"/>
            </w:tcMar>
          </w:tcPr>
          <w:p w:rsidR="00471EFB" w:rsidRPr="00123224" w:rsidRDefault="00471EFB" w:rsidP="00D55197">
            <w:pPr>
              <w:pStyle w:val="phyC4Flietext"/>
              <w:rPr>
                <w:rStyle w:val="phyC4TabelleninhFormelz"/>
              </w:rPr>
            </w:pPr>
            <w:r w:rsidRPr="00123224">
              <w:rPr>
                <w:rStyle w:val="phyC4TabelleninhFormelz"/>
              </w:rPr>
              <w:t>A</w:t>
            </w:r>
          </w:p>
        </w:tc>
        <w:tc>
          <w:tcPr>
            <w:tcW w:w="723" w:type="dxa"/>
            <w:tcBorders>
              <w:left w:val="single" w:sz="4" w:space="0" w:color="auto"/>
              <w:right w:val="single" w:sz="4" w:space="0" w:color="auto"/>
            </w:tcBorders>
            <w:tcMar>
              <w:left w:w="57" w:type="dxa"/>
              <w:right w:w="57" w:type="dxa"/>
            </w:tcMar>
          </w:tcPr>
          <w:p w:rsidR="00471EFB" w:rsidRPr="00123224" w:rsidRDefault="00471EFB" w:rsidP="00D55197">
            <w:pPr>
              <w:pStyle w:val="phyC4Flietext"/>
              <w:cnfStyle w:val="100000000000"/>
              <w:rPr>
                <w:rStyle w:val="phyC4TabelleninhFormelz"/>
              </w:rPr>
            </w:pPr>
            <w:r>
              <w:rPr>
                <w:rStyle w:val="phyC4TabelleninhFormelz"/>
              </w:rPr>
              <w:t>B</w:t>
            </w:r>
          </w:p>
        </w:tc>
        <w:tc>
          <w:tcPr>
            <w:tcW w:w="1503" w:type="dxa"/>
            <w:tcBorders>
              <w:left w:val="single" w:sz="4" w:space="0" w:color="auto"/>
              <w:right w:val="single" w:sz="4" w:space="0" w:color="auto"/>
            </w:tcBorders>
            <w:tcMar>
              <w:left w:w="57" w:type="dxa"/>
              <w:right w:w="57" w:type="dxa"/>
            </w:tcMar>
          </w:tcPr>
          <w:p w:rsidR="00471EFB" w:rsidRPr="00123224" w:rsidRDefault="00471EFB" w:rsidP="00D55197">
            <w:pPr>
              <w:pStyle w:val="phyC4Flietext"/>
              <w:cnfStyle w:val="100000000000"/>
              <w:rPr>
                <w:rStyle w:val="phyC4TabelleninhFormelz"/>
              </w:rPr>
            </w:pPr>
            <w:r>
              <w:rPr>
                <w:rStyle w:val="phyC4TabelleninhFormelz"/>
              </w:rPr>
              <w:t>C</w:t>
            </w:r>
          </w:p>
        </w:tc>
        <w:tc>
          <w:tcPr>
            <w:tcW w:w="1554" w:type="dxa"/>
            <w:tcBorders>
              <w:left w:val="single" w:sz="4" w:space="0" w:color="auto"/>
              <w:right w:val="single" w:sz="4" w:space="0" w:color="auto"/>
            </w:tcBorders>
            <w:tcMar>
              <w:left w:w="57" w:type="dxa"/>
              <w:right w:w="57" w:type="dxa"/>
            </w:tcMar>
          </w:tcPr>
          <w:p w:rsidR="00471EFB" w:rsidRDefault="00471EFB" w:rsidP="00D55197">
            <w:pPr>
              <w:pStyle w:val="phyC4Flietext"/>
              <w:cnfStyle w:val="100000000000"/>
              <w:rPr>
                <w:rStyle w:val="phyC4TabelleninhFormelz"/>
              </w:rPr>
            </w:pPr>
            <w:r>
              <w:rPr>
                <w:rStyle w:val="phyC4TabelleninhFormelz"/>
              </w:rPr>
              <w:t>D</w:t>
            </w:r>
          </w:p>
        </w:tc>
        <w:tc>
          <w:tcPr>
            <w:tcW w:w="672" w:type="dxa"/>
            <w:tcBorders>
              <w:left w:val="single" w:sz="4" w:space="0" w:color="auto"/>
              <w:right w:val="single" w:sz="4" w:space="0" w:color="auto"/>
            </w:tcBorders>
            <w:tcMar>
              <w:left w:w="57" w:type="dxa"/>
              <w:right w:w="57" w:type="dxa"/>
            </w:tcMar>
          </w:tcPr>
          <w:p w:rsidR="00471EFB" w:rsidRPr="00123224" w:rsidRDefault="00471EFB" w:rsidP="00D55197">
            <w:pPr>
              <w:pStyle w:val="phyC4Flietext"/>
              <w:cnfStyle w:val="100000000000"/>
              <w:rPr>
                <w:rStyle w:val="phyC4TabelleninhFormelz"/>
              </w:rPr>
            </w:pPr>
            <w:r>
              <w:rPr>
                <w:rStyle w:val="phyC4TabelleninhFormelz"/>
              </w:rPr>
              <w:t>E</w:t>
            </w:r>
          </w:p>
        </w:tc>
        <w:tc>
          <w:tcPr>
            <w:tcW w:w="667" w:type="dxa"/>
            <w:tcBorders>
              <w:left w:val="single" w:sz="4" w:space="0" w:color="auto"/>
              <w:right w:val="single" w:sz="4" w:space="0" w:color="auto"/>
            </w:tcBorders>
            <w:tcMar>
              <w:left w:w="57" w:type="dxa"/>
              <w:right w:w="57" w:type="dxa"/>
            </w:tcMar>
          </w:tcPr>
          <w:p w:rsidR="00471EFB" w:rsidRPr="00123224" w:rsidRDefault="00471EFB" w:rsidP="00D55197">
            <w:pPr>
              <w:pStyle w:val="phyC4Flietext"/>
              <w:cnfStyle w:val="100000000000"/>
              <w:rPr>
                <w:rStyle w:val="phyC4TabelleninhFormelz"/>
              </w:rPr>
            </w:pPr>
            <w:r>
              <w:rPr>
                <w:rStyle w:val="phyC4TabelleninhFormelz"/>
              </w:rPr>
              <w:t>F</w:t>
            </w:r>
          </w:p>
        </w:tc>
        <w:tc>
          <w:tcPr>
            <w:tcW w:w="872" w:type="dxa"/>
            <w:tcBorders>
              <w:left w:val="single" w:sz="4" w:space="0" w:color="auto"/>
              <w:right w:val="single" w:sz="4" w:space="0" w:color="auto"/>
            </w:tcBorders>
            <w:tcMar>
              <w:left w:w="57" w:type="dxa"/>
              <w:right w:w="57" w:type="dxa"/>
            </w:tcMar>
          </w:tcPr>
          <w:p w:rsidR="00471EFB" w:rsidRPr="00123224" w:rsidRDefault="00471EFB" w:rsidP="00D55197">
            <w:pPr>
              <w:pStyle w:val="phyC4Flietext"/>
              <w:cnfStyle w:val="100000000000"/>
              <w:rPr>
                <w:rStyle w:val="phyC4TabelleninhFormelz"/>
              </w:rPr>
            </w:pPr>
            <w:r>
              <w:rPr>
                <w:rStyle w:val="phyC4TabelleninhFormelz"/>
              </w:rPr>
              <w:t>G</w:t>
            </w:r>
          </w:p>
        </w:tc>
        <w:tc>
          <w:tcPr>
            <w:tcW w:w="872" w:type="dxa"/>
            <w:tcBorders>
              <w:left w:val="single" w:sz="4" w:space="0" w:color="auto"/>
              <w:right w:val="single" w:sz="4" w:space="0" w:color="auto"/>
            </w:tcBorders>
            <w:tcMar>
              <w:left w:w="57" w:type="dxa"/>
              <w:right w:w="57" w:type="dxa"/>
            </w:tcMar>
          </w:tcPr>
          <w:p w:rsidR="00471EFB" w:rsidRPr="00123224" w:rsidRDefault="00471EFB" w:rsidP="00D55197">
            <w:pPr>
              <w:pStyle w:val="phyC4Flietext"/>
              <w:cnfStyle w:val="100000000000"/>
              <w:rPr>
                <w:rStyle w:val="phyC4TabelleninhFormelz"/>
              </w:rPr>
            </w:pPr>
            <w:r>
              <w:rPr>
                <w:rStyle w:val="phyC4TabelleninhFormelz"/>
              </w:rPr>
              <w:t>H</w:t>
            </w:r>
          </w:p>
        </w:tc>
        <w:tc>
          <w:tcPr>
            <w:tcW w:w="967" w:type="dxa"/>
            <w:tcBorders>
              <w:left w:val="single" w:sz="4" w:space="0" w:color="auto"/>
              <w:right w:val="single" w:sz="4" w:space="0" w:color="auto"/>
            </w:tcBorders>
            <w:tcMar>
              <w:left w:w="57" w:type="dxa"/>
              <w:right w:w="57" w:type="dxa"/>
            </w:tcMar>
          </w:tcPr>
          <w:p w:rsidR="00471EFB" w:rsidRPr="00123224" w:rsidRDefault="00471EFB" w:rsidP="00D55197">
            <w:pPr>
              <w:pStyle w:val="phyC4Flietext"/>
              <w:cnfStyle w:val="100000000000"/>
              <w:rPr>
                <w:rStyle w:val="phyC4TabelleninhFormelz"/>
              </w:rPr>
            </w:pPr>
            <w:r>
              <w:rPr>
                <w:rStyle w:val="phyC4TabelleninhFormelz"/>
              </w:rPr>
              <w:t>I</w:t>
            </w:r>
          </w:p>
        </w:tc>
        <w:tc>
          <w:tcPr>
            <w:tcW w:w="768" w:type="dxa"/>
            <w:tcBorders>
              <w:left w:val="single" w:sz="4" w:space="0" w:color="auto"/>
              <w:right w:val="single" w:sz="4" w:space="0" w:color="auto"/>
            </w:tcBorders>
            <w:tcMar>
              <w:left w:w="57" w:type="dxa"/>
              <w:right w:w="57" w:type="dxa"/>
            </w:tcMar>
          </w:tcPr>
          <w:p w:rsidR="00471EFB" w:rsidRPr="00123224" w:rsidRDefault="00471EFB" w:rsidP="00D55197">
            <w:pPr>
              <w:pStyle w:val="phyC4Flietext"/>
              <w:cnfStyle w:val="100000000000"/>
              <w:rPr>
                <w:rStyle w:val="phyC4TabelleninhFormelz"/>
              </w:rPr>
            </w:pPr>
            <w:r>
              <w:rPr>
                <w:rStyle w:val="phyC4TabelleninhFormelz"/>
              </w:rPr>
              <w:t>J</w:t>
            </w:r>
          </w:p>
        </w:tc>
        <w:tc>
          <w:tcPr>
            <w:tcW w:w="768" w:type="dxa"/>
            <w:tcBorders>
              <w:left w:val="single" w:sz="4" w:space="0" w:color="auto"/>
            </w:tcBorders>
            <w:tcMar>
              <w:left w:w="57" w:type="dxa"/>
              <w:right w:w="57" w:type="dxa"/>
            </w:tcMar>
          </w:tcPr>
          <w:p w:rsidR="00471EFB" w:rsidRPr="00123224" w:rsidRDefault="00471EFB" w:rsidP="00D55197">
            <w:pPr>
              <w:pStyle w:val="phyC4Flietext"/>
              <w:cnfStyle w:val="100000000000"/>
              <w:rPr>
                <w:rStyle w:val="phyC4TabelleninhFormelz"/>
              </w:rPr>
            </w:pPr>
            <w:r>
              <w:rPr>
                <w:rStyle w:val="phyC4TabelleninhFormelz"/>
              </w:rPr>
              <w:t>K</w:t>
            </w:r>
          </w:p>
        </w:tc>
      </w:tr>
      <w:tr w:rsidR="00471EFB" w:rsidTr="00D55197">
        <w:trPr>
          <w:cnfStyle w:val="000000100000"/>
        </w:trPr>
        <w:tc>
          <w:tcPr>
            <w:cnfStyle w:val="001000000000"/>
            <w:tcW w:w="953" w:type="dxa"/>
            <w:tcBorders>
              <w:right w:val="single" w:sz="4" w:space="0" w:color="auto"/>
            </w:tcBorders>
            <w:tcMar>
              <w:left w:w="57" w:type="dxa"/>
              <w:right w:w="57" w:type="dxa"/>
            </w:tcMar>
          </w:tcPr>
          <w:p w:rsidR="00471EFB" w:rsidRPr="00123224" w:rsidRDefault="00471EFB" w:rsidP="00D55197">
            <w:pPr>
              <w:pStyle w:val="phyC4Flietext"/>
              <w:rPr>
                <w:rStyle w:val="phyC4TabelleninhFormelz"/>
              </w:rPr>
            </w:pPr>
            <w:r w:rsidRPr="00123224">
              <w:rPr>
                <w:rStyle w:val="phyC4TabelleninhFormelz"/>
              </w:rPr>
              <w:t>h k l</w:t>
            </w:r>
          </w:p>
        </w:tc>
        <w:tc>
          <w:tcPr>
            <w:tcW w:w="723" w:type="dxa"/>
            <w:tcBorders>
              <w:left w:val="single" w:sz="4" w:space="0" w:color="auto"/>
              <w:right w:val="single" w:sz="4" w:space="0" w:color="auto"/>
            </w:tcBorders>
            <w:tcMar>
              <w:left w:w="57" w:type="dxa"/>
              <w:right w:w="57" w:type="dxa"/>
            </w:tcMar>
          </w:tcPr>
          <w:p w:rsidR="00471EFB" w:rsidRDefault="00471EFB" w:rsidP="00D55197">
            <w:pPr>
              <w:pStyle w:val="phyC4Tabelleninhalt"/>
              <w:cnfStyle w:val="000000100000"/>
            </w:pPr>
            <w:r w:rsidRPr="00F22646">
              <w:rPr>
                <w:rStyle w:val="phyC4TabelleninhFormelz"/>
              </w:rPr>
              <w:t>h</w:t>
            </w:r>
            <w:r w:rsidRPr="00F22646">
              <w:rPr>
                <w:rStyle w:val="phyC4TabelleninhFormelz"/>
                <w:vertAlign w:val="superscript"/>
              </w:rPr>
              <w:t>2</w:t>
            </w:r>
            <w:r w:rsidRPr="00F22646">
              <w:rPr>
                <w:rStyle w:val="phyC4TabelleninhFormelz"/>
              </w:rPr>
              <w:t>+k</w:t>
            </w:r>
            <w:r w:rsidRPr="00F22646">
              <w:rPr>
                <w:rStyle w:val="phyC4TabelleninhFormelz"/>
                <w:vertAlign w:val="superscript"/>
              </w:rPr>
              <w:t>2</w:t>
            </w:r>
            <w:r>
              <w:rPr>
                <w:rStyle w:val="phyC4TabelleninhFormelz"/>
              </w:rPr>
              <w:t>+ l</w:t>
            </w:r>
            <w:r w:rsidRPr="00F22646">
              <w:rPr>
                <w:rStyle w:val="phyC4TabelleninhFormelz"/>
                <w:vertAlign w:val="superscript"/>
              </w:rPr>
              <w:t>2</w:t>
            </w:r>
          </w:p>
        </w:tc>
        <w:tc>
          <w:tcPr>
            <w:tcW w:w="1503" w:type="dxa"/>
            <w:tcBorders>
              <w:left w:val="single" w:sz="4" w:space="0" w:color="auto"/>
              <w:right w:val="single" w:sz="4" w:space="0" w:color="auto"/>
            </w:tcBorders>
            <w:tcMar>
              <w:left w:w="57" w:type="dxa"/>
              <w:right w:w="57" w:type="dxa"/>
            </w:tcMar>
          </w:tcPr>
          <w:p w:rsidR="00471EFB" w:rsidRDefault="00471EFB" w:rsidP="00D55197">
            <w:pPr>
              <w:pStyle w:val="phyC4Flietext"/>
              <w:cnfStyle w:val="000000100000"/>
            </w:pPr>
            <w:r w:rsidRPr="00F22646">
              <w:rPr>
                <w:color w:val="auto"/>
              </w:rPr>
              <w:object w:dxaOrig="1640" w:dyaOrig="720">
                <v:shape id="_x0000_i1039" type="#_x0000_t75" style="width:68.25pt;height:29.9pt" o:ole="">
                  <v:imagedata r:id="rId35" o:title=""/>
                </v:shape>
                <o:OLEObject Type="Embed" ProgID="Equation.3" ShapeID="_x0000_i1039" DrawAspect="Content" ObjectID="_1384176018" r:id="rId50"/>
              </w:object>
            </w:r>
          </w:p>
        </w:tc>
        <w:tc>
          <w:tcPr>
            <w:tcW w:w="1554" w:type="dxa"/>
            <w:tcBorders>
              <w:left w:val="single" w:sz="4" w:space="0" w:color="auto"/>
              <w:right w:val="single" w:sz="4" w:space="0" w:color="auto"/>
            </w:tcBorders>
            <w:tcMar>
              <w:left w:w="57" w:type="dxa"/>
              <w:right w:w="57" w:type="dxa"/>
            </w:tcMar>
          </w:tcPr>
          <w:p w:rsidR="00471EFB" w:rsidRDefault="00471EFB" w:rsidP="00D55197">
            <w:pPr>
              <w:pStyle w:val="phyC4Tabelleninhalt"/>
              <w:cnfStyle w:val="000000100000"/>
            </w:pPr>
            <w:r w:rsidRPr="00F22646">
              <w:rPr>
                <w:color w:val="auto"/>
              </w:rPr>
              <w:object w:dxaOrig="1620" w:dyaOrig="720">
                <v:shape id="_x0000_i1040" type="#_x0000_t75" style="width:68.25pt;height:29.9pt" o:ole="">
                  <v:imagedata r:id="rId37" o:title=""/>
                </v:shape>
                <o:OLEObject Type="Embed" ProgID="Equation.3" ShapeID="_x0000_i1040" DrawAspect="Content" ObjectID="_1384176019" r:id="rId51"/>
              </w:object>
            </w:r>
          </w:p>
        </w:tc>
        <w:tc>
          <w:tcPr>
            <w:tcW w:w="672" w:type="dxa"/>
            <w:tcBorders>
              <w:left w:val="single" w:sz="4" w:space="0" w:color="auto"/>
              <w:right w:val="single" w:sz="4" w:space="0" w:color="auto"/>
            </w:tcBorders>
            <w:tcMar>
              <w:left w:w="57" w:type="dxa"/>
              <w:right w:w="57" w:type="dxa"/>
            </w:tcMar>
          </w:tcPr>
          <w:p w:rsidR="00471EFB" w:rsidRPr="00A52A37" w:rsidRDefault="00471EFB" w:rsidP="00D55197">
            <w:pPr>
              <w:pStyle w:val="phyC4Tabelleninhalt"/>
              <w:cnfStyle w:val="000000100000"/>
            </w:pPr>
            <w:r w:rsidRPr="00A52A37">
              <w:t>R</w:t>
            </w:r>
            <w:r w:rsidRPr="00A52A37">
              <w:t>e</w:t>
            </w:r>
            <w:r w:rsidRPr="00A52A37">
              <w:t>flex no</w:t>
            </w:r>
            <w:r w:rsidRPr="00A52A37">
              <w:rPr>
                <w:szCs w:val="18"/>
              </w:rPr>
              <w:t>.</w:t>
            </w:r>
          </w:p>
        </w:tc>
        <w:tc>
          <w:tcPr>
            <w:tcW w:w="667" w:type="dxa"/>
            <w:tcBorders>
              <w:left w:val="single" w:sz="4" w:space="0" w:color="auto"/>
              <w:right w:val="single" w:sz="4" w:space="0" w:color="auto"/>
            </w:tcBorders>
            <w:tcMar>
              <w:left w:w="57" w:type="dxa"/>
              <w:right w:w="57" w:type="dxa"/>
            </w:tcMar>
          </w:tcPr>
          <w:p w:rsidR="00471EFB" w:rsidRDefault="00471EFB" w:rsidP="00D55197">
            <w:pPr>
              <w:pStyle w:val="phyC4Flietext"/>
              <w:cnfStyle w:val="000000100000"/>
            </w:pPr>
            <w:r>
              <w:rPr>
                <w:rStyle w:val="phyC4TabelleninhFormelz"/>
              </w:rPr>
              <w:t>ϑ</w:t>
            </w:r>
            <w:r w:rsidRPr="00F22646">
              <w:rPr>
                <w:szCs w:val="16"/>
              </w:rPr>
              <w:t>/°</w:t>
            </w:r>
          </w:p>
        </w:tc>
        <w:tc>
          <w:tcPr>
            <w:tcW w:w="872" w:type="dxa"/>
            <w:tcBorders>
              <w:left w:val="single" w:sz="4" w:space="0" w:color="auto"/>
              <w:right w:val="single" w:sz="4" w:space="0" w:color="auto"/>
            </w:tcBorders>
            <w:tcMar>
              <w:left w:w="57" w:type="dxa"/>
              <w:right w:w="57" w:type="dxa"/>
            </w:tcMar>
          </w:tcPr>
          <w:p w:rsidR="00471EFB" w:rsidRDefault="00471EFB" w:rsidP="00D55197">
            <w:pPr>
              <w:pStyle w:val="phyC4Flietext"/>
              <w:cnfStyle w:val="000000100000"/>
            </w:pPr>
            <w:proofErr w:type="spellStart"/>
            <w:r w:rsidRPr="00F22646">
              <w:rPr>
                <w:szCs w:val="16"/>
              </w:rPr>
              <w:t>sin</w:t>
            </w:r>
            <w:r>
              <w:rPr>
                <w:rStyle w:val="phyC4TabelleninhFormelz"/>
              </w:rPr>
              <w:t>ϑ</w:t>
            </w:r>
            <w:proofErr w:type="spellEnd"/>
          </w:p>
        </w:tc>
        <w:tc>
          <w:tcPr>
            <w:tcW w:w="872" w:type="dxa"/>
            <w:tcBorders>
              <w:left w:val="single" w:sz="4" w:space="0" w:color="auto"/>
              <w:right w:val="single" w:sz="4" w:space="0" w:color="auto"/>
            </w:tcBorders>
            <w:tcMar>
              <w:left w:w="57" w:type="dxa"/>
              <w:right w:w="57" w:type="dxa"/>
            </w:tcMar>
          </w:tcPr>
          <w:p w:rsidR="00471EFB" w:rsidRDefault="00471EFB" w:rsidP="00D55197">
            <w:pPr>
              <w:cnfStyle w:val="000000100000"/>
            </w:pPr>
            <w:r w:rsidRPr="00F22646">
              <w:rPr>
                <w:szCs w:val="16"/>
              </w:rPr>
              <w:t>sin</w:t>
            </w:r>
            <w:r w:rsidRPr="00F22646">
              <w:rPr>
                <w:vertAlign w:val="superscript"/>
              </w:rPr>
              <w:t>2</w:t>
            </w:r>
            <w:r>
              <w:rPr>
                <w:rStyle w:val="phyC4TabelleninhFormelz"/>
              </w:rPr>
              <w:t>ϑ</w:t>
            </w:r>
          </w:p>
        </w:tc>
        <w:tc>
          <w:tcPr>
            <w:tcW w:w="967" w:type="dxa"/>
            <w:tcBorders>
              <w:left w:val="single" w:sz="4" w:space="0" w:color="auto"/>
              <w:right w:val="single" w:sz="4" w:space="0" w:color="auto"/>
            </w:tcBorders>
            <w:tcMar>
              <w:left w:w="57" w:type="dxa"/>
              <w:right w:w="57" w:type="dxa"/>
            </w:tcMar>
          </w:tcPr>
          <w:p w:rsidR="00471EFB" w:rsidRDefault="00471EFB" w:rsidP="00D55197">
            <w:pPr>
              <w:pStyle w:val="phyC4Flietext"/>
              <w:cnfStyle w:val="000000100000"/>
            </w:pPr>
            <w:r w:rsidRPr="00F22646">
              <w:rPr>
                <w:color w:val="auto"/>
              </w:rPr>
              <w:object w:dxaOrig="960" w:dyaOrig="720">
                <v:shape id="_x0000_i1041" type="#_x0000_t75" style="width:42.1pt;height:29.9pt" o:ole="">
                  <v:imagedata r:id="rId39" o:title=""/>
                </v:shape>
                <o:OLEObject Type="Embed" ProgID="Equation.3" ShapeID="_x0000_i1041" DrawAspect="Content" ObjectID="_1384176020" r:id="rId52"/>
              </w:object>
            </w:r>
          </w:p>
        </w:tc>
        <w:tc>
          <w:tcPr>
            <w:tcW w:w="768" w:type="dxa"/>
            <w:tcBorders>
              <w:left w:val="single" w:sz="4" w:space="0" w:color="auto"/>
              <w:right w:val="single" w:sz="4" w:space="0" w:color="auto"/>
            </w:tcBorders>
            <w:tcMar>
              <w:left w:w="57" w:type="dxa"/>
              <w:right w:w="57" w:type="dxa"/>
            </w:tcMar>
          </w:tcPr>
          <w:p w:rsidR="00471EFB" w:rsidRDefault="00471EFB" w:rsidP="00D55197">
            <w:pPr>
              <w:pStyle w:val="phyC4Flietext"/>
              <w:cnfStyle w:val="000000100000"/>
            </w:pPr>
            <w:r w:rsidRPr="00F22646">
              <w:rPr>
                <w:rStyle w:val="phyC4TabelleninhFormelz"/>
              </w:rPr>
              <w:t>d</w:t>
            </w:r>
            <w:r w:rsidRPr="00F22646">
              <w:rPr>
                <w:szCs w:val="16"/>
              </w:rPr>
              <w:t>/</w:t>
            </w:r>
            <w:proofErr w:type="spellStart"/>
            <w:r w:rsidRPr="00F22646">
              <w:rPr>
                <w:szCs w:val="16"/>
              </w:rPr>
              <w:t>pm</w:t>
            </w:r>
            <w:proofErr w:type="spellEnd"/>
          </w:p>
        </w:tc>
        <w:tc>
          <w:tcPr>
            <w:tcW w:w="768" w:type="dxa"/>
            <w:tcBorders>
              <w:left w:val="single" w:sz="4" w:space="0" w:color="auto"/>
            </w:tcBorders>
            <w:tcMar>
              <w:left w:w="57" w:type="dxa"/>
              <w:right w:w="57" w:type="dxa"/>
            </w:tcMar>
          </w:tcPr>
          <w:p w:rsidR="00471EFB" w:rsidRDefault="00471EFB" w:rsidP="00D55197">
            <w:pPr>
              <w:pStyle w:val="phyC4Flietext"/>
              <w:cnfStyle w:val="000000100000"/>
            </w:pPr>
            <w:r w:rsidRPr="00F22646">
              <w:rPr>
                <w:rStyle w:val="phyC4TabelleninhFormelz"/>
              </w:rPr>
              <w:t>a</w:t>
            </w:r>
            <w:r w:rsidRPr="00F22646">
              <w:rPr>
                <w:szCs w:val="16"/>
              </w:rPr>
              <w:t>/</w:t>
            </w:r>
            <w:proofErr w:type="spellStart"/>
            <w:r>
              <w:rPr>
                <w:szCs w:val="16"/>
              </w:rPr>
              <w:t>p</w:t>
            </w:r>
            <w:r w:rsidRPr="00F22646">
              <w:rPr>
                <w:szCs w:val="16"/>
              </w:rPr>
              <w:t>m</w:t>
            </w:r>
            <w:proofErr w:type="spellEnd"/>
          </w:p>
        </w:tc>
      </w:tr>
      <w:tr w:rsidR="00471EFB" w:rsidTr="00D55197">
        <w:tc>
          <w:tcPr>
            <w:cnfStyle w:val="001000000000"/>
            <w:tcW w:w="953" w:type="dxa"/>
            <w:tcBorders>
              <w:right w:val="single" w:sz="4" w:space="0" w:color="auto"/>
            </w:tcBorders>
            <w:tcMar>
              <w:left w:w="57" w:type="dxa"/>
              <w:right w:w="57" w:type="dxa"/>
            </w:tcMar>
          </w:tcPr>
          <w:p w:rsidR="00471EFB" w:rsidRPr="009A56AC" w:rsidRDefault="00471EFB" w:rsidP="00D55197">
            <w:pPr>
              <w:pStyle w:val="phyC4Tabelleninhalt"/>
              <w:rPr>
                <w:b w:val="0"/>
              </w:rPr>
            </w:pPr>
            <w:r w:rsidRPr="009A56AC">
              <w:rPr>
                <w:b w:val="0"/>
              </w:rPr>
              <w:t>111</w:t>
            </w:r>
          </w:p>
        </w:tc>
        <w:tc>
          <w:tcPr>
            <w:tcW w:w="723"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3</w:t>
            </w:r>
          </w:p>
        </w:tc>
        <w:tc>
          <w:tcPr>
            <w:tcW w:w="1503"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1,5</w:t>
            </w:r>
          </w:p>
        </w:tc>
        <w:tc>
          <w:tcPr>
            <w:tcW w:w="1554"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rPr>
                <w:b/>
              </w:rPr>
            </w:pPr>
            <w:r w:rsidRPr="009A56AC">
              <w:rPr>
                <w:b/>
              </w:rPr>
              <w:t>1</w:t>
            </w:r>
          </w:p>
        </w:tc>
        <w:tc>
          <w:tcPr>
            <w:tcW w:w="6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2</w:t>
            </w:r>
          </w:p>
        </w:tc>
        <w:tc>
          <w:tcPr>
            <w:tcW w:w="667"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14,21</w:t>
            </w:r>
          </w:p>
        </w:tc>
        <w:tc>
          <w:tcPr>
            <w:tcW w:w="8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0,24548</w:t>
            </w:r>
          </w:p>
        </w:tc>
        <w:tc>
          <w:tcPr>
            <w:tcW w:w="8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0,06026</w:t>
            </w:r>
          </w:p>
        </w:tc>
        <w:tc>
          <w:tcPr>
            <w:tcW w:w="967"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rPr>
                <w:b/>
              </w:rPr>
            </w:pPr>
            <w:r w:rsidRPr="009A56AC">
              <w:rPr>
                <w:b/>
              </w:rPr>
              <w:t>1</w:t>
            </w:r>
          </w:p>
        </w:tc>
        <w:tc>
          <w:tcPr>
            <w:tcW w:w="768"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314,04</w:t>
            </w:r>
          </w:p>
        </w:tc>
        <w:tc>
          <w:tcPr>
            <w:tcW w:w="768" w:type="dxa"/>
            <w:tcBorders>
              <w:left w:val="single" w:sz="4" w:space="0" w:color="auto"/>
            </w:tcBorders>
            <w:tcMar>
              <w:left w:w="57" w:type="dxa"/>
              <w:right w:w="57" w:type="dxa"/>
            </w:tcMar>
          </w:tcPr>
          <w:p w:rsidR="00471EFB" w:rsidRPr="009A56AC" w:rsidRDefault="00471EFB" w:rsidP="00D55197">
            <w:pPr>
              <w:pStyle w:val="phyC4Tabelleninhalt"/>
              <w:cnfStyle w:val="000000000000"/>
            </w:pPr>
            <w:r w:rsidRPr="009A56AC">
              <w:t>543,93</w:t>
            </w:r>
          </w:p>
        </w:tc>
      </w:tr>
      <w:tr w:rsidR="00471EFB" w:rsidTr="00D55197">
        <w:trPr>
          <w:cnfStyle w:val="000000100000"/>
        </w:trPr>
        <w:tc>
          <w:tcPr>
            <w:cnfStyle w:val="001000000000"/>
            <w:tcW w:w="953" w:type="dxa"/>
            <w:tcBorders>
              <w:right w:val="single" w:sz="4" w:space="0" w:color="auto"/>
            </w:tcBorders>
            <w:tcMar>
              <w:left w:w="57" w:type="dxa"/>
              <w:right w:w="57" w:type="dxa"/>
            </w:tcMar>
          </w:tcPr>
          <w:p w:rsidR="00471EFB" w:rsidRPr="009A56AC" w:rsidRDefault="00471EFB" w:rsidP="00D55197">
            <w:pPr>
              <w:pStyle w:val="phyC4Tabelleninhalt"/>
              <w:rPr>
                <w:b w:val="0"/>
              </w:rPr>
            </w:pPr>
            <w:r w:rsidRPr="009A56AC">
              <w:rPr>
                <w:b w:val="0"/>
              </w:rPr>
              <w:t>220</w:t>
            </w:r>
          </w:p>
        </w:tc>
        <w:tc>
          <w:tcPr>
            <w:tcW w:w="723"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8</w:t>
            </w:r>
          </w:p>
        </w:tc>
        <w:tc>
          <w:tcPr>
            <w:tcW w:w="1503"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4</w:t>
            </w:r>
          </w:p>
        </w:tc>
        <w:tc>
          <w:tcPr>
            <w:tcW w:w="1554"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rPr>
                <w:b/>
              </w:rPr>
            </w:pPr>
            <w:r w:rsidRPr="009A56AC">
              <w:rPr>
                <w:b/>
              </w:rPr>
              <w:t>2,67</w:t>
            </w:r>
          </w:p>
        </w:tc>
        <w:tc>
          <w:tcPr>
            <w:tcW w:w="6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4</w:t>
            </w:r>
          </w:p>
        </w:tc>
        <w:tc>
          <w:tcPr>
            <w:tcW w:w="667"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23,68</w:t>
            </w:r>
          </w:p>
        </w:tc>
        <w:tc>
          <w:tcPr>
            <w:tcW w:w="8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0,40163</w:t>
            </w:r>
          </w:p>
        </w:tc>
        <w:tc>
          <w:tcPr>
            <w:tcW w:w="8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0,16131</w:t>
            </w:r>
          </w:p>
        </w:tc>
        <w:tc>
          <w:tcPr>
            <w:tcW w:w="967"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rPr>
                <w:b/>
              </w:rPr>
            </w:pPr>
            <w:r w:rsidRPr="009A56AC">
              <w:rPr>
                <w:b/>
              </w:rPr>
              <w:t>2,69</w:t>
            </w:r>
          </w:p>
        </w:tc>
        <w:tc>
          <w:tcPr>
            <w:tcW w:w="768"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191,94</w:t>
            </w:r>
          </w:p>
        </w:tc>
        <w:tc>
          <w:tcPr>
            <w:tcW w:w="768" w:type="dxa"/>
            <w:tcBorders>
              <w:left w:val="single" w:sz="4" w:space="0" w:color="auto"/>
            </w:tcBorders>
            <w:tcMar>
              <w:left w:w="57" w:type="dxa"/>
              <w:right w:w="57" w:type="dxa"/>
            </w:tcMar>
          </w:tcPr>
          <w:p w:rsidR="00471EFB" w:rsidRPr="009A56AC" w:rsidRDefault="00471EFB" w:rsidP="00D55197">
            <w:pPr>
              <w:pStyle w:val="phyC4Tabelleninhalt"/>
              <w:cnfStyle w:val="000000100000"/>
            </w:pPr>
            <w:r w:rsidRPr="009A56AC">
              <w:t>542,89</w:t>
            </w:r>
          </w:p>
        </w:tc>
      </w:tr>
      <w:tr w:rsidR="00471EFB" w:rsidTr="00D55197">
        <w:tc>
          <w:tcPr>
            <w:cnfStyle w:val="001000000000"/>
            <w:tcW w:w="953" w:type="dxa"/>
            <w:tcBorders>
              <w:right w:val="single" w:sz="4" w:space="0" w:color="auto"/>
            </w:tcBorders>
            <w:tcMar>
              <w:left w:w="57" w:type="dxa"/>
              <w:right w:w="57" w:type="dxa"/>
            </w:tcMar>
          </w:tcPr>
          <w:p w:rsidR="00471EFB" w:rsidRPr="009A56AC" w:rsidRDefault="00471EFB" w:rsidP="00D55197">
            <w:pPr>
              <w:pStyle w:val="phyC4Tabelleninhalt"/>
              <w:rPr>
                <w:b w:val="0"/>
              </w:rPr>
            </w:pPr>
            <w:r w:rsidRPr="009A56AC">
              <w:rPr>
                <w:b w:val="0"/>
              </w:rPr>
              <w:t>311</w:t>
            </w:r>
          </w:p>
        </w:tc>
        <w:tc>
          <w:tcPr>
            <w:tcW w:w="723"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11</w:t>
            </w:r>
          </w:p>
        </w:tc>
        <w:tc>
          <w:tcPr>
            <w:tcW w:w="1503"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5,5</w:t>
            </w:r>
          </w:p>
        </w:tc>
        <w:tc>
          <w:tcPr>
            <w:tcW w:w="1554"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rPr>
                <w:b/>
              </w:rPr>
            </w:pPr>
            <w:r w:rsidRPr="009A56AC">
              <w:rPr>
                <w:b/>
              </w:rPr>
              <w:t>3,67</w:t>
            </w:r>
          </w:p>
        </w:tc>
        <w:tc>
          <w:tcPr>
            <w:tcW w:w="6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6</w:t>
            </w:r>
          </w:p>
        </w:tc>
        <w:tc>
          <w:tcPr>
            <w:tcW w:w="667"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28,11</w:t>
            </w:r>
          </w:p>
        </w:tc>
        <w:tc>
          <w:tcPr>
            <w:tcW w:w="8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0,47117</w:t>
            </w:r>
          </w:p>
        </w:tc>
        <w:tc>
          <w:tcPr>
            <w:tcW w:w="8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0,22000</w:t>
            </w:r>
          </w:p>
        </w:tc>
        <w:tc>
          <w:tcPr>
            <w:tcW w:w="967"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rPr>
                <w:b/>
              </w:rPr>
            </w:pPr>
            <w:r w:rsidRPr="009A56AC">
              <w:rPr>
                <w:b/>
              </w:rPr>
              <w:t>3,65</w:t>
            </w:r>
          </w:p>
        </w:tc>
        <w:tc>
          <w:tcPr>
            <w:tcW w:w="768"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163,62</w:t>
            </w:r>
          </w:p>
        </w:tc>
        <w:tc>
          <w:tcPr>
            <w:tcW w:w="768" w:type="dxa"/>
            <w:tcBorders>
              <w:left w:val="single" w:sz="4" w:space="0" w:color="auto"/>
            </w:tcBorders>
            <w:tcMar>
              <w:left w:w="57" w:type="dxa"/>
              <w:right w:w="57" w:type="dxa"/>
            </w:tcMar>
          </w:tcPr>
          <w:p w:rsidR="00471EFB" w:rsidRPr="009A56AC" w:rsidRDefault="00471EFB" w:rsidP="00D55197">
            <w:pPr>
              <w:pStyle w:val="phyC4Tabelleninhalt"/>
              <w:cnfStyle w:val="000000000000"/>
            </w:pPr>
            <w:r w:rsidRPr="009A56AC">
              <w:t>542,67</w:t>
            </w:r>
          </w:p>
        </w:tc>
      </w:tr>
      <w:tr w:rsidR="00471EFB" w:rsidTr="00D55197">
        <w:trPr>
          <w:cnfStyle w:val="000000100000"/>
        </w:trPr>
        <w:tc>
          <w:tcPr>
            <w:cnfStyle w:val="001000000000"/>
            <w:tcW w:w="953" w:type="dxa"/>
            <w:tcBorders>
              <w:right w:val="single" w:sz="4" w:space="0" w:color="auto"/>
            </w:tcBorders>
            <w:tcMar>
              <w:left w:w="57" w:type="dxa"/>
              <w:right w:w="57" w:type="dxa"/>
            </w:tcMar>
          </w:tcPr>
          <w:p w:rsidR="00471EFB" w:rsidRPr="009A56AC" w:rsidRDefault="00471EFB" w:rsidP="00D55197">
            <w:pPr>
              <w:pStyle w:val="phyC4Tabelleninhalt"/>
              <w:rPr>
                <w:b w:val="0"/>
              </w:rPr>
            </w:pPr>
            <w:r w:rsidRPr="009A56AC">
              <w:rPr>
                <w:b w:val="0"/>
              </w:rPr>
              <w:t>400</w:t>
            </w:r>
          </w:p>
        </w:tc>
        <w:tc>
          <w:tcPr>
            <w:tcW w:w="723"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16</w:t>
            </w:r>
          </w:p>
        </w:tc>
        <w:tc>
          <w:tcPr>
            <w:tcW w:w="1503"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8</w:t>
            </w:r>
          </w:p>
        </w:tc>
        <w:tc>
          <w:tcPr>
            <w:tcW w:w="1554"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rPr>
                <w:b/>
              </w:rPr>
            </w:pPr>
            <w:r w:rsidRPr="009A56AC">
              <w:rPr>
                <w:b/>
              </w:rPr>
              <w:t>5,33</w:t>
            </w:r>
          </w:p>
        </w:tc>
        <w:tc>
          <w:tcPr>
            <w:tcW w:w="6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8</w:t>
            </w:r>
          </w:p>
        </w:tc>
        <w:tc>
          <w:tcPr>
            <w:tcW w:w="667"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34,49</w:t>
            </w:r>
          </w:p>
        </w:tc>
        <w:tc>
          <w:tcPr>
            <w:tcW w:w="8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0,56626</w:t>
            </w:r>
          </w:p>
        </w:tc>
        <w:tc>
          <w:tcPr>
            <w:tcW w:w="8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0,32065</w:t>
            </w:r>
          </w:p>
        </w:tc>
        <w:tc>
          <w:tcPr>
            <w:tcW w:w="967"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rPr>
                <w:b/>
              </w:rPr>
            </w:pPr>
            <w:r w:rsidRPr="009A56AC">
              <w:rPr>
                <w:b/>
              </w:rPr>
              <w:t>5,32</w:t>
            </w:r>
          </w:p>
        </w:tc>
        <w:tc>
          <w:tcPr>
            <w:tcW w:w="768"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136,14</w:t>
            </w:r>
          </w:p>
        </w:tc>
        <w:tc>
          <w:tcPr>
            <w:tcW w:w="768" w:type="dxa"/>
            <w:tcBorders>
              <w:left w:val="single" w:sz="4" w:space="0" w:color="auto"/>
            </w:tcBorders>
            <w:tcMar>
              <w:left w:w="57" w:type="dxa"/>
              <w:right w:w="57" w:type="dxa"/>
            </w:tcMar>
          </w:tcPr>
          <w:p w:rsidR="00471EFB" w:rsidRPr="009A56AC" w:rsidRDefault="00471EFB" w:rsidP="00D55197">
            <w:pPr>
              <w:pStyle w:val="phyC4Tabelleninhalt"/>
              <w:cnfStyle w:val="000000100000"/>
            </w:pPr>
            <w:r w:rsidRPr="009A56AC">
              <w:t>544,56</w:t>
            </w:r>
          </w:p>
        </w:tc>
      </w:tr>
      <w:tr w:rsidR="00471EFB" w:rsidTr="00D55197">
        <w:tc>
          <w:tcPr>
            <w:cnfStyle w:val="001000000000"/>
            <w:tcW w:w="953" w:type="dxa"/>
            <w:tcBorders>
              <w:right w:val="single" w:sz="4" w:space="0" w:color="auto"/>
            </w:tcBorders>
            <w:tcMar>
              <w:left w:w="57" w:type="dxa"/>
              <w:right w:w="57" w:type="dxa"/>
            </w:tcMar>
          </w:tcPr>
          <w:p w:rsidR="00471EFB" w:rsidRPr="009A56AC" w:rsidRDefault="00471EFB" w:rsidP="00D55197">
            <w:pPr>
              <w:pStyle w:val="phyC4Tabelleninhalt"/>
              <w:rPr>
                <w:b w:val="0"/>
              </w:rPr>
            </w:pPr>
            <w:r w:rsidRPr="009A56AC">
              <w:rPr>
                <w:b w:val="0"/>
              </w:rPr>
              <w:t>331</w:t>
            </w:r>
          </w:p>
        </w:tc>
        <w:tc>
          <w:tcPr>
            <w:tcW w:w="723"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19</w:t>
            </w:r>
          </w:p>
        </w:tc>
        <w:tc>
          <w:tcPr>
            <w:tcW w:w="1503"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9,5</w:t>
            </w:r>
          </w:p>
        </w:tc>
        <w:tc>
          <w:tcPr>
            <w:tcW w:w="1554"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rPr>
                <w:b/>
              </w:rPr>
            </w:pPr>
            <w:r w:rsidRPr="009A56AC">
              <w:rPr>
                <w:b/>
              </w:rPr>
              <w:t>6,33</w:t>
            </w:r>
          </w:p>
        </w:tc>
        <w:tc>
          <w:tcPr>
            <w:tcW w:w="6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9</w:t>
            </w:r>
          </w:p>
        </w:tc>
        <w:tc>
          <w:tcPr>
            <w:tcW w:w="667"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38,26</w:t>
            </w:r>
          </w:p>
        </w:tc>
        <w:tc>
          <w:tcPr>
            <w:tcW w:w="8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0,61923</w:t>
            </w:r>
          </w:p>
        </w:tc>
        <w:tc>
          <w:tcPr>
            <w:tcW w:w="8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0,38344</w:t>
            </w:r>
          </w:p>
        </w:tc>
        <w:tc>
          <w:tcPr>
            <w:tcW w:w="967"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rPr>
                <w:b/>
              </w:rPr>
            </w:pPr>
            <w:r w:rsidRPr="009A56AC">
              <w:rPr>
                <w:b/>
              </w:rPr>
              <w:t>6,36</w:t>
            </w:r>
          </w:p>
        </w:tc>
        <w:tc>
          <w:tcPr>
            <w:tcW w:w="768"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124,49</w:t>
            </w:r>
          </w:p>
        </w:tc>
        <w:tc>
          <w:tcPr>
            <w:tcW w:w="768" w:type="dxa"/>
            <w:tcBorders>
              <w:left w:val="single" w:sz="4" w:space="0" w:color="auto"/>
            </w:tcBorders>
            <w:tcMar>
              <w:left w:w="57" w:type="dxa"/>
              <w:right w:w="57" w:type="dxa"/>
            </w:tcMar>
          </w:tcPr>
          <w:p w:rsidR="00471EFB" w:rsidRPr="009A56AC" w:rsidRDefault="00471EFB" w:rsidP="00D55197">
            <w:pPr>
              <w:pStyle w:val="phyC4Tabelleninhalt"/>
              <w:cnfStyle w:val="000000000000"/>
            </w:pPr>
            <w:r w:rsidRPr="009A56AC">
              <w:t>542,64</w:t>
            </w:r>
          </w:p>
        </w:tc>
      </w:tr>
      <w:tr w:rsidR="00471EFB" w:rsidTr="00D55197">
        <w:trPr>
          <w:cnfStyle w:val="000000100000"/>
        </w:trPr>
        <w:tc>
          <w:tcPr>
            <w:cnfStyle w:val="001000000000"/>
            <w:tcW w:w="953" w:type="dxa"/>
            <w:tcBorders>
              <w:right w:val="single" w:sz="4" w:space="0" w:color="auto"/>
            </w:tcBorders>
            <w:tcMar>
              <w:left w:w="57" w:type="dxa"/>
              <w:right w:w="57" w:type="dxa"/>
            </w:tcMar>
          </w:tcPr>
          <w:p w:rsidR="00471EFB" w:rsidRPr="009A56AC" w:rsidRDefault="00471EFB" w:rsidP="00D55197">
            <w:pPr>
              <w:pStyle w:val="phyC4Tabelleninhalt"/>
              <w:rPr>
                <w:b w:val="0"/>
              </w:rPr>
            </w:pPr>
            <w:r w:rsidRPr="009A56AC">
              <w:rPr>
                <w:b w:val="0"/>
              </w:rPr>
              <w:t>422</w:t>
            </w:r>
          </w:p>
        </w:tc>
        <w:tc>
          <w:tcPr>
            <w:tcW w:w="723"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24</w:t>
            </w:r>
          </w:p>
        </w:tc>
        <w:tc>
          <w:tcPr>
            <w:tcW w:w="1503"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12</w:t>
            </w:r>
          </w:p>
        </w:tc>
        <w:tc>
          <w:tcPr>
            <w:tcW w:w="1554"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rPr>
                <w:b/>
              </w:rPr>
            </w:pPr>
            <w:r w:rsidRPr="009A56AC">
              <w:rPr>
                <w:b/>
              </w:rPr>
              <w:t>8</w:t>
            </w:r>
          </w:p>
        </w:tc>
        <w:tc>
          <w:tcPr>
            <w:tcW w:w="6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11</w:t>
            </w:r>
          </w:p>
        </w:tc>
        <w:tc>
          <w:tcPr>
            <w:tcW w:w="667"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44,04</w:t>
            </w:r>
          </w:p>
        </w:tc>
        <w:tc>
          <w:tcPr>
            <w:tcW w:w="8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0,69516</w:t>
            </w:r>
          </w:p>
        </w:tc>
        <w:tc>
          <w:tcPr>
            <w:tcW w:w="8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0,48325</w:t>
            </w:r>
          </w:p>
        </w:tc>
        <w:tc>
          <w:tcPr>
            <w:tcW w:w="967"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rPr>
                <w:b/>
              </w:rPr>
            </w:pPr>
            <w:r w:rsidRPr="009A56AC">
              <w:rPr>
                <w:b/>
              </w:rPr>
              <w:t>8,00</w:t>
            </w:r>
          </w:p>
        </w:tc>
        <w:tc>
          <w:tcPr>
            <w:tcW w:w="768"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110,89</w:t>
            </w:r>
          </w:p>
        </w:tc>
        <w:tc>
          <w:tcPr>
            <w:tcW w:w="768" w:type="dxa"/>
            <w:tcBorders>
              <w:left w:val="single" w:sz="4" w:space="0" w:color="auto"/>
            </w:tcBorders>
            <w:tcMar>
              <w:left w:w="57" w:type="dxa"/>
              <w:right w:w="57" w:type="dxa"/>
            </w:tcMar>
          </w:tcPr>
          <w:p w:rsidR="00471EFB" w:rsidRPr="009A56AC" w:rsidRDefault="00471EFB" w:rsidP="00D55197">
            <w:pPr>
              <w:pStyle w:val="phyC4Tabelleninhalt"/>
              <w:cnfStyle w:val="000000100000"/>
            </w:pPr>
            <w:r w:rsidRPr="009A56AC">
              <w:t>543,25</w:t>
            </w:r>
          </w:p>
        </w:tc>
      </w:tr>
      <w:tr w:rsidR="00471EFB" w:rsidTr="00D55197">
        <w:tc>
          <w:tcPr>
            <w:cnfStyle w:val="001000000000"/>
            <w:tcW w:w="953" w:type="dxa"/>
            <w:tcBorders>
              <w:right w:val="single" w:sz="4" w:space="0" w:color="auto"/>
            </w:tcBorders>
            <w:tcMar>
              <w:left w:w="57" w:type="dxa"/>
              <w:right w:w="57" w:type="dxa"/>
            </w:tcMar>
          </w:tcPr>
          <w:p w:rsidR="00471EFB" w:rsidRPr="009A56AC" w:rsidRDefault="00471EFB" w:rsidP="00D55197">
            <w:pPr>
              <w:pStyle w:val="phyC4Tabelleninhalt"/>
              <w:rPr>
                <w:b w:val="0"/>
              </w:rPr>
            </w:pPr>
            <w:r w:rsidRPr="009A56AC">
              <w:rPr>
                <w:b w:val="0"/>
              </w:rPr>
              <w:t>511/333</w:t>
            </w:r>
          </w:p>
        </w:tc>
        <w:tc>
          <w:tcPr>
            <w:tcW w:w="723"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27</w:t>
            </w:r>
          </w:p>
        </w:tc>
        <w:tc>
          <w:tcPr>
            <w:tcW w:w="1503"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13,5</w:t>
            </w:r>
          </w:p>
        </w:tc>
        <w:tc>
          <w:tcPr>
            <w:tcW w:w="1554"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rPr>
                <w:b/>
              </w:rPr>
            </w:pPr>
            <w:r w:rsidRPr="009A56AC">
              <w:rPr>
                <w:b/>
              </w:rPr>
              <w:t>9</w:t>
            </w:r>
          </w:p>
        </w:tc>
        <w:tc>
          <w:tcPr>
            <w:tcW w:w="6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12</w:t>
            </w:r>
          </w:p>
        </w:tc>
        <w:tc>
          <w:tcPr>
            <w:tcW w:w="667"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47,60</w:t>
            </w:r>
          </w:p>
        </w:tc>
        <w:tc>
          <w:tcPr>
            <w:tcW w:w="8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0,73846</w:t>
            </w:r>
          </w:p>
        </w:tc>
        <w:tc>
          <w:tcPr>
            <w:tcW w:w="8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0,54532</w:t>
            </w:r>
          </w:p>
        </w:tc>
        <w:tc>
          <w:tcPr>
            <w:tcW w:w="967"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rPr>
                <w:b/>
              </w:rPr>
            </w:pPr>
            <w:r w:rsidRPr="009A56AC">
              <w:rPr>
                <w:b/>
              </w:rPr>
              <w:t>9,05</w:t>
            </w:r>
          </w:p>
        </w:tc>
        <w:tc>
          <w:tcPr>
            <w:tcW w:w="768"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000000"/>
            </w:pPr>
            <w:r w:rsidRPr="009A56AC">
              <w:t>104,39</w:t>
            </w:r>
          </w:p>
        </w:tc>
        <w:tc>
          <w:tcPr>
            <w:tcW w:w="768" w:type="dxa"/>
            <w:tcBorders>
              <w:left w:val="single" w:sz="4" w:space="0" w:color="auto"/>
            </w:tcBorders>
            <w:tcMar>
              <w:left w:w="57" w:type="dxa"/>
              <w:right w:w="57" w:type="dxa"/>
            </w:tcMar>
          </w:tcPr>
          <w:p w:rsidR="00471EFB" w:rsidRPr="009A56AC" w:rsidRDefault="00471EFB" w:rsidP="00D55197">
            <w:pPr>
              <w:pStyle w:val="phyC4Tabelleninhalt"/>
              <w:cnfStyle w:val="000000000000"/>
            </w:pPr>
            <w:r w:rsidRPr="009A56AC">
              <w:t>542,43</w:t>
            </w:r>
          </w:p>
        </w:tc>
      </w:tr>
      <w:tr w:rsidR="00471EFB" w:rsidTr="00D55197">
        <w:trPr>
          <w:cnfStyle w:val="000000100000"/>
        </w:trPr>
        <w:tc>
          <w:tcPr>
            <w:cnfStyle w:val="001000000000"/>
            <w:tcW w:w="953" w:type="dxa"/>
            <w:tcBorders>
              <w:right w:val="single" w:sz="4" w:space="0" w:color="auto"/>
            </w:tcBorders>
            <w:tcMar>
              <w:left w:w="57" w:type="dxa"/>
              <w:right w:w="57" w:type="dxa"/>
            </w:tcMar>
          </w:tcPr>
          <w:p w:rsidR="00471EFB" w:rsidRPr="009A56AC" w:rsidRDefault="00471EFB" w:rsidP="00D55197">
            <w:pPr>
              <w:pStyle w:val="phyC4Tabelleninhalt"/>
              <w:rPr>
                <w:b w:val="0"/>
              </w:rPr>
            </w:pPr>
            <w:r w:rsidRPr="009A56AC">
              <w:rPr>
                <w:b w:val="0"/>
              </w:rPr>
              <w:t>440</w:t>
            </w:r>
          </w:p>
        </w:tc>
        <w:tc>
          <w:tcPr>
            <w:tcW w:w="723"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32</w:t>
            </w:r>
          </w:p>
        </w:tc>
        <w:tc>
          <w:tcPr>
            <w:tcW w:w="1503"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16</w:t>
            </w:r>
          </w:p>
        </w:tc>
        <w:tc>
          <w:tcPr>
            <w:tcW w:w="1554"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rPr>
                <w:b/>
              </w:rPr>
            </w:pPr>
            <w:r w:rsidRPr="009A56AC">
              <w:rPr>
                <w:b/>
              </w:rPr>
              <w:t>10,67</w:t>
            </w:r>
          </w:p>
        </w:tc>
        <w:tc>
          <w:tcPr>
            <w:tcW w:w="6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13</w:t>
            </w:r>
          </w:p>
        </w:tc>
        <w:tc>
          <w:tcPr>
            <w:tcW w:w="667"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53,42</w:t>
            </w:r>
          </w:p>
        </w:tc>
        <w:tc>
          <w:tcPr>
            <w:tcW w:w="8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0,80303</w:t>
            </w:r>
          </w:p>
        </w:tc>
        <w:tc>
          <w:tcPr>
            <w:tcW w:w="872"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0,64485</w:t>
            </w:r>
          </w:p>
        </w:tc>
        <w:tc>
          <w:tcPr>
            <w:tcW w:w="967"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rPr>
                <w:b/>
              </w:rPr>
            </w:pPr>
            <w:r w:rsidRPr="009A56AC">
              <w:rPr>
                <w:b/>
              </w:rPr>
              <w:t>10,70</w:t>
            </w:r>
          </w:p>
        </w:tc>
        <w:tc>
          <w:tcPr>
            <w:tcW w:w="768" w:type="dxa"/>
            <w:tcBorders>
              <w:left w:val="single" w:sz="4" w:space="0" w:color="auto"/>
              <w:right w:val="single" w:sz="4" w:space="0" w:color="auto"/>
            </w:tcBorders>
            <w:tcMar>
              <w:left w:w="57" w:type="dxa"/>
              <w:right w:w="57" w:type="dxa"/>
            </w:tcMar>
          </w:tcPr>
          <w:p w:rsidR="00471EFB" w:rsidRPr="009A56AC" w:rsidRDefault="00471EFB" w:rsidP="00D55197">
            <w:pPr>
              <w:pStyle w:val="phyC4Tabelleninhalt"/>
              <w:cnfStyle w:val="000000100000"/>
            </w:pPr>
            <w:r w:rsidRPr="009A56AC">
              <w:t>96,00</w:t>
            </w:r>
          </w:p>
        </w:tc>
        <w:tc>
          <w:tcPr>
            <w:tcW w:w="768" w:type="dxa"/>
            <w:tcBorders>
              <w:left w:val="single" w:sz="4" w:space="0" w:color="auto"/>
            </w:tcBorders>
            <w:tcMar>
              <w:left w:w="57" w:type="dxa"/>
              <w:right w:w="57" w:type="dxa"/>
            </w:tcMar>
          </w:tcPr>
          <w:p w:rsidR="00471EFB" w:rsidRPr="009A56AC" w:rsidRDefault="00471EFB" w:rsidP="00D55197">
            <w:pPr>
              <w:pStyle w:val="phyC4Tabelleninhalt"/>
              <w:cnfStyle w:val="000000100000"/>
            </w:pPr>
            <w:r w:rsidRPr="009A56AC">
              <w:t>543,06</w:t>
            </w:r>
          </w:p>
        </w:tc>
      </w:tr>
      <w:tr w:rsidR="00471EFB" w:rsidTr="00D55197">
        <w:tc>
          <w:tcPr>
            <w:cnfStyle w:val="001000000000"/>
            <w:tcW w:w="953" w:type="dxa"/>
            <w:tcBorders>
              <w:bottom w:val="single" w:sz="8" w:space="0" w:color="000000" w:themeColor="text1"/>
              <w:right w:val="single" w:sz="4" w:space="0" w:color="auto"/>
            </w:tcBorders>
            <w:tcMar>
              <w:left w:w="57" w:type="dxa"/>
              <w:right w:w="57" w:type="dxa"/>
            </w:tcMar>
          </w:tcPr>
          <w:p w:rsidR="00471EFB" w:rsidRPr="009A56AC" w:rsidRDefault="00471EFB" w:rsidP="00D55197">
            <w:pPr>
              <w:pStyle w:val="phyC4Tabelleninhalt"/>
              <w:rPr>
                <w:b w:val="0"/>
              </w:rPr>
            </w:pPr>
            <w:r w:rsidRPr="009A56AC">
              <w:rPr>
                <w:b w:val="0"/>
              </w:rPr>
              <w:t>531</w:t>
            </w:r>
          </w:p>
        </w:tc>
        <w:tc>
          <w:tcPr>
            <w:tcW w:w="723" w:type="dxa"/>
            <w:tcBorders>
              <w:left w:val="single" w:sz="4" w:space="0" w:color="auto"/>
              <w:bottom w:val="single" w:sz="8" w:space="0" w:color="000000" w:themeColor="text1"/>
              <w:right w:val="single" w:sz="4" w:space="0" w:color="auto"/>
            </w:tcBorders>
            <w:tcMar>
              <w:left w:w="57" w:type="dxa"/>
              <w:right w:w="57" w:type="dxa"/>
            </w:tcMar>
          </w:tcPr>
          <w:p w:rsidR="00471EFB" w:rsidRPr="009A56AC" w:rsidRDefault="00471EFB" w:rsidP="00D55197">
            <w:pPr>
              <w:pStyle w:val="phyC4Tabelleninhalt"/>
              <w:cnfStyle w:val="000000000000"/>
            </w:pPr>
            <w:r w:rsidRPr="009A56AC">
              <w:t>35</w:t>
            </w:r>
          </w:p>
        </w:tc>
        <w:tc>
          <w:tcPr>
            <w:tcW w:w="1503" w:type="dxa"/>
            <w:tcBorders>
              <w:left w:val="single" w:sz="4" w:space="0" w:color="auto"/>
              <w:bottom w:val="single" w:sz="8" w:space="0" w:color="000000" w:themeColor="text1"/>
              <w:right w:val="single" w:sz="4" w:space="0" w:color="auto"/>
            </w:tcBorders>
            <w:tcMar>
              <w:left w:w="57" w:type="dxa"/>
              <w:right w:w="57" w:type="dxa"/>
            </w:tcMar>
          </w:tcPr>
          <w:p w:rsidR="00471EFB" w:rsidRPr="009A56AC" w:rsidRDefault="00471EFB" w:rsidP="00D55197">
            <w:pPr>
              <w:pStyle w:val="phyC4Tabelleninhalt"/>
              <w:cnfStyle w:val="000000000000"/>
            </w:pPr>
            <w:r w:rsidRPr="009A56AC">
              <w:t>17,5</w:t>
            </w:r>
          </w:p>
        </w:tc>
        <w:tc>
          <w:tcPr>
            <w:tcW w:w="1554" w:type="dxa"/>
            <w:tcBorders>
              <w:left w:val="single" w:sz="4" w:space="0" w:color="auto"/>
              <w:bottom w:val="single" w:sz="8" w:space="0" w:color="000000" w:themeColor="text1"/>
              <w:right w:val="single" w:sz="4" w:space="0" w:color="auto"/>
            </w:tcBorders>
            <w:tcMar>
              <w:left w:w="57" w:type="dxa"/>
              <w:right w:w="57" w:type="dxa"/>
            </w:tcMar>
          </w:tcPr>
          <w:p w:rsidR="00471EFB" w:rsidRPr="009A56AC" w:rsidRDefault="00471EFB" w:rsidP="00D55197">
            <w:pPr>
              <w:pStyle w:val="phyC4Tabelleninhalt"/>
              <w:cnfStyle w:val="000000000000"/>
              <w:rPr>
                <w:b/>
              </w:rPr>
            </w:pPr>
            <w:r w:rsidRPr="009A56AC">
              <w:rPr>
                <w:b/>
              </w:rPr>
              <w:t>11,67</w:t>
            </w:r>
          </w:p>
        </w:tc>
        <w:tc>
          <w:tcPr>
            <w:tcW w:w="672" w:type="dxa"/>
            <w:tcBorders>
              <w:left w:val="single" w:sz="4" w:space="0" w:color="auto"/>
              <w:bottom w:val="single" w:sz="8" w:space="0" w:color="000000" w:themeColor="text1"/>
              <w:right w:val="single" w:sz="4" w:space="0" w:color="auto"/>
            </w:tcBorders>
            <w:tcMar>
              <w:left w:w="57" w:type="dxa"/>
              <w:right w:w="57" w:type="dxa"/>
            </w:tcMar>
          </w:tcPr>
          <w:p w:rsidR="00471EFB" w:rsidRPr="009A56AC" w:rsidRDefault="00471EFB" w:rsidP="00D55197">
            <w:pPr>
              <w:pStyle w:val="phyC4Tabelleninhalt"/>
              <w:cnfStyle w:val="000000000000"/>
            </w:pPr>
            <w:r w:rsidRPr="009A56AC">
              <w:t>14</w:t>
            </w:r>
          </w:p>
        </w:tc>
        <w:tc>
          <w:tcPr>
            <w:tcW w:w="667" w:type="dxa"/>
            <w:tcBorders>
              <w:left w:val="single" w:sz="4" w:space="0" w:color="auto"/>
              <w:bottom w:val="single" w:sz="8" w:space="0" w:color="000000" w:themeColor="text1"/>
              <w:right w:val="single" w:sz="4" w:space="0" w:color="auto"/>
            </w:tcBorders>
            <w:tcMar>
              <w:left w:w="57" w:type="dxa"/>
              <w:right w:w="57" w:type="dxa"/>
            </w:tcMar>
          </w:tcPr>
          <w:p w:rsidR="00471EFB" w:rsidRPr="009A56AC" w:rsidRDefault="00471EFB" w:rsidP="00D55197">
            <w:pPr>
              <w:pStyle w:val="phyC4Tabelleninhalt"/>
              <w:cnfStyle w:val="000000000000"/>
            </w:pPr>
            <w:r w:rsidRPr="009A56AC">
              <w:t>57,15</w:t>
            </w:r>
          </w:p>
        </w:tc>
        <w:tc>
          <w:tcPr>
            <w:tcW w:w="872" w:type="dxa"/>
            <w:tcBorders>
              <w:left w:val="single" w:sz="4" w:space="0" w:color="auto"/>
              <w:bottom w:val="single" w:sz="8" w:space="0" w:color="000000" w:themeColor="text1"/>
              <w:right w:val="single" w:sz="4" w:space="0" w:color="auto"/>
            </w:tcBorders>
            <w:tcMar>
              <w:left w:w="57" w:type="dxa"/>
              <w:right w:w="57" w:type="dxa"/>
            </w:tcMar>
          </w:tcPr>
          <w:p w:rsidR="00471EFB" w:rsidRPr="009A56AC" w:rsidRDefault="00471EFB" w:rsidP="00D55197">
            <w:pPr>
              <w:pStyle w:val="phyC4Tabelleninhalt"/>
              <w:cnfStyle w:val="000000000000"/>
            </w:pPr>
            <w:r w:rsidRPr="009A56AC">
              <w:t>0,84001</w:t>
            </w:r>
          </w:p>
        </w:tc>
        <w:tc>
          <w:tcPr>
            <w:tcW w:w="872" w:type="dxa"/>
            <w:tcBorders>
              <w:left w:val="single" w:sz="4" w:space="0" w:color="auto"/>
              <w:bottom w:val="single" w:sz="8" w:space="0" w:color="000000" w:themeColor="text1"/>
              <w:right w:val="single" w:sz="4" w:space="0" w:color="auto"/>
            </w:tcBorders>
            <w:tcMar>
              <w:left w:w="57" w:type="dxa"/>
              <w:right w:w="57" w:type="dxa"/>
            </w:tcMar>
          </w:tcPr>
          <w:p w:rsidR="00471EFB" w:rsidRPr="009A56AC" w:rsidRDefault="00471EFB" w:rsidP="00D55197">
            <w:pPr>
              <w:pStyle w:val="phyC4Tabelleninhalt"/>
              <w:cnfStyle w:val="000000000000"/>
            </w:pPr>
            <w:r w:rsidRPr="009A56AC">
              <w:t>0,70576</w:t>
            </w:r>
          </w:p>
        </w:tc>
        <w:tc>
          <w:tcPr>
            <w:tcW w:w="967" w:type="dxa"/>
            <w:tcBorders>
              <w:left w:val="single" w:sz="4" w:space="0" w:color="auto"/>
              <w:bottom w:val="single" w:sz="8" w:space="0" w:color="000000" w:themeColor="text1"/>
              <w:right w:val="single" w:sz="4" w:space="0" w:color="auto"/>
            </w:tcBorders>
            <w:tcMar>
              <w:left w:w="57" w:type="dxa"/>
              <w:right w:w="57" w:type="dxa"/>
            </w:tcMar>
          </w:tcPr>
          <w:p w:rsidR="00471EFB" w:rsidRPr="009A56AC" w:rsidRDefault="00471EFB" w:rsidP="00D55197">
            <w:pPr>
              <w:pStyle w:val="phyC4Tabelleninhalt"/>
              <w:cnfStyle w:val="000000000000"/>
              <w:rPr>
                <w:b/>
              </w:rPr>
            </w:pPr>
            <w:r w:rsidRPr="009A56AC">
              <w:rPr>
                <w:b/>
              </w:rPr>
              <w:t>11,71</w:t>
            </w:r>
          </w:p>
        </w:tc>
        <w:tc>
          <w:tcPr>
            <w:tcW w:w="768" w:type="dxa"/>
            <w:tcBorders>
              <w:left w:val="single" w:sz="4" w:space="0" w:color="auto"/>
              <w:bottom w:val="single" w:sz="8" w:space="0" w:color="000000" w:themeColor="text1"/>
              <w:right w:val="single" w:sz="4" w:space="0" w:color="auto"/>
            </w:tcBorders>
            <w:tcMar>
              <w:left w:w="57" w:type="dxa"/>
              <w:right w:w="57" w:type="dxa"/>
            </w:tcMar>
          </w:tcPr>
          <w:p w:rsidR="00471EFB" w:rsidRPr="009A56AC" w:rsidRDefault="00471EFB" w:rsidP="00D55197">
            <w:pPr>
              <w:pStyle w:val="phyC4Tabelleninhalt"/>
              <w:cnfStyle w:val="000000000000"/>
            </w:pPr>
            <w:r w:rsidRPr="009A56AC">
              <w:t>91,76</w:t>
            </w:r>
          </w:p>
        </w:tc>
        <w:tc>
          <w:tcPr>
            <w:tcW w:w="768" w:type="dxa"/>
            <w:tcBorders>
              <w:left w:val="single" w:sz="4" w:space="0" w:color="auto"/>
              <w:bottom w:val="single" w:sz="8" w:space="0" w:color="000000" w:themeColor="text1"/>
            </w:tcBorders>
            <w:tcMar>
              <w:left w:w="57" w:type="dxa"/>
              <w:right w:w="57" w:type="dxa"/>
            </w:tcMar>
          </w:tcPr>
          <w:p w:rsidR="00471EFB" w:rsidRPr="009A56AC" w:rsidRDefault="00471EFB" w:rsidP="00D55197">
            <w:pPr>
              <w:pStyle w:val="phyC4Tabelleninhalt"/>
              <w:cnfStyle w:val="000000000000"/>
            </w:pPr>
            <w:r w:rsidRPr="009A56AC">
              <w:t>542,86</w:t>
            </w:r>
          </w:p>
        </w:tc>
      </w:tr>
    </w:tbl>
    <w:p w:rsidR="00471EFB" w:rsidRDefault="00471EFB" w:rsidP="00471EFB">
      <w:pPr>
        <w:pStyle w:val="phyC4Flietext"/>
        <w:rPr>
          <w:sz w:val="20"/>
          <w:lang w:val="it-IT"/>
        </w:rPr>
      </w:pPr>
    </w:p>
    <w:p w:rsidR="00471EFB" w:rsidRDefault="00471EFB" w:rsidP="00471EFB">
      <w:pPr>
        <w:tabs>
          <w:tab w:val="clear" w:pos="425"/>
        </w:tabs>
        <w:rPr>
          <w:sz w:val="20"/>
          <w:szCs w:val="20"/>
          <w:lang w:val="it-IT"/>
        </w:rPr>
      </w:pPr>
    </w:p>
    <w:p w:rsidR="00471EFB" w:rsidRPr="00511508" w:rsidRDefault="00471EFB" w:rsidP="00471EFB">
      <w:pPr>
        <w:pStyle w:val="phyC4Tabellenberschrift"/>
        <w:jc w:val="left"/>
      </w:pPr>
      <w:r w:rsidRPr="00511508">
        <w:t>Tab</w:t>
      </w:r>
      <w:r>
        <w:t>e</w:t>
      </w:r>
      <w:r w:rsidRPr="00511508">
        <w:t>l</w:t>
      </w:r>
      <w:r>
        <w:t>l</w:t>
      </w:r>
      <w:r w:rsidRPr="00511508">
        <w:t xml:space="preserve">e 4: Auswertung der </w:t>
      </w:r>
      <w:proofErr w:type="spellStart"/>
      <w:r w:rsidRPr="00511508">
        <w:rPr>
          <w:rStyle w:val="phyC4Formelzeichen"/>
        </w:rPr>
        <w:t>K</w:t>
      </w:r>
      <w:r w:rsidRPr="00CE0D03">
        <w:rPr>
          <w:rStyle w:val="phyC4Formelzeichen"/>
          <w:vertAlign w:val="subscript"/>
        </w:rPr>
        <w:t>β</w:t>
      </w:r>
      <w:proofErr w:type="spellEnd"/>
      <w:r w:rsidRPr="00511508">
        <w:t xml:space="preserve"> </w:t>
      </w:r>
      <w:r>
        <w:t>–</w:t>
      </w:r>
      <w:proofErr w:type="spellStart"/>
      <w:r>
        <w:t>Debeye</w:t>
      </w:r>
      <w:proofErr w:type="spellEnd"/>
      <w:r>
        <w:t>-Scherrer-L</w:t>
      </w:r>
      <w:r w:rsidRPr="00511508">
        <w:t>inien von Silizium.</w:t>
      </w:r>
    </w:p>
    <w:tbl>
      <w:tblPr>
        <w:tblStyle w:val="HelleSchattierung1"/>
        <w:tblW w:w="0" w:type="auto"/>
        <w:tblLook w:val="04A0"/>
      </w:tblPr>
      <w:tblGrid>
        <w:gridCol w:w="873"/>
        <w:gridCol w:w="799"/>
        <w:gridCol w:w="1486"/>
        <w:gridCol w:w="1480"/>
        <w:gridCol w:w="771"/>
        <w:gridCol w:w="663"/>
        <w:gridCol w:w="871"/>
        <w:gridCol w:w="871"/>
        <w:gridCol w:w="971"/>
        <w:gridCol w:w="767"/>
        <w:gridCol w:w="767"/>
      </w:tblGrid>
      <w:tr w:rsidR="00471EFB" w:rsidRPr="00123224" w:rsidTr="00D55197">
        <w:trPr>
          <w:cnfStyle w:val="100000000000"/>
        </w:trPr>
        <w:tc>
          <w:tcPr>
            <w:cnfStyle w:val="001000000000"/>
            <w:tcW w:w="883" w:type="dxa"/>
            <w:tcBorders>
              <w:right w:val="single" w:sz="4" w:space="0" w:color="auto"/>
            </w:tcBorders>
            <w:tcMar>
              <w:left w:w="57" w:type="dxa"/>
              <w:right w:w="57" w:type="dxa"/>
            </w:tcMar>
          </w:tcPr>
          <w:p w:rsidR="00471EFB" w:rsidRPr="00F46B83" w:rsidRDefault="00471EFB" w:rsidP="00D55197">
            <w:pPr>
              <w:pStyle w:val="phyC4Flietext"/>
              <w:rPr>
                <w:rStyle w:val="phyC4TabelleninhFormelz"/>
              </w:rPr>
            </w:pPr>
            <w:r w:rsidRPr="00F46B83">
              <w:rPr>
                <w:rStyle w:val="phyC4TabelleninhFormelz"/>
              </w:rPr>
              <w:t>A</w:t>
            </w:r>
          </w:p>
        </w:tc>
        <w:tc>
          <w:tcPr>
            <w:tcW w:w="812" w:type="dxa"/>
            <w:tcBorders>
              <w:left w:val="single" w:sz="4" w:space="0" w:color="auto"/>
              <w:right w:val="single" w:sz="4" w:space="0" w:color="auto"/>
            </w:tcBorders>
            <w:tcMar>
              <w:left w:w="57" w:type="dxa"/>
              <w:right w:w="57" w:type="dxa"/>
            </w:tcMar>
          </w:tcPr>
          <w:p w:rsidR="00471EFB" w:rsidRPr="00F46B83" w:rsidRDefault="00471EFB" w:rsidP="00D55197">
            <w:pPr>
              <w:pStyle w:val="phyC4Flietext"/>
              <w:cnfStyle w:val="100000000000"/>
              <w:rPr>
                <w:rStyle w:val="phyC4TabelleninhFormelz"/>
              </w:rPr>
            </w:pPr>
            <w:r w:rsidRPr="00F46B83">
              <w:rPr>
                <w:rStyle w:val="phyC4TabelleninhFormelz"/>
              </w:rPr>
              <w:t>B</w:t>
            </w:r>
          </w:p>
        </w:tc>
        <w:tc>
          <w:tcPr>
            <w:tcW w:w="1488" w:type="dxa"/>
            <w:tcBorders>
              <w:left w:val="single" w:sz="4" w:space="0" w:color="auto"/>
              <w:right w:val="single" w:sz="4" w:space="0" w:color="auto"/>
            </w:tcBorders>
            <w:tcMar>
              <w:left w:w="57" w:type="dxa"/>
              <w:right w:w="57" w:type="dxa"/>
            </w:tcMar>
          </w:tcPr>
          <w:p w:rsidR="00471EFB" w:rsidRPr="00F46B83" w:rsidRDefault="00471EFB" w:rsidP="00D55197">
            <w:pPr>
              <w:pStyle w:val="phyC4Flietext"/>
              <w:cnfStyle w:val="100000000000"/>
              <w:rPr>
                <w:rStyle w:val="phyC4TabelleninhFormelz"/>
              </w:rPr>
            </w:pPr>
            <w:r w:rsidRPr="00F46B83">
              <w:rPr>
                <w:rStyle w:val="phyC4TabelleninhFormelz"/>
              </w:rPr>
              <w:t>C</w:t>
            </w:r>
          </w:p>
        </w:tc>
        <w:tc>
          <w:tcPr>
            <w:tcW w:w="1460" w:type="dxa"/>
            <w:tcBorders>
              <w:left w:val="single" w:sz="4" w:space="0" w:color="auto"/>
              <w:right w:val="single" w:sz="4" w:space="0" w:color="auto"/>
            </w:tcBorders>
            <w:tcMar>
              <w:left w:w="57" w:type="dxa"/>
              <w:right w:w="57" w:type="dxa"/>
            </w:tcMar>
          </w:tcPr>
          <w:p w:rsidR="00471EFB" w:rsidRPr="00F46B83" w:rsidRDefault="00471EFB" w:rsidP="00D55197">
            <w:pPr>
              <w:pStyle w:val="phyC4Flietext"/>
              <w:cnfStyle w:val="100000000000"/>
              <w:rPr>
                <w:rStyle w:val="phyC4TabelleninhFormelz"/>
              </w:rPr>
            </w:pPr>
            <w:r w:rsidRPr="00F46B83">
              <w:rPr>
                <w:rStyle w:val="phyC4TabelleninhFormelz"/>
              </w:rPr>
              <w:t>D</w:t>
            </w:r>
          </w:p>
        </w:tc>
        <w:tc>
          <w:tcPr>
            <w:tcW w:w="800" w:type="dxa"/>
            <w:tcBorders>
              <w:left w:val="single" w:sz="4" w:space="0" w:color="auto"/>
              <w:right w:val="single" w:sz="4" w:space="0" w:color="auto"/>
            </w:tcBorders>
            <w:tcMar>
              <w:left w:w="57" w:type="dxa"/>
              <w:right w:w="57" w:type="dxa"/>
            </w:tcMar>
          </w:tcPr>
          <w:p w:rsidR="00471EFB" w:rsidRPr="00F46B83" w:rsidRDefault="00471EFB" w:rsidP="00D55197">
            <w:pPr>
              <w:pStyle w:val="phyC4Flietext"/>
              <w:cnfStyle w:val="100000000000"/>
              <w:rPr>
                <w:rStyle w:val="phyC4TabelleninhFormelz"/>
              </w:rPr>
            </w:pPr>
            <w:r w:rsidRPr="00F46B83">
              <w:rPr>
                <w:rStyle w:val="phyC4TabelleninhFormelz"/>
              </w:rPr>
              <w:t>E</w:t>
            </w:r>
          </w:p>
        </w:tc>
        <w:tc>
          <w:tcPr>
            <w:tcW w:w="678" w:type="dxa"/>
            <w:tcBorders>
              <w:left w:val="single" w:sz="4" w:space="0" w:color="auto"/>
              <w:right w:val="single" w:sz="4" w:space="0" w:color="auto"/>
            </w:tcBorders>
            <w:tcMar>
              <w:left w:w="57" w:type="dxa"/>
              <w:right w:w="57" w:type="dxa"/>
            </w:tcMar>
          </w:tcPr>
          <w:p w:rsidR="00471EFB" w:rsidRPr="00F46B83" w:rsidRDefault="00471EFB" w:rsidP="00D55197">
            <w:pPr>
              <w:pStyle w:val="phyC4Flietext"/>
              <w:cnfStyle w:val="100000000000"/>
              <w:rPr>
                <w:rStyle w:val="phyC4TabelleninhFormelz"/>
              </w:rPr>
            </w:pPr>
            <w:r w:rsidRPr="00F46B83">
              <w:rPr>
                <w:rStyle w:val="phyC4TabelleninhFormelz"/>
              </w:rPr>
              <w:t>F</w:t>
            </w:r>
          </w:p>
        </w:tc>
        <w:tc>
          <w:tcPr>
            <w:tcW w:w="882" w:type="dxa"/>
            <w:tcBorders>
              <w:left w:val="single" w:sz="4" w:space="0" w:color="auto"/>
              <w:right w:val="single" w:sz="4" w:space="0" w:color="auto"/>
            </w:tcBorders>
            <w:tcMar>
              <w:left w:w="57" w:type="dxa"/>
              <w:right w:w="57" w:type="dxa"/>
            </w:tcMar>
          </w:tcPr>
          <w:p w:rsidR="00471EFB" w:rsidRPr="00F46B83" w:rsidRDefault="00471EFB" w:rsidP="00D55197">
            <w:pPr>
              <w:pStyle w:val="phyC4Flietext"/>
              <w:cnfStyle w:val="100000000000"/>
              <w:rPr>
                <w:rStyle w:val="phyC4TabelleninhFormelz"/>
              </w:rPr>
            </w:pPr>
            <w:r w:rsidRPr="00F46B83">
              <w:rPr>
                <w:rStyle w:val="phyC4TabelleninhFormelz"/>
              </w:rPr>
              <w:t>G</w:t>
            </w:r>
          </w:p>
        </w:tc>
        <w:tc>
          <w:tcPr>
            <w:tcW w:w="882" w:type="dxa"/>
            <w:tcBorders>
              <w:left w:val="single" w:sz="4" w:space="0" w:color="auto"/>
              <w:right w:val="single" w:sz="4" w:space="0" w:color="auto"/>
            </w:tcBorders>
            <w:tcMar>
              <w:left w:w="57" w:type="dxa"/>
              <w:right w:w="57" w:type="dxa"/>
            </w:tcMar>
          </w:tcPr>
          <w:p w:rsidR="00471EFB" w:rsidRPr="00F46B83" w:rsidRDefault="00471EFB" w:rsidP="00D55197">
            <w:pPr>
              <w:pStyle w:val="phyC4Flietext"/>
              <w:cnfStyle w:val="100000000000"/>
              <w:rPr>
                <w:rStyle w:val="phyC4TabelleninhFormelz"/>
              </w:rPr>
            </w:pPr>
            <w:r w:rsidRPr="00F46B83">
              <w:rPr>
                <w:rStyle w:val="phyC4TabelleninhFormelz"/>
              </w:rPr>
              <w:t>H</w:t>
            </w:r>
          </w:p>
        </w:tc>
        <w:tc>
          <w:tcPr>
            <w:tcW w:w="976" w:type="dxa"/>
            <w:tcBorders>
              <w:left w:val="single" w:sz="4" w:space="0" w:color="auto"/>
              <w:right w:val="single" w:sz="4" w:space="0" w:color="auto"/>
            </w:tcBorders>
            <w:tcMar>
              <w:left w:w="57" w:type="dxa"/>
              <w:right w:w="57" w:type="dxa"/>
            </w:tcMar>
          </w:tcPr>
          <w:p w:rsidR="00471EFB" w:rsidRPr="00F46B83" w:rsidRDefault="00471EFB" w:rsidP="00D55197">
            <w:pPr>
              <w:pStyle w:val="phyC4Flietext"/>
              <w:cnfStyle w:val="100000000000"/>
              <w:rPr>
                <w:rStyle w:val="phyC4TabelleninhFormelz"/>
              </w:rPr>
            </w:pPr>
            <w:r w:rsidRPr="00F46B83">
              <w:rPr>
                <w:rStyle w:val="phyC4TabelleninhFormelz"/>
              </w:rPr>
              <w:t>I</w:t>
            </w:r>
          </w:p>
        </w:tc>
        <w:tc>
          <w:tcPr>
            <w:tcW w:w="780" w:type="dxa"/>
            <w:tcBorders>
              <w:left w:val="single" w:sz="4" w:space="0" w:color="auto"/>
              <w:right w:val="single" w:sz="4" w:space="0" w:color="auto"/>
            </w:tcBorders>
            <w:tcMar>
              <w:left w:w="57" w:type="dxa"/>
              <w:right w:w="57" w:type="dxa"/>
            </w:tcMar>
          </w:tcPr>
          <w:p w:rsidR="00471EFB" w:rsidRPr="00F46B83" w:rsidRDefault="00471EFB" w:rsidP="00D55197">
            <w:pPr>
              <w:pStyle w:val="phyC4Flietext"/>
              <w:cnfStyle w:val="100000000000"/>
              <w:rPr>
                <w:rStyle w:val="phyC4TabelleninhFormelz"/>
              </w:rPr>
            </w:pPr>
            <w:r w:rsidRPr="00F46B83">
              <w:rPr>
                <w:rStyle w:val="phyC4TabelleninhFormelz"/>
              </w:rPr>
              <w:t>J</w:t>
            </w:r>
          </w:p>
        </w:tc>
        <w:tc>
          <w:tcPr>
            <w:tcW w:w="780" w:type="dxa"/>
            <w:tcBorders>
              <w:left w:val="single" w:sz="4" w:space="0" w:color="auto"/>
            </w:tcBorders>
            <w:tcMar>
              <w:left w:w="57" w:type="dxa"/>
              <w:right w:w="57" w:type="dxa"/>
            </w:tcMar>
          </w:tcPr>
          <w:p w:rsidR="00471EFB" w:rsidRPr="00F46B83" w:rsidRDefault="00471EFB" w:rsidP="00D55197">
            <w:pPr>
              <w:pStyle w:val="phyC4Flietext"/>
              <w:cnfStyle w:val="100000000000"/>
              <w:rPr>
                <w:rStyle w:val="phyC4TabelleninhFormelz"/>
              </w:rPr>
            </w:pPr>
            <w:r w:rsidRPr="00F46B83">
              <w:rPr>
                <w:rStyle w:val="phyC4TabelleninhFormelz"/>
              </w:rPr>
              <w:t>K</w:t>
            </w:r>
          </w:p>
        </w:tc>
      </w:tr>
      <w:tr w:rsidR="00471EFB" w:rsidTr="00D55197">
        <w:trPr>
          <w:cnfStyle w:val="000000100000"/>
        </w:trPr>
        <w:tc>
          <w:tcPr>
            <w:cnfStyle w:val="001000000000"/>
            <w:tcW w:w="883" w:type="dxa"/>
            <w:tcBorders>
              <w:right w:val="single" w:sz="4" w:space="0" w:color="auto"/>
            </w:tcBorders>
            <w:tcMar>
              <w:left w:w="57" w:type="dxa"/>
              <w:right w:w="57" w:type="dxa"/>
            </w:tcMar>
          </w:tcPr>
          <w:p w:rsidR="00471EFB" w:rsidRPr="00123224" w:rsidRDefault="00471EFB" w:rsidP="00D55197">
            <w:pPr>
              <w:pStyle w:val="phyC4Flietext"/>
              <w:rPr>
                <w:rStyle w:val="phyC4TabelleninhFormelz"/>
              </w:rPr>
            </w:pPr>
            <w:r w:rsidRPr="00123224">
              <w:rPr>
                <w:rStyle w:val="phyC4TabelleninhFormelz"/>
              </w:rPr>
              <w:t>h k l</w:t>
            </w:r>
          </w:p>
        </w:tc>
        <w:tc>
          <w:tcPr>
            <w:tcW w:w="812" w:type="dxa"/>
            <w:tcBorders>
              <w:left w:val="single" w:sz="4" w:space="0" w:color="auto"/>
              <w:right w:val="single" w:sz="4" w:space="0" w:color="auto"/>
            </w:tcBorders>
            <w:tcMar>
              <w:left w:w="57" w:type="dxa"/>
              <w:right w:w="57" w:type="dxa"/>
            </w:tcMar>
          </w:tcPr>
          <w:p w:rsidR="00471EFB" w:rsidRDefault="00471EFB" w:rsidP="00D55197">
            <w:pPr>
              <w:pStyle w:val="phyC4Tabelleninhalt"/>
              <w:cnfStyle w:val="000000100000"/>
            </w:pPr>
            <w:r w:rsidRPr="00F22646">
              <w:rPr>
                <w:rStyle w:val="phyC4TabelleninhFormelz"/>
              </w:rPr>
              <w:t>h</w:t>
            </w:r>
            <w:r w:rsidRPr="00F22646">
              <w:rPr>
                <w:rStyle w:val="phyC4TabelleninhFormelz"/>
                <w:vertAlign w:val="superscript"/>
              </w:rPr>
              <w:t>2</w:t>
            </w:r>
            <w:r w:rsidRPr="00F22646">
              <w:rPr>
                <w:rStyle w:val="phyC4TabelleninhFormelz"/>
              </w:rPr>
              <w:t>+k</w:t>
            </w:r>
            <w:r w:rsidRPr="00F22646">
              <w:rPr>
                <w:rStyle w:val="phyC4TabelleninhFormelz"/>
                <w:vertAlign w:val="superscript"/>
              </w:rPr>
              <w:t>2</w:t>
            </w:r>
            <w:r>
              <w:rPr>
                <w:rStyle w:val="phyC4TabelleninhFormelz"/>
              </w:rPr>
              <w:t>+ l</w:t>
            </w:r>
            <w:r w:rsidRPr="00F22646">
              <w:rPr>
                <w:rStyle w:val="phyC4TabelleninhFormelz"/>
                <w:vertAlign w:val="superscript"/>
              </w:rPr>
              <w:t>2</w:t>
            </w:r>
          </w:p>
        </w:tc>
        <w:tc>
          <w:tcPr>
            <w:tcW w:w="1488" w:type="dxa"/>
            <w:tcBorders>
              <w:left w:val="single" w:sz="4" w:space="0" w:color="auto"/>
              <w:right w:val="single" w:sz="4" w:space="0" w:color="auto"/>
            </w:tcBorders>
            <w:tcMar>
              <w:left w:w="57" w:type="dxa"/>
              <w:right w:w="57" w:type="dxa"/>
            </w:tcMar>
          </w:tcPr>
          <w:p w:rsidR="00471EFB" w:rsidRDefault="00471EFB" w:rsidP="00D55197">
            <w:pPr>
              <w:pStyle w:val="phyC4Flietext"/>
              <w:cnfStyle w:val="000000100000"/>
            </w:pPr>
            <w:r w:rsidRPr="00F22646">
              <w:rPr>
                <w:color w:val="auto"/>
              </w:rPr>
              <w:object w:dxaOrig="1640" w:dyaOrig="720">
                <v:shape id="_x0000_i1042" type="#_x0000_t75" style="width:68.25pt;height:29.9pt" o:ole="">
                  <v:imagedata r:id="rId35" o:title=""/>
                </v:shape>
                <o:OLEObject Type="Embed" ProgID="Equation.3" ShapeID="_x0000_i1042" DrawAspect="Content" ObjectID="_1384176021" r:id="rId53"/>
              </w:object>
            </w:r>
          </w:p>
        </w:tc>
        <w:tc>
          <w:tcPr>
            <w:tcW w:w="1460" w:type="dxa"/>
            <w:tcBorders>
              <w:left w:val="single" w:sz="4" w:space="0" w:color="auto"/>
              <w:right w:val="single" w:sz="4" w:space="0" w:color="auto"/>
            </w:tcBorders>
            <w:tcMar>
              <w:left w:w="57" w:type="dxa"/>
              <w:right w:w="57" w:type="dxa"/>
            </w:tcMar>
          </w:tcPr>
          <w:p w:rsidR="00471EFB" w:rsidRDefault="00471EFB" w:rsidP="00D55197">
            <w:pPr>
              <w:pStyle w:val="phyC4Tabelleninhalt"/>
              <w:cnfStyle w:val="000000100000"/>
            </w:pPr>
            <w:r w:rsidRPr="00F22646">
              <w:rPr>
                <w:color w:val="auto"/>
              </w:rPr>
              <w:object w:dxaOrig="1620" w:dyaOrig="720">
                <v:shape id="_x0000_i1043" type="#_x0000_t75" style="width:68.25pt;height:29.9pt" o:ole="">
                  <v:imagedata r:id="rId37" o:title=""/>
                </v:shape>
                <o:OLEObject Type="Embed" ProgID="Equation.3" ShapeID="_x0000_i1043" DrawAspect="Content" ObjectID="_1384176022" r:id="rId54"/>
              </w:object>
            </w:r>
          </w:p>
        </w:tc>
        <w:tc>
          <w:tcPr>
            <w:tcW w:w="800" w:type="dxa"/>
            <w:tcBorders>
              <w:left w:val="single" w:sz="4" w:space="0" w:color="auto"/>
              <w:right w:val="single" w:sz="4" w:space="0" w:color="auto"/>
            </w:tcBorders>
            <w:tcMar>
              <w:left w:w="57" w:type="dxa"/>
              <w:right w:w="57" w:type="dxa"/>
            </w:tcMar>
          </w:tcPr>
          <w:p w:rsidR="00471EFB" w:rsidRPr="00A52A37" w:rsidRDefault="00471EFB" w:rsidP="00D55197">
            <w:pPr>
              <w:pStyle w:val="phyC4Tabelleninhalt"/>
              <w:cnfStyle w:val="000000100000"/>
            </w:pPr>
            <w:r w:rsidRPr="00A52A37">
              <w:t>Reflex no</w:t>
            </w:r>
            <w:r w:rsidRPr="00A52A37">
              <w:rPr>
                <w:szCs w:val="18"/>
              </w:rPr>
              <w:t>.</w:t>
            </w:r>
          </w:p>
        </w:tc>
        <w:tc>
          <w:tcPr>
            <w:tcW w:w="678" w:type="dxa"/>
            <w:tcBorders>
              <w:left w:val="single" w:sz="4" w:space="0" w:color="auto"/>
              <w:right w:val="single" w:sz="4" w:space="0" w:color="auto"/>
            </w:tcBorders>
            <w:tcMar>
              <w:left w:w="57" w:type="dxa"/>
              <w:right w:w="57" w:type="dxa"/>
            </w:tcMar>
          </w:tcPr>
          <w:p w:rsidR="00471EFB" w:rsidRDefault="00471EFB" w:rsidP="00D55197">
            <w:pPr>
              <w:pStyle w:val="phyC4Flietext"/>
              <w:cnfStyle w:val="000000100000"/>
            </w:pPr>
            <w:r>
              <w:rPr>
                <w:rStyle w:val="phyC4TabelleninhFormelz"/>
              </w:rPr>
              <w:t>ϑ</w:t>
            </w:r>
            <w:r w:rsidRPr="00F22646">
              <w:rPr>
                <w:szCs w:val="16"/>
              </w:rPr>
              <w:t>/°</w:t>
            </w:r>
          </w:p>
        </w:tc>
        <w:tc>
          <w:tcPr>
            <w:tcW w:w="882" w:type="dxa"/>
            <w:tcBorders>
              <w:left w:val="single" w:sz="4" w:space="0" w:color="auto"/>
              <w:right w:val="single" w:sz="4" w:space="0" w:color="auto"/>
            </w:tcBorders>
            <w:tcMar>
              <w:left w:w="57" w:type="dxa"/>
              <w:right w:w="57" w:type="dxa"/>
            </w:tcMar>
          </w:tcPr>
          <w:p w:rsidR="00471EFB" w:rsidRDefault="00471EFB" w:rsidP="00D55197">
            <w:pPr>
              <w:pStyle w:val="phyC4Flietext"/>
              <w:cnfStyle w:val="000000100000"/>
            </w:pPr>
            <w:proofErr w:type="spellStart"/>
            <w:r w:rsidRPr="00F22646">
              <w:rPr>
                <w:szCs w:val="16"/>
              </w:rPr>
              <w:t>sin</w:t>
            </w:r>
            <w:r>
              <w:rPr>
                <w:rStyle w:val="phyC4TabelleninhFormelz"/>
              </w:rPr>
              <w:t>ϑ</w:t>
            </w:r>
            <w:proofErr w:type="spellEnd"/>
          </w:p>
        </w:tc>
        <w:tc>
          <w:tcPr>
            <w:tcW w:w="882" w:type="dxa"/>
            <w:tcBorders>
              <w:left w:val="single" w:sz="4" w:space="0" w:color="auto"/>
              <w:right w:val="single" w:sz="4" w:space="0" w:color="auto"/>
            </w:tcBorders>
            <w:tcMar>
              <w:left w:w="57" w:type="dxa"/>
              <w:right w:w="57" w:type="dxa"/>
            </w:tcMar>
          </w:tcPr>
          <w:p w:rsidR="00471EFB" w:rsidRDefault="00471EFB" w:rsidP="00D55197">
            <w:pPr>
              <w:cnfStyle w:val="000000100000"/>
            </w:pPr>
            <w:r w:rsidRPr="00F22646">
              <w:rPr>
                <w:szCs w:val="16"/>
              </w:rPr>
              <w:t>sin</w:t>
            </w:r>
            <w:r w:rsidRPr="00F22646">
              <w:rPr>
                <w:vertAlign w:val="superscript"/>
              </w:rPr>
              <w:t>2</w:t>
            </w:r>
            <w:r>
              <w:rPr>
                <w:rStyle w:val="phyC4TabelleninhFormelz"/>
              </w:rPr>
              <w:t>ϑ</w:t>
            </w:r>
          </w:p>
        </w:tc>
        <w:tc>
          <w:tcPr>
            <w:tcW w:w="976" w:type="dxa"/>
            <w:tcBorders>
              <w:left w:val="single" w:sz="4" w:space="0" w:color="auto"/>
              <w:right w:val="single" w:sz="4" w:space="0" w:color="auto"/>
            </w:tcBorders>
            <w:tcMar>
              <w:left w:w="57" w:type="dxa"/>
              <w:right w:w="57" w:type="dxa"/>
            </w:tcMar>
          </w:tcPr>
          <w:p w:rsidR="00471EFB" w:rsidRDefault="00471EFB" w:rsidP="00D55197">
            <w:pPr>
              <w:pStyle w:val="phyC4Flietext"/>
              <w:cnfStyle w:val="000000100000"/>
            </w:pPr>
            <w:r w:rsidRPr="00F22646">
              <w:rPr>
                <w:color w:val="auto"/>
              </w:rPr>
              <w:object w:dxaOrig="960" w:dyaOrig="720">
                <v:shape id="_x0000_i1044" type="#_x0000_t75" style="width:42.1pt;height:29.9pt" o:ole="">
                  <v:imagedata r:id="rId39" o:title=""/>
                </v:shape>
                <o:OLEObject Type="Embed" ProgID="Equation.3" ShapeID="_x0000_i1044" DrawAspect="Content" ObjectID="_1384176023" r:id="rId55"/>
              </w:object>
            </w:r>
          </w:p>
        </w:tc>
        <w:tc>
          <w:tcPr>
            <w:tcW w:w="780" w:type="dxa"/>
            <w:tcBorders>
              <w:left w:val="single" w:sz="4" w:space="0" w:color="auto"/>
              <w:right w:val="single" w:sz="4" w:space="0" w:color="auto"/>
            </w:tcBorders>
            <w:tcMar>
              <w:left w:w="57" w:type="dxa"/>
              <w:right w:w="57" w:type="dxa"/>
            </w:tcMar>
          </w:tcPr>
          <w:p w:rsidR="00471EFB" w:rsidRDefault="00471EFB" w:rsidP="00D55197">
            <w:pPr>
              <w:pStyle w:val="phyC4Flietext"/>
              <w:cnfStyle w:val="000000100000"/>
            </w:pPr>
            <w:r w:rsidRPr="00F22646">
              <w:rPr>
                <w:rStyle w:val="phyC4TabelleninhFormelz"/>
              </w:rPr>
              <w:t>d</w:t>
            </w:r>
            <w:r w:rsidRPr="00F22646">
              <w:rPr>
                <w:szCs w:val="16"/>
              </w:rPr>
              <w:t>/</w:t>
            </w:r>
            <w:proofErr w:type="spellStart"/>
            <w:r w:rsidRPr="00F22646">
              <w:rPr>
                <w:szCs w:val="16"/>
              </w:rPr>
              <w:t>pm</w:t>
            </w:r>
            <w:proofErr w:type="spellEnd"/>
          </w:p>
        </w:tc>
        <w:tc>
          <w:tcPr>
            <w:tcW w:w="780" w:type="dxa"/>
            <w:tcBorders>
              <w:left w:val="single" w:sz="4" w:space="0" w:color="auto"/>
            </w:tcBorders>
            <w:tcMar>
              <w:left w:w="57" w:type="dxa"/>
              <w:right w:w="57" w:type="dxa"/>
            </w:tcMar>
          </w:tcPr>
          <w:p w:rsidR="00471EFB" w:rsidRDefault="00471EFB" w:rsidP="00D55197">
            <w:pPr>
              <w:pStyle w:val="phyC4Flietext"/>
              <w:cnfStyle w:val="000000100000"/>
            </w:pPr>
            <w:r w:rsidRPr="00F22646">
              <w:rPr>
                <w:rStyle w:val="phyC4TabelleninhFormelz"/>
              </w:rPr>
              <w:t>a</w:t>
            </w:r>
            <w:r w:rsidRPr="00F22646">
              <w:rPr>
                <w:szCs w:val="16"/>
              </w:rPr>
              <w:t>/</w:t>
            </w:r>
            <w:proofErr w:type="spellStart"/>
            <w:r>
              <w:rPr>
                <w:szCs w:val="16"/>
              </w:rPr>
              <w:t>p</w:t>
            </w:r>
            <w:r w:rsidRPr="00F22646">
              <w:rPr>
                <w:szCs w:val="16"/>
              </w:rPr>
              <w:t>m</w:t>
            </w:r>
            <w:proofErr w:type="spellEnd"/>
          </w:p>
        </w:tc>
      </w:tr>
      <w:tr w:rsidR="00471EFB" w:rsidTr="00D55197">
        <w:tc>
          <w:tcPr>
            <w:cnfStyle w:val="001000000000"/>
            <w:tcW w:w="883" w:type="dxa"/>
            <w:tcBorders>
              <w:right w:val="single" w:sz="4" w:space="0" w:color="auto"/>
            </w:tcBorders>
            <w:tcMar>
              <w:left w:w="57" w:type="dxa"/>
              <w:right w:w="57" w:type="dxa"/>
            </w:tcMar>
          </w:tcPr>
          <w:p w:rsidR="00471EFB" w:rsidRPr="00510123" w:rsidRDefault="00471EFB" w:rsidP="00D55197">
            <w:pPr>
              <w:pStyle w:val="phyC4Tabelleninhalt"/>
              <w:rPr>
                <w:b w:val="0"/>
              </w:rPr>
            </w:pPr>
            <w:r w:rsidRPr="00510123">
              <w:rPr>
                <w:b w:val="0"/>
                <w:szCs w:val="16"/>
              </w:rPr>
              <w:t>111</w:t>
            </w:r>
          </w:p>
        </w:tc>
        <w:tc>
          <w:tcPr>
            <w:tcW w:w="812"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000000"/>
            </w:pPr>
            <w:r w:rsidRPr="00510123">
              <w:rPr>
                <w:szCs w:val="16"/>
              </w:rPr>
              <w:t>3</w:t>
            </w:r>
          </w:p>
        </w:tc>
        <w:tc>
          <w:tcPr>
            <w:tcW w:w="1488"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000000"/>
            </w:pPr>
            <w:r w:rsidRPr="00510123">
              <w:rPr>
                <w:szCs w:val="16"/>
              </w:rPr>
              <w:t>1,5</w:t>
            </w:r>
          </w:p>
        </w:tc>
        <w:tc>
          <w:tcPr>
            <w:tcW w:w="1460"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000000"/>
              <w:rPr>
                <w:b/>
              </w:rPr>
            </w:pPr>
            <w:r w:rsidRPr="00510123">
              <w:rPr>
                <w:b/>
                <w:szCs w:val="16"/>
              </w:rPr>
              <w:t>1</w:t>
            </w:r>
          </w:p>
        </w:tc>
        <w:tc>
          <w:tcPr>
            <w:tcW w:w="800"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000000"/>
            </w:pPr>
            <w:r w:rsidRPr="00510123">
              <w:rPr>
                <w:szCs w:val="16"/>
              </w:rPr>
              <w:t>1</w:t>
            </w:r>
          </w:p>
        </w:tc>
        <w:tc>
          <w:tcPr>
            <w:tcW w:w="678"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000000"/>
            </w:pPr>
            <w:r w:rsidRPr="00510123">
              <w:rPr>
                <w:szCs w:val="16"/>
              </w:rPr>
              <w:t>12,83</w:t>
            </w:r>
          </w:p>
        </w:tc>
        <w:tc>
          <w:tcPr>
            <w:tcW w:w="882"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000000"/>
            </w:pPr>
            <w:r w:rsidRPr="00510123">
              <w:rPr>
                <w:szCs w:val="16"/>
              </w:rPr>
              <w:t>0,22206</w:t>
            </w:r>
          </w:p>
        </w:tc>
        <w:tc>
          <w:tcPr>
            <w:tcW w:w="882"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000000"/>
            </w:pPr>
            <w:r w:rsidRPr="00510123">
              <w:rPr>
                <w:szCs w:val="16"/>
              </w:rPr>
              <w:t>0,04931</w:t>
            </w:r>
          </w:p>
        </w:tc>
        <w:tc>
          <w:tcPr>
            <w:tcW w:w="976"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000000"/>
              <w:rPr>
                <w:b/>
              </w:rPr>
            </w:pPr>
            <w:r w:rsidRPr="00510123">
              <w:rPr>
                <w:b/>
              </w:rPr>
              <w:t>1</w:t>
            </w:r>
          </w:p>
        </w:tc>
        <w:tc>
          <w:tcPr>
            <w:tcW w:w="780"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000000"/>
            </w:pPr>
            <w:r w:rsidRPr="00510123">
              <w:rPr>
                <w:szCs w:val="16"/>
              </w:rPr>
              <w:t>313,48</w:t>
            </w:r>
          </w:p>
        </w:tc>
        <w:tc>
          <w:tcPr>
            <w:tcW w:w="780" w:type="dxa"/>
            <w:tcBorders>
              <w:left w:val="single" w:sz="4" w:space="0" w:color="auto"/>
            </w:tcBorders>
            <w:tcMar>
              <w:left w:w="57" w:type="dxa"/>
              <w:right w:w="57" w:type="dxa"/>
            </w:tcMar>
          </w:tcPr>
          <w:p w:rsidR="00471EFB" w:rsidRPr="00510123" w:rsidRDefault="00471EFB" w:rsidP="00D55197">
            <w:pPr>
              <w:pStyle w:val="phyC4Tabelleninhalt"/>
              <w:cnfStyle w:val="000000000000"/>
            </w:pPr>
            <w:r w:rsidRPr="00510123">
              <w:rPr>
                <w:szCs w:val="16"/>
              </w:rPr>
              <w:t>542,96</w:t>
            </w:r>
          </w:p>
        </w:tc>
      </w:tr>
      <w:tr w:rsidR="00471EFB" w:rsidTr="00D55197">
        <w:trPr>
          <w:cnfStyle w:val="000000100000"/>
        </w:trPr>
        <w:tc>
          <w:tcPr>
            <w:cnfStyle w:val="001000000000"/>
            <w:tcW w:w="883" w:type="dxa"/>
            <w:tcBorders>
              <w:right w:val="single" w:sz="4" w:space="0" w:color="auto"/>
            </w:tcBorders>
            <w:tcMar>
              <w:left w:w="57" w:type="dxa"/>
              <w:right w:w="57" w:type="dxa"/>
            </w:tcMar>
          </w:tcPr>
          <w:p w:rsidR="00471EFB" w:rsidRPr="00510123" w:rsidRDefault="00471EFB" w:rsidP="00D55197">
            <w:pPr>
              <w:pStyle w:val="phyC4Tabelleninhalt"/>
              <w:rPr>
                <w:b w:val="0"/>
              </w:rPr>
            </w:pPr>
            <w:r w:rsidRPr="00510123">
              <w:rPr>
                <w:b w:val="0"/>
                <w:szCs w:val="16"/>
              </w:rPr>
              <w:t>220</w:t>
            </w:r>
          </w:p>
        </w:tc>
        <w:tc>
          <w:tcPr>
            <w:tcW w:w="812"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100000"/>
            </w:pPr>
            <w:r w:rsidRPr="00510123">
              <w:rPr>
                <w:szCs w:val="16"/>
              </w:rPr>
              <w:t>8</w:t>
            </w:r>
          </w:p>
        </w:tc>
        <w:tc>
          <w:tcPr>
            <w:tcW w:w="1488"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100000"/>
            </w:pPr>
            <w:r w:rsidRPr="00510123">
              <w:rPr>
                <w:szCs w:val="16"/>
              </w:rPr>
              <w:t>4</w:t>
            </w:r>
          </w:p>
        </w:tc>
        <w:tc>
          <w:tcPr>
            <w:tcW w:w="1460"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100000"/>
              <w:rPr>
                <w:b/>
              </w:rPr>
            </w:pPr>
            <w:r w:rsidRPr="00510123">
              <w:rPr>
                <w:b/>
                <w:szCs w:val="16"/>
              </w:rPr>
              <w:t>2,67</w:t>
            </w:r>
          </w:p>
        </w:tc>
        <w:tc>
          <w:tcPr>
            <w:tcW w:w="800"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100000"/>
            </w:pPr>
            <w:r w:rsidRPr="00510123">
              <w:rPr>
                <w:szCs w:val="16"/>
              </w:rPr>
              <w:t>3</w:t>
            </w:r>
          </w:p>
        </w:tc>
        <w:tc>
          <w:tcPr>
            <w:tcW w:w="678"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100000"/>
            </w:pPr>
            <w:r w:rsidRPr="00510123">
              <w:rPr>
                <w:szCs w:val="16"/>
              </w:rPr>
              <w:t>21,34</w:t>
            </w:r>
          </w:p>
        </w:tc>
        <w:tc>
          <w:tcPr>
            <w:tcW w:w="882"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100000"/>
            </w:pPr>
            <w:r w:rsidRPr="00510123">
              <w:rPr>
                <w:szCs w:val="16"/>
              </w:rPr>
              <w:t>0,36390</w:t>
            </w:r>
          </w:p>
        </w:tc>
        <w:tc>
          <w:tcPr>
            <w:tcW w:w="882"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100000"/>
            </w:pPr>
            <w:r w:rsidRPr="00510123">
              <w:rPr>
                <w:szCs w:val="16"/>
              </w:rPr>
              <w:t>0,13242</w:t>
            </w:r>
          </w:p>
        </w:tc>
        <w:tc>
          <w:tcPr>
            <w:tcW w:w="976"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100000"/>
              <w:rPr>
                <w:b/>
              </w:rPr>
            </w:pPr>
            <w:r w:rsidRPr="00510123">
              <w:rPr>
                <w:b/>
                <w:szCs w:val="16"/>
              </w:rPr>
              <w:t>2,69</w:t>
            </w:r>
          </w:p>
        </w:tc>
        <w:tc>
          <w:tcPr>
            <w:tcW w:w="780"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100000"/>
            </w:pPr>
            <w:r w:rsidRPr="00510123">
              <w:rPr>
                <w:szCs w:val="16"/>
              </w:rPr>
              <w:t>191,29</w:t>
            </w:r>
          </w:p>
        </w:tc>
        <w:tc>
          <w:tcPr>
            <w:tcW w:w="780" w:type="dxa"/>
            <w:tcBorders>
              <w:left w:val="single" w:sz="4" w:space="0" w:color="auto"/>
            </w:tcBorders>
            <w:tcMar>
              <w:left w:w="57" w:type="dxa"/>
              <w:right w:w="57" w:type="dxa"/>
            </w:tcMar>
          </w:tcPr>
          <w:p w:rsidR="00471EFB" w:rsidRPr="00510123" w:rsidRDefault="00471EFB" w:rsidP="00D55197">
            <w:pPr>
              <w:pStyle w:val="phyC4Tabelleninhalt"/>
              <w:cnfStyle w:val="000000100000"/>
            </w:pPr>
            <w:r w:rsidRPr="00510123">
              <w:rPr>
                <w:szCs w:val="16"/>
              </w:rPr>
              <w:t>541,05</w:t>
            </w:r>
          </w:p>
        </w:tc>
      </w:tr>
      <w:tr w:rsidR="00471EFB" w:rsidTr="00D55197">
        <w:tc>
          <w:tcPr>
            <w:cnfStyle w:val="001000000000"/>
            <w:tcW w:w="883" w:type="dxa"/>
            <w:tcBorders>
              <w:right w:val="single" w:sz="4" w:space="0" w:color="auto"/>
            </w:tcBorders>
            <w:tcMar>
              <w:left w:w="57" w:type="dxa"/>
              <w:right w:w="57" w:type="dxa"/>
            </w:tcMar>
          </w:tcPr>
          <w:p w:rsidR="00471EFB" w:rsidRPr="00510123" w:rsidRDefault="00471EFB" w:rsidP="00D55197">
            <w:pPr>
              <w:pStyle w:val="phyC4Tabelleninhalt"/>
              <w:rPr>
                <w:b w:val="0"/>
              </w:rPr>
            </w:pPr>
            <w:r w:rsidRPr="00510123">
              <w:rPr>
                <w:b w:val="0"/>
                <w:szCs w:val="16"/>
              </w:rPr>
              <w:t>311</w:t>
            </w:r>
          </w:p>
        </w:tc>
        <w:tc>
          <w:tcPr>
            <w:tcW w:w="812"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000000"/>
            </w:pPr>
            <w:r w:rsidRPr="00510123">
              <w:rPr>
                <w:szCs w:val="16"/>
              </w:rPr>
              <w:t>11</w:t>
            </w:r>
          </w:p>
        </w:tc>
        <w:tc>
          <w:tcPr>
            <w:tcW w:w="1488"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000000"/>
            </w:pPr>
            <w:r w:rsidRPr="00510123">
              <w:rPr>
                <w:szCs w:val="16"/>
              </w:rPr>
              <w:t>5,5</w:t>
            </w:r>
          </w:p>
        </w:tc>
        <w:tc>
          <w:tcPr>
            <w:tcW w:w="1460"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000000"/>
              <w:rPr>
                <w:b/>
              </w:rPr>
            </w:pPr>
            <w:r w:rsidRPr="00510123">
              <w:rPr>
                <w:b/>
                <w:szCs w:val="16"/>
              </w:rPr>
              <w:t>3,67</w:t>
            </w:r>
          </w:p>
        </w:tc>
        <w:tc>
          <w:tcPr>
            <w:tcW w:w="800"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000000"/>
            </w:pPr>
            <w:r w:rsidRPr="00510123">
              <w:rPr>
                <w:szCs w:val="16"/>
              </w:rPr>
              <w:t>5</w:t>
            </w:r>
          </w:p>
        </w:tc>
        <w:tc>
          <w:tcPr>
            <w:tcW w:w="678"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000000"/>
            </w:pPr>
            <w:r w:rsidRPr="00510123">
              <w:rPr>
                <w:szCs w:val="16"/>
              </w:rPr>
              <w:t>25,11</w:t>
            </w:r>
          </w:p>
        </w:tc>
        <w:tc>
          <w:tcPr>
            <w:tcW w:w="882"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000000"/>
            </w:pPr>
            <w:r w:rsidRPr="00510123">
              <w:rPr>
                <w:szCs w:val="16"/>
              </w:rPr>
              <w:t>0,42436</w:t>
            </w:r>
          </w:p>
        </w:tc>
        <w:tc>
          <w:tcPr>
            <w:tcW w:w="882"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000000"/>
            </w:pPr>
            <w:r w:rsidRPr="00510123">
              <w:rPr>
                <w:szCs w:val="16"/>
              </w:rPr>
              <w:t>0,18001</w:t>
            </w:r>
          </w:p>
        </w:tc>
        <w:tc>
          <w:tcPr>
            <w:tcW w:w="976"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000000"/>
              <w:rPr>
                <w:b/>
              </w:rPr>
            </w:pPr>
            <w:r w:rsidRPr="00510123">
              <w:rPr>
                <w:b/>
                <w:szCs w:val="16"/>
              </w:rPr>
              <w:t>3,65</w:t>
            </w:r>
          </w:p>
        </w:tc>
        <w:tc>
          <w:tcPr>
            <w:tcW w:w="780"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000000"/>
            </w:pPr>
            <w:r w:rsidRPr="00510123">
              <w:rPr>
                <w:szCs w:val="16"/>
              </w:rPr>
              <w:t>164,04</w:t>
            </w:r>
          </w:p>
        </w:tc>
        <w:tc>
          <w:tcPr>
            <w:tcW w:w="780" w:type="dxa"/>
            <w:tcBorders>
              <w:left w:val="single" w:sz="4" w:space="0" w:color="auto"/>
            </w:tcBorders>
            <w:tcMar>
              <w:left w:w="57" w:type="dxa"/>
              <w:right w:w="57" w:type="dxa"/>
            </w:tcMar>
          </w:tcPr>
          <w:p w:rsidR="00471EFB" w:rsidRPr="00510123" w:rsidRDefault="00471EFB" w:rsidP="00D55197">
            <w:pPr>
              <w:pStyle w:val="phyC4Tabelleninhalt"/>
              <w:cnfStyle w:val="000000000000"/>
            </w:pPr>
            <w:r w:rsidRPr="00510123">
              <w:rPr>
                <w:szCs w:val="16"/>
              </w:rPr>
              <w:t>544,06</w:t>
            </w:r>
          </w:p>
        </w:tc>
      </w:tr>
      <w:tr w:rsidR="00471EFB" w:rsidTr="00D55197">
        <w:trPr>
          <w:cnfStyle w:val="000000100000"/>
        </w:trPr>
        <w:tc>
          <w:tcPr>
            <w:cnfStyle w:val="001000000000"/>
            <w:tcW w:w="883" w:type="dxa"/>
            <w:tcBorders>
              <w:right w:val="single" w:sz="4" w:space="0" w:color="auto"/>
            </w:tcBorders>
            <w:tcMar>
              <w:left w:w="57" w:type="dxa"/>
              <w:right w:w="57" w:type="dxa"/>
            </w:tcMar>
          </w:tcPr>
          <w:p w:rsidR="00471EFB" w:rsidRPr="00510123" w:rsidRDefault="00471EFB" w:rsidP="00D55197">
            <w:pPr>
              <w:pStyle w:val="phyC4Tabelleninhalt"/>
              <w:rPr>
                <w:b w:val="0"/>
              </w:rPr>
            </w:pPr>
            <w:r w:rsidRPr="00510123">
              <w:rPr>
                <w:b w:val="0"/>
                <w:szCs w:val="16"/>
              </w:rPr>
              <w:t>400</w:t>
            </w:r>
          </w:p>
        </w:tc>
        <w:tc>
          <w:tcPr>
            <w:tcW w:w="812"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100000"/>
            </w:pPr>
            <w:r w:rsidRPr="00510123">
              <w:rPr>
                <w:szCs w:val="16"/>
              </w:rPr>
              <w:t>16</w:t>
            </w:r>
          </w:p>
        </w:tc>
        <w:tc>
          <w:tcPr>
            <w:tcW w:w="1488"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100000"/>
            </w:pPr>
            <w:r w:rsidRPr="00510123">
              <w:rPr>
                <w:szCs w:val="16"/>
              </w:rPr>
              <w:t>8</w:t>
            </w:r>
          </w:p>
        </w:tc>
        <w:tc>
          <w:tcPr>
            <w:tcW w:w="1460"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100000"/>
              <w:rPr>
                <w:b/>
              </w:rPr>
            </w:pPr>
            <w:r w:rsidRPr="00510123">
              <w:rPr>
                <w:b/>
                <w:szCs w:val="16"/>
              </w:rPr>
              <w:t>5,33</w:t>
            </w:r>
          </w:p>
        </w:tc>
        <w:tc>
          <w:tcPr>
            <w:tcW w:w="800"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100000"/>
            </w:pPr>
            <w:r w:rsidRPr="00510123">
              <w:rPr>
                <w:szCs w:val="16"/>
              </w:rPr>
              <w:t>7</w:t>
            </w:r>
          </w:p>
        </w:tc>
        <w:tc>
          <w:tcPr>
            <w:tcW w:w="678"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100000"/>
            </w:pPr>
            <w:r w:rsidRPr="00510123">
              <w:rPr>
                <w:szCs w:val="16"/>
              </w:rPr>
              <w:t>30,71</w:t>
            </w:r>
          </w:p>
        </w:tc>
        <w:tc>
          <w:tcPr>
            <w:tcW w:w="882"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100000"/>
            </w:pPr>
            <w:r w:rsidRPr="00510123">
              <w:rPr>
                <w:szCs w:val="16"/>
              </w:rPr>
              <w:t>0,51069</w:t>
            </w:r>
          </w:p>
        </w:tc>
        <w:tc>
          <w:tcPr>
            <w:tcW w:w="882"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100000"/>
            </w:pPr>
            <w:r w:rsidRPr="00510123">
              <w:rPr>
                <w:szCs w:val="16"/>
              </w:rPr>
              <w:t>0,26081</w:t>
            </w:r>
          </w:p>
        </w:tc>
        <w:tc>
          <w:tcPr>
            <w:tcW w:w="976"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100000"/>
              <w:rPr>
                <w:b/>
              </w:rPr>
            </w:pPr>
            <w:r w:rsidRPr="00510123">
              <w:rPr>
                <w:b/>
                <w:szCs w:val="16"/>
              </w:rPr>
              <w:t>5,29</w:t>
            </w:r>
          </w:p>
        </w:tc>
        <w:tc>
          <w:tcPr>
            <w:tcW w:w="780" w:type="dxa"/>
            <w:tcBorders>
              <w:left w:val="single" w:sz="4" w:space="0" w:color="auto"/>
              <w:right w:val="single" w:sz="4" w:space="0" w:color="auto"/>
            </w:tcBorders>
            <w:tcMar>
              <w:left w:w="57" w:type="dxa"/>
              <w:right w:w="57" w:type="dxa"/>
            </w:tcMar>
          </w:tcPr>
          <w:p w:rsidR="00471EFB" w:rsidRPr="00510123" w:rsidRDefault="00471EFB" w:rsidP="00D55197">
            <w:pPr>
              <w:pStyle w:val="phyC4Tabelleninhalt"/>
              <w:cnfStyle w:val="000000100000"/>
            </w:pPr>
            <w:r w:rsidRPr="00510123">
              <w:rPr>
                <w:szCs w:val="16"/>
              </w:rPr>
              <w:t>136,30</w:t>
            </w:r>
          </w:p>
        </w:tc>
        <w:tc>
          <w:tcPr>
            <w:tcW w:w="780" w:type="dxa"/>
            <w:tcBorders>
              <w:left w:val="single" w:sz="4" w:space="0" w:color="auto"/>
            </w:tcBorders>
            <w:tcMar>
              <w:left w:w="57" w:type="dxa"/>
              <w:right w:w="57" w:type="dxa"/>
            </w:tcMar>
          </w:tcPr>
          <w:p w:rsidR="00471EFB" w:rsidRPr="00510123" w:rsidRDefault="00471EFB" w:rsidP="00D55197">
            <w:pPr>
              <w:pStyle w:val="phyC4Tabelleninhalt"/>
              <w:cnfStyle w:val="000000100000"/>
            </w:pPr>
            <w:r w:rsidRPr="00510123">
              <w:rPr>
                <w:szCs w:val="16"/>
              </w:rPr>
              <w:t>545,20</w:t>
            </w:r>
          </w:p>
        </w:tc>
      </w:tr>
      <w:tr w:rsidR="00471EFB" w:rsidTr="00D55197">
        <w:tc>
          <w:tcPr>
            <w:cnfStyle w:val="001000000000"/>
            <w:tcW w:w="883" w:type="dxa"/>
            <w:tcBorders>
              <w:bottom w:val="single" w:sz="8" w:space="0" w:color="000000" w:themeColor="text1"/>
              <w:right w:val="single" w:sz="4" w:space="0" w:color="auto"/>
            </w:tcBorders>
            <w:tcMar>
              <w:left w:w="57" w:type="dxa"/>
              <w:right w:w="57" w:type="dxa"/>
            </w:tcMar>
          </w:tcPr>
          <w:p w:rsidR="00471EFB" w:rsidRPr="00510123" w:rsidRDefault="00471EFB" w:rsidP="00D55197">
            <w:pPr>
              <w:pStyle w:val="phyC4Tabelleninhalt"/>
              <w:rPr>
                <w:b w:val="0"/>
              </w:rPr>
            </w:pPr>
            <w:r w:rsidRPr="00510123">
              <w:rPr>
                <w:b w:val="0"/>
                <w:szCs w:val="16"/>
              </w:rPr>
              <w:t>511/333</w:t>
            </w:r>
          </w:p>
        </w:tc>
        <w:tc>
          <w:tcPr>
            <w:tcW w:w="812" w:type="dxa"/>
            <w:tcBorders>
              <w:left w:val="single" w:sz="4" w:space="0" w:color="auto"/>
              <w:bottom w:val="single" w:sz="8" w:space="0" w:color="000000" w:themeColor="text1"/>
              <w:right w:val="single" w:sz="4" w:space="0" w:color="auto"/>
            </w:tcBorders>
            <w:tcMar>
              <w:left w:w="57" w:type="dxa"/>
              <w:right w:w="57" w:type="dxa"/>
            </w:tcMar>
          </w:tcPr>
          <w:p w:rsidR="00471EFB" w:rsidRPr="00510123" w:rsidRDefault="00471EFB" w:rsidP="00D55197">
            <w:pPr>
              <w:pStyle w:val="phyC4Tabelleninhalt"/>
              <w:cnfStyle w:val="000000000000"/>
            </w:pPr>
            <w:r w:rsidRPr="00510123">
              <w:rPr>
                <w:szCs w:val="16"/>
              </w:rPr>
              <w:t>27</w:t>
            </w:r>
          </w:p>
        </w:tc>
        <w:tc>
          <w:tcPr>
            <w:tcW w:w="1488" w:type="dxa"/>
            <w:tcBorders>
              <w:left w:val="single" w:sz="4" w:space="0" w:color="auto"/>
              <w:bottom w:val="single" w:sz="8" w:space="0" w:color="000000" w:themeColor="text1"/>
              <w:right w:val="single" w:sz="4" w:space="0" w:color="auto"/>
            </w:tcBorders>
            <w:tcMar>
              <w:left w:w="57" w:type="dxa"/>
              <w:right w:w="57" w:type="dxa"/>
            </w:tcMar>
          </w:tcPr>
          <w:p w:rsidR="00471EFB" w:rsidRPr="00510123" w:rsidRDefault="00471EFB" w:rsidP="00D55197">
            <w:pPr>
              <w:pStyle w:val="phyC4Tabelleninhalt"/>
              <w:cnfStyle w:val="000000000000"/>
            </w:pPr>
            <w:r w:rsidRPr="00510123">
              <w:rPr>
                <w:szCs w:val="16"/>
              </w:rPr>
              <w:t>13,5</w:t>
            </w:r>
          </w:p>
        </w:tc>
        <w:tc>
          <w:tcPr>
            <w:tcW w:w="1460" w:type="dxa"/>
            <w:tcBorders>
              <w:left w:val="single" w:sz="4" w:space="0" w:color="auto"/>
              <w:bottom w:val="single" w:sz="8" w:space="0" w:color="000000" w:themeColor="text1"/>
              <w:right w:val="single" w:sz="4" w:space="0" w:color="auto"/>
            </w:tcBorders>
            <w:tcMar>
              <w:left w:w="57" w:type="dxa"/>
              <w:right w:w="57" w:type="dxa"/>
            </w:tcMar>
          </w:tcPr>
          <w:p w:rsidR="00471EFB" w:rsidRPr="00510123" w:rsidRDefault="00471EFB" w:rsidP="00D55197">
            <w:pPr>
              <w:pStyle w:val="phyC4Tabelleninhalt"/>
              <w:cnfStyle w:val="000000000000"/>
              <w:rPr>
                <w:b/>
              </w:rPr>
            </w:pPr>
            <w:r w:rsidRPr="00510123">
              <w:rPr>
                <w:b/>
                <w:szCs w:val="16"/>
              </w:rPr>
              <w:t>9</w:t>
            </w:r>
          </w:p>
        </w:tc>
        <w:tc>
          <w:tcPr>
            <w:tcW w:w="800" w:type="dxa"/>
            <w:tcBorders>
              <w:left w:val="single" w:sz="4" w:space="0" w:color="auto"/>
              <w:bottom w:val="single" w:sz="8" w:space="0" w:color="000000" w:themeColor="text1"/>
              <w:right w:val="single" w:sz="4" w:space="0" w:color="auto"/>
            </w:tcBorders>
            <w:tcMar>
              <w:left w:w="57" w:type="dxa"/>
              <w:right w:w="57" w:type="dxa"/>
            </w:tcMar>
          </w:tcPr>
          <w:p w:rsidR="00471EFB" w:rsidRPr="00510123" w:rsidRDefault="00471EFB" w:rsidP="00D55197">
            <w:pPr>
              <w:pStyle w:val="phyC4Tabelleninhalt"/>
              <w:cnfStyle w:val="000000000000"/>
            </w:pPr>
            <w:r w:rsidRPr="00510123">
              <w:rPr>
                <w:szCs w:val="16"/>
              </w:rPr>
              <w:t>10</w:t>
            </w:r>
          </w:p>
        </w:tc>
        <w:tc>
          <w:tcPr>
            <w:tcW w:w="678" w:type="dxa"/>
            <w:tcBorders>
              <w:left w:val="single" w:sz="4" w:space="0" w:color="auto"/>
              <w:bottom w:val="single" w:sz="8" w:space="0" w:color="000000" w:themeColor="text1"/>
              <w:right w:val="single" w:sz="4" w:space="0" w:color="auto"/>
            </w:tcBorders>
            <w:tcMar>
              <w:left w:w="57" w:type="dxa"/>
              <w:right w:w="57" w:type="dxa"/>
            </w:tcMar>
          </w:tcPr>
          <w:p w:rsidR="00471EFB" w:rsidRPr="00510123" w:rsidRDefault="00471EFB" w:rsidP="00D55197">
            <w:pPr>
              <w:pStyle w:val="phyC4Tabelleninhalt"/>
              <w:cnfStyle w:val="000000000000"/>
            </w:pPr>
            <w:r w:rsidRPr="00510123">
              <w:rPr>
                <w:szCs w:val="16"/>
              </w:rPr>
              <w:t>41,78</w:t>
            </w:r>
          </w:p>
        </w:tc>
        <w:tc>
          <w:tcPr>
            <w:tcW w:w="882" w:type="dxa"/>
            <w:tcBorders>
              <w:left w:val="single" w:sz="4" w:space="0" w:color="auto"/>
              <w:bottom w:val="single" w:sz="8" w:space="0" w:color="000000" w:themeColor="text1"/>
              <w:right w:val="single" w:sz="4" w:space="0" w:color="auto"/>
            </w:tcBorders>
            <w:tcMar>
              <w:left w:w="57" w:type="dxa"/>
              <w:right w:w="57" w:type="dxa"/>
            </w:tcMar>
          </w:tcPr>
          <w:p w:rsidR="00471EFB" w:rsidRPr="00510123" w:rsidRDefault="00471EFB" w:rsidP="00D55197">
            <w:pPr>
              <w:pStyle w:val="phyC4Tabelleninhalt"/>
              <w:cnfStyle w:val="000000000000"/>
            </w:pPr>
            <w:r w:rsidRPr="00510123">
              <w:rPr>
                <w:szCs w:val="16"/>
              </w:rPr>
              <w:t>0,66627</w:t>
            </w:r>
          </w:p>
        </w:tc>
        <w:tc>
          <w:tcPr>
            <w:tcW w:w="882" w:type="dxa"/>
            <w:tcBorders>
              <w:left w:val="single" w:sz="4" w:space="0" w:color="auto"/>
              <w:bottom w:val="single" w:sz="8" w:space="0" w:color="000000" w:themeColor="text1"/>
              <w:right w:val="single" w:sz="4" w:space="0" w:color="auto"/>
            </w:tcBorders>
            <w:tcMar>
              <w:left w:w="57" w:type="dxa"/>
              <w:right w:w="57" w:type="dxa"/>
            </w:tcMar>
          </w:tcPr>
          <w:p w:rsidR="00471EFB" w:rsidRPr="00510123" w:rsidRDefault="00471EFB" w:rsidP="00D55197">
            <w:pPr>
              <w:pStyle w:val="phyC4Tabelleninhalt"/>
              <w:cnfStyle w:val="000000000000"/>
            </w:pPr>
            <w:r w:rsidRPr="00510123">
              <w:rPr>
                <w:szCs w:val="16"/>
              </w:rPr>
              <w:t>0,44392</w:t>
            </w:r>
          </w:p>
        </w:tc>
        <w:tc>
          <w:tcPr>
            <w:tcW w:w="976" w:type="dxa"/>
            <w:tcBorders>
              <w:left w:val="single" w:sz="4" w:space="0" w:color="auto"/>
              <w:bottom w:val="single" w:sz="8" w:space="0" w:color="000000" w:themeColor="text1"/>
              <w:right w:val="single" w:sz="4" w:space="0" w:color="auto"/>
            </w:tcBorders>
            <w:tcMar>
              <w:left w:w="57" w:type="dxa"/>
              <w:right w:w="57" w:type="dxa"/>
            </w:tcMar>
          </w:tcPr>
          <w:p w:rsidR="00471EFB" w:rsidRPr="00510123" w:rsidRDefault="00471EFB" w:rsidP="00D55197">
            <w:pPr>
              <w:pStyle w:val="phyC4Tabelleninhalt"/>
              <w:cnfStyle w:val="000000000000"/>
              <w:rPr>
                <w:b/>
              </w:rPr>
            </w:pPr>
            <w:r w:rsidRPr="00510123">
              <w:rPr>
                <w:b/>
                <w:szCs w:val="16"/>
              </w:rPr>
              <w:t>9,00</w:t>
            </w:r>
          </w:p>
        </w:tc>
        <w:tc>
          <w:tcPr>
            <w:tcW w:w="780" w:type="dxa"/>
            <w:tcBorders>
              <w:left w:val="single" w:sz="4" w:space="0" w:color="auto"/>
              <w:bottom w:val="single" w:sz="8" w:space="0" w:color="000000" w:themeColor="text1"/>
              <w:right w:val="single" w:sz="4" w:space="0" w:color="auto"/>
            </w:tcBorders>
            <w:tcMar>
              <w:left w:w="57" w:type="dxa"/>
              <w:right w:w="57" w:type="dxa"/>
            </w:tcMar>
          </w:tcPr>
          <w:p w:rsidR="00471EFB" w:rsidRPr="00510123" w:rsidRDefault="00471EFB" w:rsidP="00D55197">
            <w:pPr>
              <w:pStyle w:val="phyC4Tabelleninhalt"/>
              <w:cnfStyle w:val="000000000000"/>
            </w:pPr>
            <w:r w:rsidRPr="00510123">
              <w:rPr>
                <w:szCs w:val="16"/>
              </w:rPr>
              <w:t>104,48</w:t>
            </w:r>
          </w:p>
        </w:tc>
        <w:tc>
          <w:tcPr>
            <w:tcW w:w="780" w:type="dxa"/>
            <w:tcBorders>
              <w:left w:val="single" w:sz="4" w:space="0" w:color="auto"/>
              <w:bottom w:val="single" w:sz="8" w:space="0" w:color="000000" w:themeColor="text1"/>
            </w:tcBorders>
            <w:tcMar>
              <w:left w:w="57" w:type="dxa"/>
              <w:right w:w="57" w:type="dxa"/>
            </w:tcMar>
          </w:tcPr>
          <w:p w:rsidR="00471EFB" w:rsidRPr="00510123" w:rsidRDefault="00471EFB" w:rsidP="00D55197">
            <w:pPr>
              <w:pStyle w:val="phyC4Tabelleninhalt"/>
              <w:cnfStyle w:val="000000000000"/>
            </w:pPr>
            <w:r w:rsidRPr="00510123">
              <w:rPr>
                <w:szCs w:val="16"/>
              </w:rPr>
              <w:t>542,89</w:t>
            </w:r>
          </w:p>
        </w:tc>
      </w:tr>
    </w:tbl>
    <w:p w:rsidR="00471EFB" w:rsidRPr="00C946DB" w:rsidRDefault="00471EFB" w:rsidP="00471EFB">
      <w:pPr>
        <w:tabs>
          <w:tab w:val="clear" w:pos="425"/>
        </w:tabs>
        <w:rPr>
          <w:szCs w:val="20"/>
          <w:lang w:val="en-US"/>
        </w:rPr>
      </w:pPr>
    </w:p>
    <w:p w:rsidR="00471EFB" w:rsidRPr="00A52A37" w:rsidRDefault="00471EFB" w:rsidP="00471EFB">
      <w:pPr>
        <w:tabs>
          <w:tab w:val="clear" w:pos="425"/>
        </w:tabs>
        <w:rPr>
          <w:lang w:val="en-US"/>
        </w:rPr>
      </w:pPr>
    </w:p>
    <w:p w:rsidR="00511508" w:rsidRPr="00511508" w:rsidRDefault="00511508">
      <w:pPr>
        <w:tabs>
          <w:tab w:val="clear" w:pos="425"/>
        </w:tabs>
        <w:rPr>
          <w:szCs w:val="18"/>
        </w:rPr>
      </w:pPr>
    </w:p>
    <w:p w:rsidR="00511508" w:rsidRDefault="00511508">
      <w:pPr>
        <w:tabs>
          <w:tab w:val="clear" w:pos="425"/>
        </w:tabs>
        <w:rPr>
          <w:sz w:val="20"/>
          <w:szCs w:val="20"/>
          <w:lang w:val="it-IT"/>
        </w:rPr>
      </w:pPr>
    </w:p>
    <w:sectPr w:rsidR="00511508" w:rsidSect="00A50B20">
      <w:type w:val="continuous"/>
      <w:pgSz w:w="11906" w:h="16838" w:code="9"/>
      <w:pgMar w:top="1701" w:right="567" w:bottom="1418" w:left="1134" w:header="454" w:footer="4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560" w:rsidRDefault="000A4560">
      <w:r>
        <w:separator/>
      </w:r>
    </w:p>
  </w:endnote>
  <w:endnote w:type="continuationSeparator" w:id="0">
    <w:p w:rsidR="000A4560" w:rsidRDefault="000A45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LT Std 55 Roman">
    <w:panose1 w:val="00000000000000000000"/>
    <w:charset w:val="00"/>
    <w:family w:val="swiss"/>
    <w:notTrueType/>
    <w:pitch w:val="variable"/>
    <w:sig w:usb0="800000AF" w:usb1="4000204A"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 w:name="Grk">
    <w:panose1 w:val="00000000000000000000"/>
    <w:charset w:val="00"/>
    <w:family w:val="roman"/>
    <w:notTrueType/>
    <w:pitch w:val="default"/>
    <w:sig w:usb0="00000003" w:usb1="00000000" w:usb2="00000000" w:usb3="00000000" w:csb0="00000001" w:csb1="00000000"/>
  </w:font>
  <w:font w:name="CoreTTI">
    <w:altName w:val="MS Mincho"/>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560" w:rsidRDefault="000A4560">
    <w:pPr>
      <w:pStyle w:val="phyC4FuZ"/>
      <w:tabs>
        <w:tab w:val="clear" w:pos="9356"/>
        <w:tab w:val="clear" w:pos="10206"/>
        <w:tab w:val="left" w:pos="851"/>
        <w:tab w:val="right" w:pos="9072"/>
        <w:tab w:val="right" w:pos="10164"/>
      </w:tabs>
      <w:rPr>
        <w:lang w:val="en-GB"/>
      </w:rPr>
    </w:pPr>
    <w:r>
      <w:rPr>
        <w:noProof/>
      </w:rPr>
      <w:drawing>
        <wp:anchor distT="0" distB="0" distL="114300" distR="114300" simplePos="0" relativeHeight="251664384" behindDoc="1" locked="0" layoutInCell="1" allowOverlap="0">
          <wp:simplePos x="0" y="0"/>
          <wp:positionH relativeFrom="margin">
            <wp:posOffset>6293485</wp:posOffset>
          </wp:positionH>
          <wp:positionV relativeFrom="page">
            <wp:posOffset>9983470</wp:posOffset>
          </wp:positionV>
          <wp:extent cx="916305" cy="254635"/>
          <wp:effectExtent l="19050" t="0" r="0" b="0"/>
          <wp:wrapSquare wrapText="bothSides"/>
          <wp:docPr id="23" name="Bild 20"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ssbalken"/>
                  <pic:cNvPicPr preferRelativeResize="0">
                    <a:picLocks noChangeAspect="1" noChangeArrowheads="1"/>
                  </pic:cNvPicPr>
                </pic:nvPicPr>
                <pic:blipFill>
                  <a:blip r:embed="rId1"/>
                  <a:srcRect l="88588"/>
                  <a:stretch>
                    <a:fillRect/>
                  </a:stretch>
                </pic:blipFill>
                <pic:spPr bwMode="auto">
                  <a:xfrm>
                    <a:off x="0" y="0"/>
                    <a:ext cx="916305" cy="25463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0">
          <wp:simplePos x="0" y="0"/>
          <wp:positionH relativeFrom="margin">
            <wp:posOffset>-11386</wp:posOffset>
          </wp:positionH>
          <wp:positionV relativeFrom="page">
            <wp:posOffset>9983973</wp:posOffset>
          </wp:positionV>
          <wp:extent cx="6477443" cy="255181"/>
          <wp:effectExtent l="19050" t="0" r="0" b="0"/>
          <wp:wrapNone/>
          <wp:docPr id="19" name="Bild 19"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ssbalken"/>
                  <pic:cNvPicPr preferRelativeResize="0">
                    <a:picLocks noChangeAspect="1" noChangeArrowheads="1"/>
                  </pic:cNvPicPr>
                </pic:nvPicPr>
                <pic:blipFill>
                  <a:blip r:embed="rId1"/>
                  <a:srcRect/>
                  <a:stretch>
                    <a:fillRect/>
                  </a:stretch>
                </pic:blipFill>
                <pic:spPr bwMode="auto">
                  <a:xfrm>
                    <a:off x="0" y="0"/>
                    <a:ext cx="6477443" cy="255181"/>
                  </a:xfrm>
                  <a:prstGeom prst="rect">
                    <a:avLst/>
                  </a:prstGeom>
                  <a:noFill/>
                  <a:ln w="9525">
                    <a:noFill/>
                    <a:miter lim="800000"/>
                    <a:headEnd/>
                    <a:tailEnd/>
                  </a:ln>
                </pic:spPr>
              </pic:pic>
            </a:graphicData>
          </a:graphic>
        </wp:anchor>
      </w:drawing>
    </w:r>
    <w:r>
      <w:rPr>
        <w:lang w:val="en-GB"/>
      </w:rPr>
      <w:t xml:space="preserve"> </w:t>
    </w:r>
    <w:r w:rsidR="001316A5">
      <w:rPr>
        <w:rStyle w:val="Seitenzahl"/>
      </w:rPr>
      <w:fldChar w:fldCharType="begin"/>
    </w:r>
    <w:r>
      <w:rPr>
        <w:rStyle w:val="Seitenzahl"/>
        <w:lang w:val="en-GB"/>
      </w:rPr>
      <w:instrText xml:space="preserve"> PAGE </w:instrText>
    </w:r>
    <w:r w:rsidR="001316A5">
      <w:rPr>
        <w:rStyle w:val="Seitenzahl"/>
      </w:rPr>
      <w:fldChar w:fldCharType="separate"/>
    </w:r>
    <w:r w:rsidR="00616088">
      <w:rPr>
        <w:rStyle w:val="Seitenzahl"/>
        <w:noProof/>
        <w:lang w:val="en-GB"/>
      </w:rPr>
      <w:t>2</w:t>
    </w:r>
    <w:r w:rsidR="001316A5">
      <w:rPr>
        <w:rStyle w:val="Seitenzahl"/>
      </w:rPr>
      <w:fldChar w:fldCharType="end"/>
    </w:r>
    <w:r>
      <w:rPr>
        <w:lang w:val="en-GB"/>
      </w:rPr>
      <w:tab/>
    </w:r>
    <w:r>
      <w:rPr>
        <w:lang w:val="en-GB"/>
      </w:rPr>
      <w:tab/>
      <w:t xml:space="preserve">                                  </w:t>
    </w:r>
    <w:r>
      <w:rPr>
        <w:lang w:val="en-GB"/>
      </w:rPr>
      <w:tab/>
      <w:t xml:space="preserve">             PHYWE </w:t>
    </w:r>
    <w:proofErr w:type="spellStart"/>
    <w:r>
      <w:rPr>
        <w:lang w:val="en-GB"/>
      </w:rPr>
      <w:t>Systeme</w:t>
    </w:r>
    <w:proofErr w:type="spellEnd"/>
    <w:r>
      <w:rPr>
        <w:lang w:val="en-GB"/>
      </w:rPr>
      <w:t xml:space="preserve"> GmbH &amp; Co. KG © All rights reserved                                                                          P2542201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560" w:rsidRDefault="001316A5">
    <w:pPr>
      <w:pStyle w:val="phyC4FuZ"/>
      <w:tabs>
        <w:tab w:val="clear" w:pos="9356"/>
        <w:tab w:val="clear" w:pos="10206"/>
        <w:tab w:val="left" w:pos="851"/>
        <w:tab w:val="right" w:pos="10752"/>
      </w:tabs>
      <w:rPr>
        <w:lang w:val="en-GB"/>
      </w:rPr>
    </w:pPr>
    <w:r>
      <w:rPr>
        <w:noProof/>
      </w:rPr>
      <w:pict>
        <v:group id="_x0000_s1040" style="position:absolute;margin-left:-57pt;margin-top:-23pt;width:566.55pt;height:20.35pt;z-index:-251658240" coordorigin="6,15693" coordsize="1133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6;top:15695;width:7404;height:405;mso-wrap-edited:f;mso-position-vertical-relative:page" o:preferrelative="f" wrapcoords="-32 0 -32 20800 21600 20800 21600 0 -32 0" o:allowoverlap="f">
            <v:imagedata r:id="rId1" o:title="fussbalken_links" cropright="17965f"/>
            <o:lock v:ext="edit" aspectratio="f"/>
          </v:shape>
          <v:shape id="_x0000_s1042" type="#_x0000_t75" style="position:absolute;left:7404;top:15693;width:3933;height:405;mso-wrap-edited:f;mso-position-vertical-relative:page" o:preferrelative="f" wrapcoords="-32 0 -32 20800 21600 20800 21600 0 -32 0" o:allowoverlap="f">
            <v:imagedata r:id="rId1" o:title="fussbalken_links" cropleft="18774f" cropright="17965f"/>
            <o:lock v:ext="edit" aspectratio="f"/>
          </v:shape>
        </v:group>
      </w:pict>
    </w:r>
    <w:r>
      <w:rPr>
        <w:noProof/>
      </w:rPr>
      <w:pict>
        <v:shapetype id="_x0000_t202" coordsize="21600,21600" o:spt="202" path="m,l,21600r21600,l21600,xe">
          <v:stroke joinstyle="miter"/>
          <v:path gradientshapeok="t" o:connecttype="rect"/>
        </v:shapetype>
        <v:shape id="_x0000_s1039" type="#_x0000_t202" style="position:absolute;margin-left:430.95pt;margin-top:-19.85pt;width:116.1pt;height:26.75pt;z-index:251657216" filled="f" stroked="f">
          <v:textbox style="mso-next-textbox:#_x0000_s1039">
            <w:txbxContent>
              <w:p w:rsidR="000A4560" w:rsidRDefault="000A4560">
                <w:pPr>
                  <w:rPr>
                    <w:color w:val="FFFFFF"/>
                    <w:sz w:val="16"/>
                    <w:szCs w:val="16"/>
                  </w:rPr>
                </w:pPr>
                <w:r>
                  <w:rPr>
                    <w:rFonts w:ascii="Avenir LT Std 55 Roman" w:hAnsi="Avenir LT Std 55 Roman"/>
                    <w:color w:val="FFFFFF"/>
                    <w:sz w:val="16"/>
                    <w:szCs w:val="16"/>
                  </w:rPr>
                  <w:t>www.phywe.com</w:t>
                </w:r>
              </w:p>
            </w:txbxContent>
          </v:textbox>
        </v:shape>
      </w:pict>
    </w:r>
    <w:r w:rsidR="000A4560">
      <w:rPr>
        <w:lang w:val="en-GB"/>
      </w:rPr>
      <w:t>P2542201</w:t>
    </w:r>
    <w:r w:rsidR="000A4560">
      <w:rPr>
        <w:lang w:val="en-GB"/>
      </w:rPr>
      <w:tab/>
    </w:r>
    <w:r w:rsidR="000A4560">
      <w:rPr>
        <w:lang w:val="en-GB"/>
      </w:rPr>
      <w:tab/>
    </w:r>
    <w:r w:rsidR="000A4560">
      <w:rPr>
        <w:lang w:val="en-GB"/>
      </w:rPr>
      <w:tab/>
      <w:t xml:space="preserve">      PHYWE </w:t>
    </w:r>
    <w:proofErr w:type="spellStart"/>
    <w:r w:rsidR="000A4560">
      <w:rPr>
        <w:lang w:val="en-GB"/>
      </w:rPr>
      <w:t>Systeme</w:t>
    </w:r>
    <w:proofErr w:type="spellEnd"/>
    <w:r w:rsidR="000A4560">
      <w:rPr>
        <w:lang w:val="en-GB"/>
      </w:rPr>
      <w:t xml:space="preserve"> GmbH &amp; Co. KG © All rights reserved                                                                                             </w:t>
    </w:r>
    <w:r>
      <w:rPr>
        <w:rStyle w:val="Seitenzahl"/>
      </w:rPr>
      <w:fldChar w:fldCharType="begin"/>
    </w:r>
    <w:r w:rsidR="000A4560">
      <w:rPr>
        <w:rStyle w:val="Seitenzahl"/>
        <w:lang w:val="en-GB"/>
      </w:rPr>
      <w:instrText xml:space="preserve"> PAGE </w:instrText>
    </w:r>
    <w:r>
      <w:rPr>
        <w:rStyle w:val="Seitenzahl"/>
      </w:rPr>
      <w:fldChar w:fldCharType="separate"/>
    </w:r>
    <w:r w:rsidR="00616088">
      <w:rPr>
        <w:rStyle w:val="Seitenzahl"/>
        <w:noProof/>
        <w:lang w:val="en-GB"/>
      </w:rPr>
      <w:t>1</w:t>
    </w:r>
    <w:r>
      <w:rPr>
        <w:rStyle w:val="Seitenzahl"/>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A17" w:rsidRDefault="00532A1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560" w:rsidRDefault="000A4560">
      <w:r>
        <w:separator/>
      </w:r>
    </w:p>
  </w:footnote>
  <w:footnote w:type="continuationSeparator" w:id="0">
    <w:p w:rsidR="000A4560" w:rsidRDefault="000A45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560" w:rsidRDefault="001316A5">
    <w:pPr>
      <w:pStyle w:val="phyC4KopzLogo"/>
    </w:pPr>
    <w:r>
      <w:rPr>
        <w:noProof/>
      </w:rPr>
      <w:pict>
        <v:shapetype id="_x0000_t202" coordsize="21600,21600" o:spt="202" path="m,l,21600r21600,l21600,xe">
          <v:stroke joinstyle="miter"/>
          <v:path gradientshapeok="t" o:connecttype="rect"/>
        </v:shapetype>
        <v:shape id="_x0000_s1033" type="#_x0000_t202" style="position:absolute;left:0;text-align:left;margin-left:28.35pt;margin-top:22.7pt;width:43.95pt;height:50.05pt;z-index:251656192;mso-position-horizontal-relative:page;mso-position-vertical-relative:page" o:allowoverlap="f" filled="f" strokeweight=".5pt">
          <o:lock v:ext="edit" aspectratio="t"/>
          <v:textbox style="mso-next-textbox:#_x0000_s1033" inset="0,0,0,0">
            <w:txbxContent>
              <w:p w:rsidR="000A4560" w:rsidRDefault="000A4560" w:rsidP="00862CA4">
                <w:pPr>
                  <w:pStyle w:val="phyC4KopfzNum"/>
                  <w:spacing w:before="80"/>
                </w:pPr>
                <w:r>
                  <w:t>TEP</w:t>
                </w:r>
              </w:p>
              <w:p w:rsidR="000A4560" w:rsidRDefault="000A4560" w:rsidP="00862CA4">
                <w:pPr>
                  <w:pStyle w:val="phyC4KopfzNum"/>
                  <w:spacing w:before="0"/>
                </w:pPr>
                <w:r>
                  <w:t>5.4.22-01</w:t>
                </w:r>
              </w:p>
              <w:p w:rsidR="000A4560" w:rsidRDefault="000A4560">
                <w:pPr>
                  <w:pStyle w:val="phyC4KopfzNum"/>
                </w:pPr>
              </w:p>
            </w:txbxContent>
          </v:textbox>
          <w10:wrap anchorx="page" anchory="page"/>
        </v:shape>
      </w:pict>
    </w:r>
    <w:r>
      <w:rPr>
        <w:noProof/>
      </w:rPr>
      <w:pict>
        <v:shape id="_x0000_s1032" type="#_x0000_t202" style="position:absolute;left:0;text-align:left;margin-left:77.95pt;margin-top:22.7pt;width:459.2pt;height:50.05pt;z-index:251653120;mso-position-horizontal-relative:page;mso-position-vertical-relative:page" o:allowoverlap="f" filled="f" strokeweight=".5pt">
          <v:textbox style="mso-next-textbox:#_x0000_s1032" inset="0,0,0,0">
            <w:txbxContent>
              <w:p w:rsidR="000A4560" w:rsidRPr="00535758" w:rsidRDefault="000A4560" w:rsidP="00532A17">
                <w:pPr>
                  <w:pStyle w:val="phyC4KopfzBox2ZeilLi"/>
                  <w:spacing w:before="80"/>
                  <w:ind w:right="2943"/>
                </w:pPr>
                <w:proofErr w:type="spellStart"/>
                <w:r>
                  <w:t>Diffraktometrische</w:t>
                </w:r>
                <w:proofErr w:type="spellEnd"/>
                <w:r>
                  <w:t xml:space="preserve"> Debye-Scherrer Diagramme von</w:t>
                </w:r>
                <w:r>
                  <w:br/>
                  <w:t>Pulverproben mit Diamantstruktur</w:t>
                </w:r>
                <w:r>
                  <w:br/>
                  <w:t>(</w:t>
                </w:r>
                <w:r w:rsidR="00532A17">
                  <w:t>Bragg-Brentano-</w:t>
                </w:r>
                <w:proofErr w:type="spellStart"/>
                <w:r w:rsidR="00532A17">
                  <w:t>Geomtrie</w:t>
                </w:r>
                <w:proofErr w:type="spellEnd"/>
                <w:r>
                  <w:t>)</w:t>
                </w:r>
              </w:p>
            </w:txbxContent>
          </v:textbox>
          <w10:wrap anchorx="page" anchory="page"/>
        </v:shape>
      </w:pict>
    </w:r>
    <w:r w:rsidR="000A4560">
      <w:rPr>
        <w:noProof/>
      </w:rPr>
      <w:drawing>
        <wp:anchor distT="0" distB="0" distL="114300" distR="114300" simplePos="0" relativeHeight="251662336" behindDoc="1" locked="0" layoutInCell="1" allowOverlap="1">
          <wp:simplePos x="0" y="0"/>
          <wp:positionH relativeFrom="column">
            <wp:posOffset>4572000</wp:posOffset>
          </wp:positionH>
          <wp:positionV relativeFrom="paragraph">
            <wp:posOffset>61595</wp:posOffset>
          </wp:positionV>
          <wp:extent cx="1828800" cy="429895"/>
          <wp:effectExtent l="19050" t="0" r="0" b="0"/>
          <wp:wrapThrough wrapText="bothSides">
            <wp:wrapPolygon edited="0">
              <wp:start x="-225" y="0"/>
              <wp:lineTo x="-225" y="21058"/>
              <wp:lineTo x="21600" y="21058"/>
              <wp:lineTo x="21600" y="0"/>
              <wp:lineTo x="-225" y="0"/>
            </wp:wrapPolygon>
          </wp:wrapThrough>
          <wp:docPr id="22" name="Bild 22"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560" w:rsidRDefault="001316A5">
    <w:pPr>
      <w:pStyle w:val="phyC4KopzLogo"/>
    </w:pPr>
    <w:r>
      <w:rPr>
        <w:noProof/>
      </w:rPr>
      <w:pict>
        <v:shapetype id="_x0000_t202" coordsize="21600,21600" o:spt="202" path="m,l,21600r21600,l21600,xe">
          <v:stroke joinstyle="miter"/>
          <v:path gradientshapeok="t" o:connecttype="rect"/>
        </v:shapetype>
        <v:shape id="_x0000_s1026" type="#_x0000_t202" style="position:absolute;left:0;text-align:left;margin-left:523.05pt;margin-top:22.7pt;width:43.95pt;height:50.05pt;z-index:251654144;mso-position-horizontal-relative:page;mso-position-vertical-relative:page" o:allowoverlap="f" filled="f" strokeweight=".5pt">
          <o:lock v:ext="edit" aspectratio="t"/>
          <v:textbox style="mso-next-textbox:#_x0000_s1026" inset="0,0,0,0">
            <w:txbxContent>
              <w:p w:rsidR="000A4560" w:rsidRDefault="000A4560" w:rsidP="0005078A">
                <w:pPr>
                  <w:pStyle w:val="phyC4KopfzNum"/>
                  <w:spacing w:before="80"/>
                </w:pPr>
                <w:r>
                  <w:t>TEP</w:t>
                </w:r>
              </w:p>
              <w:p w:rsidR="000A4560" w:rsidRDefault="000A4560" w:rsidP="0005078A">
                <w:pPr>
                  <w:pStyle w:val="phyC4KopfzNum"/>
                  <w:spacing w:before="0"/>
                </w:pPr>
                <w:r>
                  <w:t>5.4.22-01</w:t>
                </w:r>
              </w:p>
              <w:p w:rsidR="000A4560" w:rsidRPr="00FF0723" w:rsidRDefault="000A4560" w:rsidP="0005078A"/>
              <w:p w:rsidR="000A4560" w:rsidRPr="0005078A" w:rsidRDefault="000A4560" w:rsidP="0005078A"/>
            </w:txbxContent>
          </v:textbox>
          <w10:wrap anchorx="page" anchory="page"/>
        </v:shape>
      </w:pict>
    </w:r>
    <w:r>
      <w:rPr>
        <w:noProof/>
      </w:rPr>
      <w:pict>
        <v:shape id="_x0000_s1027" type="#_x0000_t202" style="position:absolute;left:0;text-align:left;margin-left:56.7pt;margin-top:22.65pt;width:459.2pt;height:50.1pt;z-index:251655168;mso-position-horizontal-relative:page;mso-position-vertical-relative:page" o:allowoverlap="f" filled="f" strokeweight=".5pt">
          <v:textbox style="mso-next-textbox:#_x0000_s1027" inset="0,0,0,0">
            <w:txbxContent>
              <w:p w:rsidR="000A4560" w:rsidRPr="00535758" w:rsidRDefault="000A4560" w:rsidP="00532A17">
                <w:pPr>
                  <w:pStyle w:val="phyC4KopfzBox2ZeilRe"/>
                  <w:spacing w:before="80"/>
                  <w:ind w:left="2552"/>
                </w:pPr>
                <w:proofErr w:type="spellStart"/>
                <w:r>
                  <w:t>Diffraktometrische</w:t>
                </w:r>
                <w:proofErr w:type="spellEnd"/>
                <w:r>
                  <w:t xml:space="preserve"> Debye-Scherrer Diagramme</w:t>
                </w:r>
                <w:r>
                  <w:br/>
                  <w:t>von Pulverproben mit Diamantstruktur</w:t>
                </w:r>
                <w:r>
                  <w:br/>
                  <w:t>(</w:t>
                </w:r>
                <w:r w:rsidR="00532A17">
                  <w:t>Bragg-Brentano-Geometrie</w:t>
                </w:r>
                <w:r>
                  <w:t>)</w:t>
                </w:r>
              </w:p>
            </w:txbxContent>
          </v:textbox>
          <w10:wrap anchorx="page" anchory="page"/>
        </v:shape>
      </w:pict>
    </w:r>
    <w:r w:rsidR="000A4560">
      <w:rPr>
        <w:noProof/>
      </w:rPr>
      <w:drawing>
        <wp:anchor distT="0" distB="0" distL="114300" distR="114300" simplePos="0" relativeHeight="251661312" behindDoc="1" locked="0" layoutInCell="1" allowOverlap="1">
          <wp:simplePos x="0" y="0"/>
          <wp:positionH relativeFrom="column">
            <wp:posOffset>41910</wp:posOffset>
          </wp:positionH>
          <wp:positionV relativeFrom="paragraph">
            <wp:posOffset>72390</wp:posOffset>
          </wp:positionV>
          <wp:extent cx="1828800" cy="429895"/>
          <wp:effectExtent l="19050" t="0" r="0" b="0"/>
          <wp:wrapThrough wrapText="bothSides">
            <wp:wrapPolygon edited="0">
              <wp:start x="-225" y="0"/>
              <wp:lineTo x="-225" y="21058"/>
              <wp:lineTo x="21600" y="21058"/>
              <wp:lineTo x="21600" y="0"/>
              <wp:lineTo x="-225" y="0"/>
            </wp:wrapPolygon>
          </wp:wrapThrough>
          <wp:docPr id="21" name="Bild 21"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A17" w:rsidRDefault="00532A1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403897"/>
    <w:multiLevelType w:val="hybridMultilevel"/>
    <w:tmpl w:val="73B2F18A"/>
    <w:lvl w:ilvl="0" w:tplc="F7643A38">
      <w:start w:val="1"/>
      <w:numFmt w:val="decimal"/>
      <w:pStyle w:val="phyC4NummerierteAufz"/>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509C32CA"/>
    <w:multiLevelType w:val="hybridMultilevel"/>
    <w:tmpl w:val="55924CC4"/>
    <w:lvl w:ilvl="0" w:tplc="13E482DC">
      <w:start w:val="1"/>
      <w:numFmt w:val="bullet"/>
      <w:pStyle w:val="phyC4Aufzhlung"/>
      <w:lvlText w:val="-"/>
      <w:lvlJc w:val="left"/>
      <w:pPr>
        <w:tabs>
          <w:tab w:val="num" w:pos="425"/>
        </w:tabs>
        <w:ind w:left="425" w:hanging="425"/>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79951C09"/>
    <w:multiLevelType w:val="hybridMultilevel"/>
    <w:tmpl w:val="EC88E23E"/>
    <w:lvl w:ilvl="0" w:tplc="86D8ACC0">
      <w:start w:val="200"/>
      <w:numFmt w:val="bullet"/>
      <w:lvlText w:val="-"/>
      <w:lvlJc w:val="left"/>
      <w:pPr>
        <w:ind w:left="360" w:hanging="360"/>
      </w:pPr>
      <w:rPr>
        <w:rFonts w:ascii="HelveticaNeue-Roman" w:eastAsia="Times New Roman" w:hAnsi="HelveticaNeue-Roman" w:cs="HelveticaNeue-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7BF258DA"/>
    <w:multiLevelType w:val="hybridMultilevel"/>
    <w:tmpl w:val="177EAE8E"/>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 w:numId="3">
    <w:abstractNumId w:val="0"/>
    <w:lvlOverride w:ilvl="0">
      <w:startOverride w:val="1"/>
    </w:lvlOverride>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mirrorMargins/>
  <w:activeWritingStyle w:appName="MSWord" w:lang="de-DE" w:vendorID="9" w:dllVersion="512" w:checkStyle="1"/>
  <w:activeWritingStyle w:appName="MSWord" w:lang="it-IT" w:vendorID="3" w:dllVersion="517" w:checkStyle="1"/>
  <w:proofState w:spelling="clean" w:grammar="clean"/>
  <w:attachedTemplate r:id="rId1"/>
  <w:defaultTabStop w:val="425"/>
  <w:autoHyphenation/>
  <w:hyphenationZone w:val="227"/>
  <w:clickAndTypeStyle w:val="phyC4Flietext"/>
  <w:evenAndOddHeaders/>
  <w:drawingGridHorizontalSpacing w:val="6"/>
  <w:drawingGridVerticalSpacing w:val="6"/>
  <w:noPunctuationKerning/>
  <w:characterSpacingControl w:val="doNotCompress"/>
  <w:hdrShapeDefaults>
    <o:shapedefaults v:ext="edit" spidmax="2228"/>
    <o:shapelayout v:ext="edit">
      <o:idmap v:ext="edit" data="1"/>
    </o:shapelayout>
  </w:hdrShapeDefaults>
  <w:footnotePr>
    <w:footnote w:id="-1"/>
    <w:footnote w:id="0"/>
  </w:footnotePr>
  <w:endnotePr>
    <w:endnote w:id="-1"/>
    <w:endnote w:id="0"/>
  </w:endnotePr>
  <w:compat/>
  <w:rsids>
    <w:rsidRoot w:val="002120E8"/>
    <w:rsid w:val="0001665E"/>
    <w:rsid w:val="00037E55"/>
    <w:rsid w:val="0005078A"/>
    <w:rsid w:val="00056D6C"/>
    <w:rsid w:val="000A4560"/>
    <w:rsid w:val="000A4C22"/>
    <w:rsid w:val="000B0DF7"/>
    <w:rsid w:val="000C3053"/>
    <w:rsid w:val="000C46C5"/>
    <w:rsid w:val="000E62DB"/>
    <w:rsid w:val="000F5E64"/>
    <w:rsid w:val="00114A77"/>
    <w:rsid w:val="00123224"/>
    <w:rsid w:val="001242CB"/>
    <w:rsid w:val="001316A5"/>
    <w:rsid w:val="00165C11"/>
    <w:rsid w:val="00176198"/>
    <w:rsid w:val="001976EC"/>
    <w:rsid w:val="001D48CD"/>
    <w:rsid w:val="001D72A1"/>
    <w:rsid w:val="001D7594"/>
    <w:rsid w:val="002120E8"/>
    <w:rsid w:val="0021362E"/>
    <w:rsid w:val="00254701"/>
    <w:rsid w:val="0028127C"/>
    <w:rsid w:val="00282AAA"/>
    <w:rsid w:val="002D733D"/>
    <w:rsid w:val="002E4437"/>
    <w:rsid w:val="003341A9"/>
    <w:rsid w:val="0034271C"/>
    <w:rsid w:val="0034746A"/>
    <w:rsid w:val="003620AE"/>
    <w:rsid w:val="0036261E"/>
    <w:rsid w:val="00384CD2"/>
    <w:rsid w:val="003F6FE2"/>
    <w:rsid w:val="0040176A"/>
    <w:rsid w:val="00425B42"/>
    <w:rsid w:val="00442E56"/>
    <w:rsid w:val="004557D7"/>
    <w:rsid w:val="00471EFB"/>
    <w:rsid w:val="00477379"/>
    <w:rsid w:val="00510123"/>
    <w:rsid w:val="00511508"/>
    <w:rsid w:val="00532A17"/>
    <w:rsid w:val="00535758"/>
    <w:rsid w:val="005400DF"/>
    <w:rsid w:val="00596362"/>
    <w:rsid w:val="005A199F"/>
    <w:rsid w:val="005A667F"/>
    <w:rsid w:val="005A6F6A"/>
    <w:rsid w:val="005C18FB"/>
    <w:rsid w:val="005C7D63"/>
    <w:rsid w:val="005D7407"/>
    <w:rsid w:val="005E0F24"/>
    <w:rsid w:val="005F5162"/>
    <w:rsid w:val="006074BC"/>
    <w:rsid w:val="00616088"/>
    <w:rsid w:val="006448D2"/>
    <w:rsid w:val="006560FB"/>
    <w:rsid w:val="0068009A"/>
    <w:rsid w:val="00684B66"/>
    <w:rsid w:val="00686B14"/>
    <w:rsid w:val="00691BA3"/>
    <w:rsid w:val="006E0307"/>
    <w:rsid w:val="00700FA5"/>
    <w:rsid w:val="00735934"/>
    <w:rsid w:val="00767662"/>
    <w:rsid w:val="00791B15"/>
    <w:rsid w:val="007A34DA"/>
    <w:rsid w:val="007D5450"/>
    <w:rsid w:val="007E5A98"/>
    <w:rsid w:val="00824E3C"/>
    <w:rsid w:val="00862CA4"/>
    <w:rsid w:val="0086615A"/>
    <w:rsid w:val="00875E50"/>
    <w:rsid w:val="00894102"/>
    <w:rsid w:val="008B4308"/>
    <w:rsid w:val="008B6EA3"/>
    <w:rsid w:val="008C7A62"/>
    <w:rsid w:val="00913D28"/>
    <w:rsid w:val="009317AB"/>
    <w:rsid w:val="00982EFE"/>
    <w:rsid w:val="00986475"/>
    <w:rsid w:val="00986D3A"/>
    <w:rsid w:val="009A56AC"/>
    <w:rsid w:val="009A6B61"/>
    <w:rsid w:val="009B3ACB"/>
    <w:rsid w:val="00A21BD7"/>
    <w:rsid w:val="00A50B20"/>
    <w:rsid w:val="00A55B21"/>
    <w:rsid w:val="00A57966"/>
    <w:rsid w:val="00A80CC9"/>
    <w:rsid w:val="00A82C79"/>
    <w:rsid w:val="00A8645B"/>
    <w:rsid w:val="00AE196F"/>
    <w:rsid w:val="00AE70FF"/>
    <w:rsid w:val="00AF6E85"/>
    <w:rsid w:val="00B04FD9"/>
    <w:rsid w:val="00B41098"/>
    <w:rsid w:val="00B7453E"/>
    <w:rsid w:val="00B908FF"/>
    <w:rsid w:val="00BE41EB"/>
    <w:rsid w:val="00C026F1"/>
    <w:rsid w:val="00C13C54"/>
    <w:rsid w:val="00C427ED"/>
    <w:rsid w:val="00C97825"/>
    <w:rsid w:val="00D22819"/>
    <w:rsid w:val="00D267FB"/>
    <w:rsid w:val="00D876CD"/>
    <w:rsid w:val="00D93C77"/>
    <w:rsid w:val="00DE2EA5"/>
    <w:rsid w:val="00E35804"/>
    <w:rsid w:val="00E43402"/>
    <w:rsid w:val="00E72948"/>
    <w:rsid w:val="00EA60A0"/>
    <w:rsid w:val="00EE7954"/>
    <w:rsid w:val="00F22646"/>
    <w:rsid w:val="00F35167"/>
    <w:rsid w:val="00F440B2"/>
    <w:rsid w:val="00F46B83"/>
    <w:rsid w:val="00F46D67"/>
    <w:rsid w:val="00F50269"/>
    <w:rsid w:val="00FA2D00"/>
    <w:rsid w:val="00FB0A85"/>
    <w:rsid w:val="00FB3C89"/>
    <w:rsid w:val="00FE090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28"/>
    <o:shapelayout v:ext="edit">
      <o:idmap v:ext="edit" data="2"/>
      <o:rules v:ext="edit">
        <o:r id="V:Rule8" type="connector" idref="#_x0000_s2137"/>
        <o:r id="V:Rule9" type="connector" idref="#_x0000_s2148"/>
        <o:r id="V:Rule10" type="connector" idref="#_x0000_s2147"/>
        <o:r id="V:Rule11" type="connector" idref="#_x0000_s2139"/>
        <o:r id="V:Rule12" type="connector" idref="#_x0000_s2130"/>
        <o:r id="V:Rule13" type="connector" idref="#_x0000_s2133"/>
        <o:r id="V:Rule14" type="connector" idref="#_x0000_s21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6D3A"/>
    <w:pPr>
      <w:tabs>
        <w:tab w:val="left" w:pos="425"/>
      </w:tabs>
    </w:pPr>
    <w:rPr>
      <w:rFonts w:ascii="Arial" w:hAnsi="Arial"/>
      <w:sz w:val="22"/>
      <w:szCs w:val="24"/>
    </w:rPr>
  </w:style>
  <w:style w:type="paragraph" w:styleId="berschrift2">
    <w:name w:val="heading 2"/>
    <w:basedOn w:val="Standard"/>
    <w:next w:val="Standard"/>
    <w:qFormat/>
    <w:rsid w:val="00986D3A"/>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hyC4KopfzBox1ZeilRe">
    <w:name w:val="phy.C4:KopfzBox1ZeilRe"/>
    <w:rsid w:val="00986D3A"/>
    <w:pPr>
      <w:spacing w:before="280"/>
      <w:ind w:left="1134" w:right="113"/>
      <w:jc w:val="center"/>
    </w:pPr>
    <w:rPr>
      <w:rFonts w:ascii="Arial" w:hAnsi="Arial"/>
      <w:b/>
      <w:sz w:val="24"/>
    </w:rPr>
  </w:style>
  <w:style w:type="paragraph" w:customStyle="1" w:styleId="phyC4KopfzNum">
    <w:name w:val="phy.C4:KopfzNum"/>
    <w:basedOn w:val="phyC4KopfzBox1ZeilRe"/>
    <w:rsid w:val="00986D3A"/>
    <w:pPr>
      <w:ind w:left="0" w:right="0"/>
    </w:pPr>
  </w:style>
  <w:style w:type="paragraph" w:customStyle="1" w:styleId="phyC4KopfzBox2ZeilRe">
    <w:name w:val="phy.C4:KopfzBox2ZeilRe"/>
    <w:basedOn w:val="phyC4KopfzBox1ZeilRe"/>
    <w:rsid w:val="00986D3A"/>
    <w:pPr>
      <w:spacing w:before="160"/>
    </w:pPr>
  </w:style>
  <w:style w:type="paragraph" w:customStyle="1" w:styleId="phyC4KopfzBox2ZeilLi">
    <w:name w:val="phy.C4:KopfzBox2ZeilLi"/>
    <w:basedOn w:val="phyC4KopfzBox2ZeilRe"/>
    <w:rsid w:val="00986D3A"/>
    <w:pPr>
      <w:ind w:left="113" w:right="1134"/>
    </w:pPr>
  </w:style>
  <w:style w:type="paragraph" w:customStyle="1" w:styleId="phyC4KopfzBox1ZeilLi">
    <w:name w:val="phy.C4:KopfzBox1ZeilLi"/>
    <w:basedOn w:val="phyC4KopfzBox1ZeilRe"/>
    <w:rsid w:val="00986D3A"/>
    <w:pPr>
      <w:ind w:left="113" w:right="1134"/>
    </w:pPr>
  </w:style>
  <w:style w:type="paragraph" w:customStyle="1" w:styleId="phyC4FuZ">
    <w:name w:val="phy.C4:FuZ"/>
    <w:rsid w:val="00986D3A"/>
    <w:pPr>
      <w:tabs>
        <w:tab w:val="left" w:pos="1134"/>
        <w:tab w:val="left" w:pos="2688"/>
        <w:tab w:val="right" w:pos="9356"/>
        <w:tab w:val="right" w:pos="10206"/>
      </w:tabs>
    </w:pPr>
    <w:rPr>
      <w:rFonts w:ascii="Arial" w:hAnsi="Arial" w:cs="Arial"/>
      <w:sz w:val="14"/>
    </w:rPr>
  </w:style>
  <w:style w:type="character" w:styleId="Seitenzahl">
    <w:name w:val="page number"/>
    <w:basedOn w:val="Absatz-Standardschriftart"/>
    <w:semiHidden/>
    <w:rsid w:val="00986D3A"/>
  </w:style>
  <w:style w:type="paragraph" w:customStyle="1" w:styleId="phyC4Flietext">
    <w:name w:val="phy.C4:Fließtext"/>
    <w:rsid w:val="00986D3A"/>
    <w:pPr>
      <w:widowControl w:val="0"/>
      <w:spacing w:after="60"/>
      <w:jc w:val="both"/>
    </w:pPr>
    <w:rPr>
      <w:rFonts w:ascii="Arial" w:hAnsi="Arial"/>
      <w:sz w:val="22"/>
    </w:rPr>
  </w:style>
  <w:style w:type="paragraph" w:styleId="Fuzeile">
    <w:name w:val="footer"/>
    <w:semiHidden/>
    <w:rsid w:val="00986D3A"/>
    <w:pPr>
      <w:tabs>
        <w:tab w:val="center" w:pos="4536"/>
        <w:tab w:val="right" w:pos="9072"/>
      </w:tabs>
    </w:pPr>
  </w:style>
  <w:style w:type="paragraph" w:customStyle="1" w:styleId="phyC4berschrift">
    <w:name w:val="phy.C4:Überschrift"/>
    <w:basedOn w:val="phyC4Flietext"/>
    <w:next w:val="phyC4Flietext"/>
    <w:rsid w:val="00986D3A"/>
    <w:pPr>
      <w:keepNext/>
      <w:spacing w:before="160"/>
      <w:jc w:val="left"/>
    </w:pPr>
    <w:rPr>
      <w:b/>
    </w:rPr>
  </w:style>
  <w:style w:type="paragraph" w:customStyle="1" w:styleId="phyC4Materialliste">
    <w:name w:val="phy.C4:Materialliste"/>
    <w:basedOn w:val="phyC4Flietext"/>
    <w:rsid w:val="00986D3A"/>
    <w:pPr>
      <w:spacing w:after="0"/>
      <w:jc w:val="left"/>
    </w:pPr>
    <w:rPr>
      <w:sz w:val="20"/>
    </w:rPr>
  </w:style>
  <w:style w:type="paragraph" w:customStyle="1" w:styleId="phyC4MatlisteFett">
    <w:name w:val="phy.C4:MatlisteFett"/>
    <w:basedOn w:val="phyC4Materialliste"/>
    <w:next w:val="phyC4Materialliste"/>
    <w:rsid w:val="00986D3A"/>
    <w:rPr>
      <w:b/>
    </w:rPr>
  </w:style>
  <w:style w:type="paragraph" w:customStyle="1" w:styleId="phyC4MatlistAnz">
    <w:name w:val="phy.C4:MatlistAnz"/>
    <w:basedOn w:val="phyC4Materialliste"/>
    <w:rsid w:val="00986D3A"/>
    <w:pPr>
      <w:ind w:right="153"/>
      <w:jc w:val="right"/>
    </w:pPr>
  </w:style>
  <w:style w:type="paragraph" w:customStyle="1" w:styleId="phyC4KopzLogo">
    <w:name w:val="phy.C4:KopzLogo"/>
    <w:basedOn w:val="phyC4KopfzBox1ZeilRe"/>
    <w:rsid w:val="00986D3A"/>
    <w:pPr>
      <w:spacing w:before="0"/>
      <w:ind w:right="0"/>
    </w:pPr>
  </w:style>
  <w:style w:type="character" w:customStyle="1" w:styleId="phyC4FuZSZ">
    <w:name w:val="phy.C4:FuZSZ"/>
    <w:basedOn w:val="Absatz-Standardschriftart"/>
    <w:rsid w:val="00986D3A"/>
    <w:rPr>
      <w:rFonts w:ascii="Arial" w:hAnsi="Arial"/>
      <w:dstrike w:val="0"/>
      <w:sz w:val="20"/>
      <w:vertAlign w:val="baseline"/>
    </w:rPr>
  </w:style>
  <w:style w:type="table" w:styleId="Tabellengitternetz">
    <w:name w:val="Table Grid"/>
    <w:basedOn w:val="NormaleTabelle"/>
    <w:uiPriority w:val="59"/>
    <w:rsid w:val="00824E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hyC4PosRahmVollbreit">
    <w:name w:val="phy.C4:PosRahmVollbreit"/>
    <w:rsid w:val="00986D3A"/>
    <w:pPr>
      <w:framePr w:w="10178" w:h="567" w:vSpace="284" w:wrap="notBeside" w:hAnchor="margin" w:xAlign="center" w:yAlign="bottom"/>
      <w:widowControl w:val="0"/>
      <w:tabs>
        <w:tab w:val="left" w:pos="737"/>
      </w:tabs>
      <w:spacing w:after="60"/>
      <w:ind w:left="737" w:hanging="737"/>
    </w:pPr>
    <w:rPr>
      <w:rFonts w:ascii="Arial" w:hAnsi="Arial"/>
      <w:sz w:val="18"/>
    </w:rPr>
  </w:style>
  <w:style w:type="character" w:customStyle="1" w:styleId="phyC4MatlistGre">
    <w:name w:val="phy.C4:MatlistGröße"/>
    <w:basedOn w:val="Absatz-Standardschriftart"/>
    <w:rsid w:val="00986D3A"/>
    <w:rPr>
      <w:rFonts w:ascii="Times New Roman" w:hAnsi="Times New Roman"/>
      <w:i/>
      <w:dstrike w:val="0"/>
      <w:sz w:val="20"/>
      <w:vertAlign w:val="baseline"/>
    </w:rPr>
  </w:style>
  <w:style w:type="paragraph" w:customStyle="1" w:styleId="phyC4Aufzhlung">
    <w:name w:val="phy.C4:Aufzählung"/>
    <w:basedOn w:val="phyC4Flietext"/>
    <w:rsid w:val="00986D3A"/>
    <w:pPr>
      <w:numPr>
        <w:numId w:val="1"/>
      </w:numPr>
      <w:jc w:val="left"/>
    </w:pPr>
  </w:style>
  <w:style w:type="paragraph" w:customStyle="1" w:styleId="phyC4NummerierteAufz">
    <w:name w:val="phy.C4:NummerierteAufz"/>
    <w:basedOn w:val="phyC4Flietext"/>
    <w:rsid w:val="00986D3A"/>
    <w:pPr>
      <w:numPr>
        <w:numId w:val="2"/>
      </w:numPr>
      <w:jc w:val="left"/>
    </w:pPr>
  </w:style>
  <w:style w:type="paragraph" w:customStyle="1" w:styleId="phyC4Zwischenberschrift">
    <w:name w:val="phy.C4:Zwischenüberschrift"/>
    <w:basedOn w:val="phyC4Flietext"/>
    <w:next w:val="phyC4Flietext"/>
    <w:rsid w:val="00986D3A"/>
    <w:pPr>
      <w:keepNext/>
      <w:spacing w:before="120"/>
      <w:jc w:val="left"/>
    </w:pPr>
    <w:rPr>
      <w:i/>
    </w:rPr>
  </w:style>
  <w:style w:type="character" w:customStyle="1" w:styleId="phyC4Formelzeichen">
    <w:name w:val="phy.C4:Formelzeichen"/>
    <w:basedOn w:val="Absatz-Standardschriftart"/>
    <w:rsid w:val="00986D3A"/>
    <w:rPr>
      <w:rFonts w:ascii="Times New Roman" w:hAnsi="Times New Roman"/>
      <w:i/>
      <w:dstrike w:val="0"/>
      <w:sz w:val="24"/>
      <w:vertAlign w:val="baseline"/>
    </w:rPr>
  </w:style>
  <w:style w:type="character" w:customStyle="1" w:styleId="phyC4Formelindex">
    <w:name w:val="phy.C4:Formelindex"/>
    <w:basedOn w:val="Absatz-Standardschriftart"/>
    <w:rsid w:val="00986D3A"/>
    <w:rPr>
      <w:rFonts w:ascii="Arial" w:hAnsi="Arial"/>
      <w:dstrike w:val="0"/>
      <w:sz w:val="22"/>
      <w:vertAlign w:val="subscript"/>
    </w:rPr>
  </w:style>
  <w:style w:type="paragraph" w:customStyle="1" w:styleId="phyC4Tabellenberschrift">
    <w:name w:val="phy.C4:Tabellenüberschrift"/>
    <w:basedOn w:val="phyC4Flietext"/>
    <w:next w:val="phyC4Flietext"/>
    <w:rsid w:val="00986D3A"/>
    <w:pPr>
      <w:spacing w:before="120"/>
      <w:jc w:val="center"/>
    </w:pPr>
  </w:style>
  <w:style w:type="paragraph" w:customStyle="1" w:styleId="phyC4Tabelleninhalt">
    <w:name w:val="phy.C4:Tabelleninhalt"/>
    <w:basedOn w:val="phyC4Flietext"/>
    <w:rsid w:val="00986D3A"/>
    <w:pPr>
      <w:spacing w:after="0"/>
      <w:jc w:val="center"/>
    </w:pPr>
    <w:rPr>
      <w:sz w:val="20"/>
      <w:lang w:val="it-IT"/>
    </w:rPr>
  </w:style>
  <w:style w:type="character" w:customStyle="1" w:styleId="phyC4TabelleninhFormelz">
    <w:name w:val="phy.C4:TabelleninhFormelz"/>
    <w:basedOn w:val="Absatz-Standardschriftart"/>
    <w:rsid w:val="00986D3A"/>
    <w:rPr>
      <w:rFonts w:ascii="Times New Roman" w:hAnsi="Times New Roman"/>
      <w:i/>
      <w:dstrike w:val="0"/>
      <w:sz w:val="22"/>
      <w:vertAlign w:val="baseline"/>
    </w:rPr>
  </w:style>
  <w:style w:type="character" w:customStyle="1" w:styleId="phyC4Schaltflche">
    <w:name w:val="phy.C4:Schaltfläche"/>
    <w:basedOn w:val="Absatz-Standardschriftart"/>
    <w:rsid w:val="00986D3A"/>
    <w:rPr>
      <w:spacing w:val="0"/>
      <w:w w:val="100"/>
      <w:kern w:val="0"/>
      <w:position w:val="-6"/>
    </w:rPr>
  </w:style>
  <w:style w:type="paragraph" w:customStyle="1" w:styleId="phyC4PosRahmSchmal">
    <w:name w:val="phy.C4:PosRahmSchmal"/>
    <w:basedOn w:val="phyC4PosRahmVollbreit"/>
    <w:rsid w:val="00986D3A"/>
    <w:pPr>
      <w:framePr w:w="3515" w:h="2552" w:hSpace="170" w:vSpace="227" w:wrap="around" w:xAlign="right" w:y="1"/>
    </w:pPr>
  </w:style>
  <w:style w:type="paragraph" w:customStyle="1" w:styleId="phyC4PosRahmHalbspaltig">
    <w:name w:val="phy.C4:PosRahmHalbspaltig"/>
    <w:basedOn w:val="phyC4PosRahmVollbreit"/>
    <w:rsid w:val="00986D3A"/>
    <w:pPr>
      <w:framePr w:w="5018" w:hSpace="170" w:vSpace="227" w:wrap="around" w:xAlign="right" w:yAlign="top"/>
    </w:pPr>
  </w:style>
  <w:style w:type="paragraph" w:customStyle="1" w:styleId="phyC4PosRahmMittig">
    <w:name w:val="phy.C4:PosRahmMittig"/>
    <w:basedOn w:val="phyC4PosRahmVollbreit"/>
    <w:rsid w:val="00986D3A"/>
    <w:pPr>
      <w:framePr w:w="7088" w:h="2835" w:hSpace="142" w:vSpace="227" w:wrap="notBeside" w:vAnchor="page" w:hAnchor="text" w:y="3516"/>
    </w:pPr>
  </w:style>
  <w:style w:type="paragraph" w:customStyle="1" w:styleId="Phyweberschrift">
    <w:name w:val="Phywe Überschrift"/>
    <w:basedOn w:val="berschrift2"/>
    <w:next w:val="Standard"/>
    <w:rsid w:val="00986D3A"/>
    <w:pPr>
      <w:tabs>
        <w:tab w:val="clear" w:pos="425"/>
        <w:tab w:val="left" w:pos="2268"/>
      </w:tabs>
      <w:spacing w:before="120"/>
    </w:pPr>
    <w:rPr>
      <w:rFonts w:cs="Times New Roman"/>
      <w:i w:val="0"/>
      <w:iCs w:val="0"/>
      <w:sz w:val="22"/>
      <w:szCs w:val="20"/>
    </w:rPr>
  </w:style>
  <w:style w:type="paragraph" w:styleId="Kopfzeile">
    <w:name w:val="header"/>
    <w:basedOn w:val="Standard"/>
    <w:semiHidden/>
    <w:rsid w:val="00986D3A"/>
    <w:pPr>
      <w:tabs>
        <w:tab w:val="clear" w:pos="425"/>
        <w:tab w:val="center" w:pos="4536"/>
        <w:tab w:val="right" w:pos="9072"/>
      </w:tabs>
    </w:pPr>
  </w:style>
  <w:style w:type="paragraph" w:customStyle="1" w:styleId="phyC4Formelzeile">
    <w:name w:val="phy.C4:Formelzeile"/>
    <w:basedOn w:val="phyC4Flietext"/>
    <w:next w:val="phyC4Flietext"/>
    <w:rsid w:val="00986D3A"/>
    <w:pPr>
      <w:tabs>
        <w:tab w:val="right" w:pos="9072"/>
      </w:tabs>
      <w:spacing w:before="120" w:after="120"/>
      <w:ind w:left="851" w:right="1134"/>
      <w:jc w:val="left"/>
    </w:pPr>
  </w:style>
  <w:style w:type="character" w:customStyle="1" w:styleId="phyC4Griechisch">
    <w:name w:val="phy.C4:Griechisch"/>
    <w:basedOn w:val="Absatz-Standardschriftart"/>
    <w:rsid w:val="00986D3A"/>
    <w:rPr>
      <w:rFonts w:ascii="Symbol" w:hAnsi="Symbol"/>
      <w:dstrike w:val="0"/>
      <w:sz w:val="22"/>
      <w:vertAlign w:val="baseline"/>
    </w:rPr>
  </w:style>
  <w:style w:type="paragraph" w:customStyle="1" w:styleId="phyC4Antwortzeile">
    <w:name w:val="phy.C4:Antwortzeile"/>
    <w:basedOn w:val="phyC4Flietext"/>
    <w:rsid w:val="00986D3A"/>
    <w:pPr>
      <w:tabs>
        <w:tab w:val="right" w:leader="dot" w:pos="10206"/>
      </w:tabs>
      <w:spacing w:before="300"/>
      <w:ind w:left="425"/>
    </w:pPr>
  </w:style>
  <w:style w:type="paragraph" w:styleId="Sprechblasentext">
    <w:name w:val="Balloon Text"/>
    <w:basedOn w:val="Standard"/>
    <w:link w:val="SprechblasentextZchn"/>
    <w:uiPriority w:val="99"/>
    <w:semiHidden/>
    <w:unhideWhenUsed/>
    <w:rsid w:val="0021362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362E"/>
    <w:rPr>
      <w:rFonts w:ascii="Tahoma" w:hAnsi="Tahoma" w:cs="Tahoma"/>
      <w:sz w:val="16"/>
      <w:szCs w:val="16"/>
    </w:rPr>
  </w:style>
  <w:style w:type="paragraph" w:styleId="Beschriftung">
    <w:name w:val="caption"/>
    <w:basedOn w:val="Standard"/>
    <w:next w:val="Standard"/>
    <w:uiPriority w:val="35"/>
    <w:unhideWhenUsed/>
    <w:qFormat/>
    <w:rsid w:val="009B3ACB"/>
    <w:pPr>
      <w:spacing w:after="200"/>
    </w:pPr>
    <w:rPr>
      <w:b/>
      <w:bCs/>
      <w:color w:val="4F81BD" w:themeColor="accent1"/>
      <w:sz w:val="18"/>
      <w:szCs w:val="18"/>
    </w:rPr>
  </w:style>
  <w:style w:type="character" w:styleId="Kommentarzeichen">
    <w:name w:val="annotation reference"/>
    <w:basedOn w:val="Absatz-Standardschriftart"/>
    <w:uiPriority w:val="99"/>
    <w:semiHidden/>
    <w:unhideWhenUsed/>
    <w:rsid w:val="008C7A62"/>
    <w:rPr>
      <w:sz w:val="16"/>
      <w:szCs w:val="16"/>
    </w:rPr>
  </w:style>
  <w:style w:type="paragraph" w:styleId="Kommentartext">
    <w:name w:val="annotation text"/>
    <w:basedOn w:val="Standard"/>
    <w:link w:val="KommentartextZchn"/>
    <w:uiPriority w:val="99"/>
    <w:semiHidden/>
    <w:unhideWhenUsed/>
    <w:rsid w:val="008C7A62"/>
    <w:rPr>
      <w:sz w:val="20"/>
      <w:szCs w:val="20"/>
    </w:rPr>
  </w:style>
  <w:style w:type="character" w:customStyle="1" w:styleId="KommentartextZchn">
    <w:name w:val="Kommentartext Zchn"/>
    <w:basedOn w:val="Absatz-Standardschriftart"/>
    <w:link w:val="Kommentartext"/>
    <w:uiPriority w:val="99"/>
    <w:semiHidden/>
    <w:rsid w:val="008C7A62"/>
    <w:rPr>
      <w:rFonts w:ascii="Arial" w:hAnsi="Arial"/>
    </w:rPr>
  </w:style>
  <w:style w:type="paragraph" w:styleId="Kommentarthema">
    <w:name w:val="annotation subject"/>
    <w:basedOn w:val="Kommentartext"/>
    <w:next w:val="Kommentartext"/>
    <w:link w:val="KommentarthemaZchn"/>
    <w:uiPriority w:val="99"/>
    <w:semiHidden/>
    <w:unhideWhenUsed/>
    <w:rsid w:val="008C7A62"/>
    <w:rPr>
      <w:b/>
      <w:bCs/>
    </w:rPr>
  </w:style>
  <w:style w:type="character" w:customStyle="1" w:styleId="KommentarthemaZchn">
    <w:name w:val="Kommentarthema Zchn"/>
    <w:basedOn w:val="KommentartextZchn"/>
    <w:link w:val="Kommentarthema"/>
    <w:uiPriority w:val="99"/>
    <w:semiHidden/>
    <w:rsid w:val="008C7A62"/>
    <w:rPr>
      <w:b/>
      <w:bCs/>
    </w:rPr>
  </w:style>
  <w:style w:type="table" w:customStyle="1" w:styleId="HelleSchattierung1">
    <w:name w:val="Helle Schattierung1"/>
    <w:basedOn w:val="NormaleTabelle"/>
    <w:uiPriority w:val="60"/>
    <w:rsid w:val="0034271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oleObject" Target="embeddings/oleObject3.bin"/><Relationship Id="rId39" Type="http://schemas.openxmlformats.org/officeDocument/2006/relationships/image" Target="media/image21.wmf"/><Relationship Id="rId21" Type="http://schemas.openxmlformats.org/officeDocument/2006/relationships/image" Target="media/image11.wmf"/><Relationship Id="rId34" Type="http://schemas.openxmlformats.org/officeDocument/2006/relationships/oleObject" Target="embeddings/oleObject6.bin"/><Relationship Id="rId42" Type="http://schemas.openxmlformats.org/officeDocument/2006/relationships/oleObject" Target="embeddings/oleObject11.bin"/><Relationship Id="rId47" Type="http://schemas.openxmlformats.org/officeDocument/2006/relationships/image" Target="media/image24.wmf"/><Relationship Id="rId50" Type="http://schemas.openxmlformats.org/officeDocument/2006/relationships/oleObject" Target="embeddings/oleObject15.bin"/><Relationship Id="rId55" Type="http://schemas.openxmlformats.org/officeDocument/2006/relationships/oleObject" Target="embeddings/oleObject20.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oleObject" Target="embeddings/oleObject4.bin"/><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image" Target="media/image17.jpeg"/><Relationship Id="rId37" Type="http://schemas.openxmlformats.org/officeDocument/2006/relationships/image" Target="media/image20.wmf"/><Relationship Id="rId40" Type="http://schemas.openxmlformats.org/officeDocument/2006/relationships/oleObject" Target="embeddings/oleObject9.bin"/><Relationship Id="rId45" Type="http://schemas.openxmlformats.org/officeDocument/2006/relationships/image" Target="media/image23.wmf"/><Relationship Id="rId53" Type="http://schemas.openxmlformats.org/officeDocument/2006/relationships/oleObject" Target="embeddings/oleObject18.bin"/><Relationship Id="rId58"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oleObject" Target="embeddings/oleObject1.bin"/><Relationship Id="rId27" Type="http://schemas.openxmlformats.org/officeDocument/2006/relationships/image" Target="media/image14.jpeg"/><Relationship Id="rId30" Type="http://schemas.openxmlformats.org/officeDocument/2006/relationships/image" Target="media/image16.wmf"/><Relationship Id="rId35" Type="http://schemas.openxmlformats.org/officeDocument/2006/relationships/image" Target="media/image19.wmf"/><Relationship Id="rId43" Type="http://schemas.openxmlformats.org/officeDocument/2006/relationships/image" Target="media/image22.wmf"/><Relationship Id="rId48" Type="http://schemas.openxmlformats.org/officeDocument/2006/relationships/oleObject" Target="embeddings/oleObject14.bin"/><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6.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3.wmf"/><Relationship Id="rId33" Type="http://schemas.openxmlformats.org/officeDocument/2006/relationships/image" Target="media/image18.wmf"/><Relationship Id="rId38" Type="http://schemas.openxmlformats.org/officeDocument/2006/relationships/oleObject" Target="embeddings/oleObject8.bin"/><Relationship Id="rId46" Type="http://schemas.openxmlformats.org/officeDocument/2006/relationships/oleObject" Target="embeddings/oleObject13.bin"/><Relationship Id="rId59" Type="http://schemas.openxmlformats.org/officeDocument/2006/relationships/customXml" Target="../customXml/item3.xml"/><Relationship Id="rId20" Type="http://schemas.openxmlformats.org/officeDocument/2006/relationships/image" Target="media/image10.jpeg"/><Relationship Id="rId41" Type="http://schemas.openxmlformats.org/officeDocument/2006/relationships/oleObject" Target="embeddings/oleObject10.bin"/><Relationship Id="rId54"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oleObject" Target="embeddings/oleObject7.bin"/><Relationship Id="rId49" Type="http://schemas.openxmlformats.org/officeDocument/2006/relationships/image" Target="media/image25.jpe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oleObject" Target="embeddings/oleObject12.bin"/><Relationship Id="rId52" Type="http://schemas.openxmlformats.org/officeDocument/2006/relationships/oleObject" Target="embeddings/oleObject17.bin"/><Relationship Id="rId60"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ien%20von%20nils\Phywe\Phywe\TESSexpert_Vorlage_dt.Beschreibung.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CC6CF300EEFDD54982F73BA77EA277E7" ma:contentTypeVersion="3" ma:contentTypeDescription="Ein neues Dokument erstellen." ma:contentTypeScope="" ma:versionID="5f7998e8c9bd0f481314a5808184d9be">
  <xsd:schema xmlns:xsd="http://www.w3.org/2001/XMLSchema" xmlns:xs="http://www.w3.org/2001/XMLSchema" xmlns:p="http://schemas.microsoft.com/office/2006/metadata/properties" xmlns:ns2="36bb46ef-a510-479c-ab44-98706e1d7874" targetNamespace="http://schemas.microsoft.com/office/2006/metadata/properties" ma:root="true" ma:fieldsID="37577e860fa77de6d1cd3028f21cd562" ns2:_="">
    <xsd:import namespace="36bb46ef-a510-479c-ab44-98706e1d7874"/>
    <xsd:element name="properties">
      <xsd:complexType>
        <xsd:sequence>
          <xsd:element name="documentManagement">
            <xsd:complexType>
              <xsd:all>
                <xsd:element ref="ns2:CCDMS_Document_Date" minOccurs="0"/>
                <xsd:element ref="ns2:CCDMS_Item_No" minOccurs="0"/>
                <xsd:element ref="ns2:CCDMS_Ty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b46ef-a510-479c-ab44-98706e1d7874" elementFormDefault="qualified">
    <xsd:import namespace="http://schemas.microsoft.com/office/2006/documentManagement/types"/>
    <xsd:import namespace="http://schemas.microsoft.com/office/infopath/2007/PartnerControls"/>
    <xsd:element name="CCDMS_Document_Date" ma:index="8" nillable="true" ma:displayName="Belegdatum" ma:format="DateTime" ma:internalName="CCDMS_Document_Date">
      <xsd:simpleType>
        <xsd:restriction base="dms:DateTime"/>
      </xsd:simpleType>
    </xsd:element>
    <xsd:element name="CCDMS_Item_No" ma:index="9" nillable="true" ma:displayName="Artikelnummer" ma:indexed="true" ma:internalName="CCDMS_Item_No">
      <xsd:simpleType>
        <xsd:restriction base="dms:Text">
          <xsd:maxLength value="20"/>
        </xsd:restriction>
      </xsd:simpleType>
    </xsd:element>
    <xsd:element name="CCDMS_Typ" ma:index="10" nillable="true" ma:displayName="DokTyp" ma:internalName="CCDMS_Typ">
      <xsd:simpleType>
        <xsd:restriction base="dms:Text">
          <xsd:maxLength value="2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CDMS_Document_Date xmlns="36bb46ef-a510-479c-ab44-98706e1d7874" xsi:nil="true"/>
    <CCDMS_Item_No xmlns="36bb46ef-a510-479c-ab44-98706e1d7874" xsi:nil="true"/>
    <CCDMS_Typ xmlns="36bb46ef-a510-479c-ab44-98706e1d7874" xsi:nil="true"/>
  </documentManagement>
</p:properties>
</file>

<file path=customXml/itemProps1.xml><?xml version="1.0" encoding="utf-8"?>
<ds:datastoreItem xmlns:ds="http://schemas.openxmlformats.org/officeDocument/2006/customXml" ds:itemID="{4EF83FED-E858-47FE-B9D3-5A30E42894AB}">
  <ds:schemaRefs>
    <ds:schemaRef ds:uri="http://schemas.openxmlformats.org/officeDocument/2006/bibliography"/>
  </ds:schemaRefs>
</ds:datastoreItem>
</file>

<file path=customXml/itemProps2.xml><?xml version="1.0" encoding="utf-8"?>
<ds:datastoreItem xmlns:ds="http://schemas.openxmlformats.org/officeDocument/2006/customXml" ds:itemID="{5B2C90F2-992C-4417-884F-CF19D6456E92}"/>
</file>

<file path=customXml/itemProps3.xml><?xml version="1.0" encoding="utf-8"?>
<ds:datastoreItem xmlns:ds="http://schemas.openxmlformats.org/officeDocument/2006/customXml" ds:itemID="{E0F4A8BB-68D1-440F-A778-EE24BBE0A420}"/>
</file>

<file path=customXml/itemProps4.xml><?xml version="1.0" encoding="utf-8"?>
<ds:datastoreItem xmlns:ds="http://schemas.openxmlformats.org/officeDocument/2006/customXml" ds:itemID="{F3ADB4D4-6CC7-4F70-B8BC-F1E1928E47FB}"/>
</file>

<file path=docProps/app.xml><?xml version="1.0" encoding="utf-8"?>
<Properties xmlns="http://schemas.openxmlformats.org/officeDocument/2006/extended-properties" xmlns:vt="http://schemas.openxmlformats.org/officeDocument/2006/docPropsVTypes">
  <Template>TESSexpert_Vorlage_dt.Beschreibung</Template>
  <TotalTime>0</TotalTime>
  <Pages>10</Pages>
  <Words>2478</Words>
  <Characters>14519</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PHYWE Systeme GmbH</Company>
  <LinksUpToDate>false</LinksUpToDate>
  <CharactersWithSpaces>16964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dc:creator>
  <cp:lastModifiedBy>sunderkoetter</cp:lastModifiedBy>
  <cp:revision>13</cp:revision>
  <cp:lastPrinted>2008-07-04T15:45:00Z</cp:lastPrinted>
  <dcterms:created xsi:type="dcterms:W3CDTF">2011-07-05T08:58:00Z</dcterms:created>
  <dcterms:modified xsi:type="dcterms:W3CDTF">2011-11-30T15:23:00Z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0x010100CC6CF300EEFDD54982F73BA77EA277E7</vt:lpwstr>
  </property>
</Properties>
</file>