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6E5080" w:rsidRDefault="00B47EC1" w:rsidP="006E5080">
      <w:pPr>
        <w:pStyle w:val="phyC4berschrift"/>
      </w:pPr>
      <w:r w:rsidRPr="006E5080">
        <w:t>Verwandte Begriffe</w:t>
      </w:r>
    </w:p>
    <w:p w:rsidR="008B4308" w:rsidRPr="006E5080" w:rsidRDefault="00B47EC1" w:rsidP="006E5080">
      <w:pPr>
        <w:pStyle w:val="phyC4Flietext"/>
      </w:pPr>
      <w:r w:rsidRPr="006E5080">
        <w:t xml:space="preserve">Charakteristische Röntgenstrahlung, </w:t>
      </w:r>
      <w:proofErr w:type="spellStart"/>
      <w:r w:rsidRPr="006E5080">
        <w:t>Monochromatisierung</w:t>
      </w:r>
      <w:proofErr w:type="spellEnd"/>
      <w:r w:rsidRPr="006E5080">
        <w:t xml:space="preserve"> von Röntgenstrahlung, Kristallstrukturen, </w:t>
      </w:r>
      <w:proofErr w:type="spellStart"/>
      <w:r w:rsidRPr="006E5080">
        <w:t>Bravais</w:t>
      </w:r>
      <w:proofErr w:type="spellEnd"/>
      <w:r w:rsidRPr="006E5080">
        <w:t xml:space="preserve">-Gitter, Reziproke Gitter, </w:t>
      </w:r>
      <w:proofErr w:type="spellStart"/>
      <w:r w:rsidRPr="006E5080">
        <w:t>Millersche</w:t>
      </w:r>
      <w:proofErr w:type="spellEnd"/>
      <w:r w:rsidRPr="006E5080">
        <w:t>-Indizes, Atomfaktor, Strukturfaktor, Bragg-Streuung</w:t>
      </w:r>
      <w:r w:rsidR="00480F92" w:rsidRPr="00480F92">
        <w:rPr>
          <w:szCs w:val="18"/>
        </w:rPr>
        <w:t xml:space="preserve"> </w:t>
      </w:r>
      <w:r w:rsidR="00480F92">
        <w:rPr>
          <w:szCs w:val="18"/>
        </w:rPr>
        <w:t>Bragg-Brentano-Geometrie</w:t>
      </w:r>
      <w:r w:rsidRPr="006E5080">
        <w:t>.</w:t>
      </w:r>
    </w:p>
    <w:p w:rsidR="00480F92" w:rsidRDefault="00480F92" w:rsidP="006E5080">
      <w:pPr>
        <w:pStyle w:val="phyC4berschrift"/>
      </w:pPr>
    </w:p>
    <w:p w:rsidR="00F35167" w:rsidRPr="006E5080" w:rsidRDefault="00B47EC1" w:rsidP="006E5080">
      <w:pPr>
        <w:pStyle w:val="phyC4berschrift"/>
      </w:pPr>
      <w:r w:rsidRPr="006E5080">
        <w:t>Prinzip</w:t>
      </w:r>
    </w:p>
    <w:p w:rsidR="008B4308" w:rsidRPr="006E5080" w:rsidRDefault="00B47EC1" w:rsidP="006E5080">
      <w:pPr>
        <w:pStyle w:val="phyC4Flietext"/>
      </w:pPr>
      <w:r w:rsidRPr="006E5080">
        <w:t>Eine kubisch kristallisierende Pulverprobe wird mit der Strahlung einer Röntgenröhre mit einer Kupfe</w:t>
      </w:r>
      <w:r w:rsidRPr="006E5080">
        <w:t>r</w:t>
      </w:r>
      <w:r w:rsidRPr="006E5080">
        <w:t>anode bestrahlt. Ein schwenkbares Geiger-Müller-Zählrohr detektiert die von den verschiedenen Net</w:t>
      </w:r>
      <w:r w:rsidRPr="006E5080">
        <w:t>z</w:t>
      </w:r>
      <w:r w:rsidRPr="006E5080">
        <w:t>ebenen der Kristallite reflektierte Strahlung. Das Bragg-Diagramm wird automatisch registriert. Ein graf</w:t>
      </w:r>
      <w:r w:rsidRPr="006E5080">
        <w:t>i</w:t>
      </w:r>
      <w:r w:rsidRPr="006E5080">
        <w:t xml:space="preserve">sches Auswerteverfahrens liefert die Zuordnungen der Reflexe zu den einzelnen Netzebenen und damit auch den zugehörigen </w:t>
      </w:r>
      <w:proofErr w:type="spellStart"/>
      <w:r w:rsidRPr="006E5080">
        <w:t>Bravaisgittertyp</w:t>
      </w:r>
      <w:proofErr w:type="spellEnd"/>
      <w:r w:rsidRPr="006E5080">
        <w:t xml:space="preserve"> und die Gitterkonstante der Substanz.</w:t>
      </w:r>
    </w:p>
    <w:p w:rsidR="00480F92" w:rsidRDefault="00480F92" w:rsidP="006E5080">
      <w:pPr>
        <w:pStyle w:val="phyC4berschrift"/>
      </w:pPr>
    </w:p>
    <w:p w:rsidR="008B4308" w:rsidRPr="006E5080" w:rsidRDefault="00B47EC1" w:rsidP="006E5080">
      <w:pPr>
        <w:pStyle w:val="phyC4berschrift"/>
      </w:pPr>
      <w:r w:rsidRPr="006E5080">
        <w:t>Material</w:t>
      </w:r>
    </w:p>
    <w:p w:rsidR="00480F92" w:rsidRDefault="00480F92">
      <w:pPr>
        <w:pStyle w:val="phyC4MatlistAnz"/>
        <w:rPr>
          <w:lang w:val="en-GB"/>
        </w:rPr>
        <w:sectPr w:rsidR="00480F92" w:rsidSect="00AF247D">
          <w:headerReference w:type="even" r:id="rId7"/>
          <w:headerReference w:type="default" r:id="rId8"/>
          <w:footerReference w:type="even" r:id="rId9"/>
          <w:footerReference w:type="default" r:id="rId10"/>
          <w:type w:val="oddPage"/>
          <w:pgSz w:w="11906" w:h="16838" w:code="9"/>
          <w:pgMar w:top="1701" w:right="567" w:bottom="1418" w:left="1134" w:header="454" w:footer="493" w:gutter="0"/>
          <w:cols w:space="708"/>
          <w:docGrid w:linePitch="360"/>
        </w:sectPr>
      </w:pPr>
    </w:p>
    <w:tbl>
      <w:tblPr>
        <w:tblW w:w="49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3714"/>
        <w:gridCol w:w="851"/>
      </w:tblGrid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lastRenderedPageBreak/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66F" w:rsidP="00B4766F">
            <w:pPr>
              <w:pStyle w:val="phyC4Materialliste"/>
            </w:pPr>
            <w:r>
              <w:rPr>
                <w:szCs w:val="18"/>
              </w:rPr>
              <w:t xml:space="preserve">XR 4.0 expert </w:t>
            </w:r>
            <w:proofErr w:type="spellStart"/>
            <w:r>
              <w:rPr>
                <w:szCs w:val="18"/>
              </w:rPr>
              <w:t>unit</w:t>
            </w:r>
            <w:proofErr w:type="spellEnd"/>
            <w:r>
              <w:rPr>
                <w:szCs w:val="18"/>
              </w:rPr>
              <w:t xml:space="preserve">, </w:t>
            </w:r>
            <w:r w:rsidR="00B47EC1" w:rsidRPr="006E5080">
              <w:rPr>
                <w:szCs w:val="18"/>
              </w:rPr>
              <w:t>Röntgengerät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B4766F">
            <w:pPr>
              <w:pStyle w:val="phyC4Materialliste"/>
            </w:pPr>
            <w:r w:rsidRPr="006E5080">
              <w:rPr>
                <w:szCs w:val="18"/>
              </w:rPr>
              <w:t>0905</w:t>
            </w:r>
            <w:r w:rsidR="00B4766F">
              <w:rPr>
                <w:szCs w:val="18"/>
              </w:rPr>
              <w:t>7-</w:t>
            </w:r>
            <w:r w:rsidRPr="006E5080">
              <w:rPr>
                <w:szCs w:val="18"/>
              </w:rPr>
              <w:t>99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66F" w:rsidP="00B4766F">
            <w:pPr>
              <w:pStyle w:val="phyC4Materialliste"/>
            </w:pPr>
            <w:r>
              <w:rPr>
                <w:szCs w:val="18"/>
              </w:rPr>
              <w:t xml:space="preserve">XR 4.0 </w:t>
            </w:r>
            <w:r w:rsidR="00B47EC1" w:rsidRPr="006E5080">
              <w:rPr>
                <w:szCs w:val="18"/>
              </w:rPr>
              <w:t>Goniometer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B4766F">
            <w:pPr>
              <w:pStyle w:val="phyC4Materialliste"/>
            </w:pPr>
            <w:r w:rsidRPr="006E5080">
              <w:rPr>
                <w:szCs w:val="18"/>
              </w:rPr>
              <w:t>0905</w:t>
            </w:r>
            <w:r w:rsidR="00B4766F">
              <w:rPr>
                <w:szCs w:val="18"/>
              </w:rPr>
              <w:t>7-</w:t>
            </w:r>
            <w:r w:rsidRPr="006E5080">
              <w:rPr>
                <w:szCs w:val="18"/>
              </w:rPr>
              <w:t>10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B4766F" w:rsidRDefault="00B4766F" w:rsidP="00B4766F">
            <w:pPr>
              <w:pStyle w:val="phyC4Materialliste"/>
              <w:rPr>
                <w:szCs w:val="18"/>
              </w:rPr>
            </w:pPr>
            <w:r>
              <w:rPr>
                <w:szCs w:val="18"/>
              </w:rPr>
              <w:t xml:space="preserve">XR 4.0 </w:t>
            </w:r>
            <w:r w:rsidR="00B47EC1" w:rsidRPr="006E5080">
              <w:rPr>
                <w:szCs w:val="18"/>
              </w:rPr>
              <w:t>Einschub mit</w:t>
            </w:r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Cu</w:t>
            </w:r>
            <w:proofErr w:type="spellEnd"/>
            <w:r>
              <w:rPr>
                <w:szCs w:val="18"/>
              </w:rPr>
              <w:t>-Röntgenröhre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B4766F">
            <w:pPr>
              <w:pStyle w:val="phyC4Materialliste"/>
            </w:pPr>
            <w:r w:rsidRPr="006E5080">
              <w:rPr>
                <w:szCs w:val="18"/>
              </w:rPr>
              <w:t>0905</w:t>
            </w:r>
            <w:r w:rsidR="00B4766F">
              <w:rPr>
                <w:szCs w:val="18"/>
              </w:rPr>
              <w:t>7-</w:t>
            </w:r>
            <w:r w:rsidRPr="006E5080">
              <w:rPr>
                <w:szCs w:val="18"/>
              </w:rPr>
              <w:t>50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Zählrohr Typ B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09005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proofErr w:type="spellStart"/>
            <w:r w:rsidRPr="006E5080">
              <w:rPr>
                <w:szCs w:val="18"/>
              </w:rPr>
              <w:t>LiF</w:t>
            </w:r>
            <w:proofErr w:type="spellEnd"/>
            <w:r w:rsidRPr="006E5080">
              <w:rPr>
                <w:szCs w:val="18"/>
              </w:rPr>
              <w:t>-Kristall in Halter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09056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05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Universal Kristallhalter für Röntgengerät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09058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02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Probenhalter für Pulverproben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09058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09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 xml:space="preserve">Blendentubus mit </w:t>
            </w:r>
            <w:proofErr w:type="spellStart"/>
            <w:r w:rsidRPr="006E5080">
              <w:rPr>
                <w:szCs w:val="18"/>
              </w:rPr>
              <w:t>Ni</w:t>
            </w:r>
            <w:proofErr w:type="spellEnd"/>
            <w:r w:rsidRPr="006E5080">
              <w:rPr>
                <w:szCs w:val="18"/>
              </w:rPr>
              <w:t>-Folie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09056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03</w:t>
            </w:r>
          </w:p>
        </w:tc>
      </w:tr>
      <w:tr w:rsidR="00455C54" w:rsidTr="00480F92">
        <w:trPr>
          <w:cantSplit/>
        </w:trPr>
        <w:tc>
          <w:tcPr>
            <w:tcW w:w="397" w:type="dxa"/>
            <w:noWrap/>
            <w:vAlign w:val="center"/>
          </w:tcPr>
          <w:p w:rsidR="00455C54" w:rsidRDefault="00455C54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455C54" w:rsidRPr="006E5080" w:rsidRDefault="00455C54" w:rsidP="006E5080">
            <w:pPr>
              <w:pStyle w:val="phyC4Materialliste"/>
              <w:rPr>
                <w:szCs w:val="18"/>
              </w:rPr>
            </w:pPr>
            <w:r>
              <w:rPr>
                <w:szCs w:val="18"/>
              </w:rPr>
              <w:t>Blendentubus d = 2 mm</w:t>
            </w:r>
          </w:p>
        </w:tc>
        <w:tc>
          <w:tcPr>
            <w:tcW w:w="851" w:type="dxa"/>
            <w:noWrap/>
            <w:vAlign w:val="center"/>
          </w:tcPr>
          <w:p w:rsidR="00455C54" w:rsidRPr="006E5080" w:rsidRDefault="00455C54" w:rsidP="006E5080">
            <w:pPr>
              <w:pStyle w:val="phyC4Materialliste"/>
              <w:rPr>
                <w:szCs w:val="18"/>
              </w:rPr>
            </w:pPr>
            <w:r>
              <w:rPr>
                <w:szCs w:val="18"/>
              </w:rPr>
              <w:t>09057-02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lastRenderedPageBreak/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proofErr w:type="spellStart"/>
            <w:r w:rsidRPr="006E5080">
              <w:rPr>
                <w:szCs w:val="18"/>
              </w:rPr>
              <w:t>Mikrospatellöffel</w:t>
            </w:r>
            <w:proofErr w:type="spellEnd"/>
            <w:r w:rsidRPr="006E5080">
              <w:rPr>
                <w:szCs w:val="18"/>
              </w:rPr>
              <w:t>, Stahl, l = 150 mm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33393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Vaseline, weiß, 100 g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30238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10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Natriumchlorid, reinst, 250 g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30155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25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EC1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Mörser mit Pistill, Porzellan, 150 ml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</w:pPr>
            <w:r w:rsidRPr="006E5080">
              <w:rPr>
                <w:szCs w:val="18"/>
              </w:rPr>
              <w:t>32603</w:t>
            </w:r>
            <w:r w:rsidR="00B4766F">
              <w:rPr>
                <w:szCs w:val="18"/>
              </w:rPr>
              <w:t>-</w:t>
            </w:r>
            <w:r w:rsidRPr="006E5080">
              <w:rPr>
                <w:szCs w:val="18"/>
              </w:rPr>
              <w:t>00</w:t>
            </w: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B4766F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6E5080" w:rsidRDefault="00B4766F" w:rsidP="006E5080">
            <w:pPr>
              <w:pStyle w:val="phyC4Materialliste"/>
            </w:pPr>
            <w:r>
              <w:t xml:space="preserve">XR </w:t>
            </w:r>
            <w:proofErr w:type="spellStart"/>
            <w:r>
              <w:t>measure</w:t>
            </w:r>
            <w:proofErr w:type="spellEnd"/>
            <w:r>
              <w:t xml:space="preserve"> 4.0 </w:t>
            </w:r>
            <w:proofErr w:type="spellStart"/>
            <w:r>
              <w:t>software</w:t>
            </w:r>
            <w:proofErr w:type="spellEnd"/>
          </w:p>
        </w:tc>
        <w:tc>
          <w:tcPr>
            <w:tcW w:w="851" w:type="dxa"/>
            <w:noWrap/>
            <w:vAlign w:val="center"/>
          </w:tcPr>
          <w:p w:rsidR="00A21BD7" w:rsidRPr="006E5080" w:rsidRDefault="00B4766F" w:rsidP="006E5080">
            <w:pPr>
              <w:pStyle w:val="phyC4Materialliste"/>
            </w:pPr>
            <w:r>
              <w:t>14416-61</w:t>
            </w:r>
          </w:p>
        </w:tc>
      </w:tr>
      <w:tr w:rsidR="00B4766F" w:rsidTr="00480F92">
        <w:trPr>
          <w:cantSplit/>
        </w:trPr>
        <w:tc>
          <w:tcPr>
            <w:tcW w:w="397" w:type="dxa"/>
            <w:noWrap/>
            <w:vAlign w:val="center"/>
          </w:tcPr>
          <w:p w:rsidR="00B4766F" w:rsidRDefault="00B4766F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B4766F" w:rsidRDefault="00B4766F" w:rsidP="006E5080">
            <w:pPr>
              <w:pStyle w:val="phyC4Materialliste"/>
            </w:pPr>
            <w:r>
              <w:t xml:space="preserve">Datenkabel USB </w:t>
            </w:r>
            <w:proofErr w:type="spellStart"/>
            <w:r>
              <w:t>Steckertyp</w:t>
            </w:r>
            <w:proofErr w:type="spellEnd"/>
            <w:r>
              <w:t xml:space="preserve"> A/B</w:t>
            </w:r>
          </w:p>
        </w:tc>
        <w:tc>
          <w:tcPr>
            <w:tcW w:w="851" w:type="dxa"/>
            <w:noWrap/>
            <w:vAlign w:val="center"/>
          </w:tcPr>
          <w:p w:rsidR="00B4766F" w:rsidRDefault="00B4766F" w:rsidP="006E5080">
            <w:pPr>
              <w:pStyle w:val="phyC4Materialliste"/>
            </w:pPr>
            <w:r>
              <w:t>14608-00</w:t>
            </w:r>
          </w:p>
        </w:tc>
      </w:tr>
      <w:tr w:rsidR="00B4766F" w:rsidTr="00480F92">
        <w:trPr>
          <w:cantSplit/>
        </w:trPr>
        <w:tc>
          <w:tcPr>
            <w:tcW w:w="397" w:type="dxa"/>
            <w:noWrap/>
            <w:vAlign w:val="center"/>
          </w:tcPr>
          <w:p w:rsidR="00B4766F" w:rsidRDefault="00B4766F">
            <w:pPr>
              <w:pStyle w:val="phyC4MatlistAnz"/>
            </w:pPr>
          </w:p>
        </w:tc>
        <w:tc>
          <w:tcPr>
            <w:tcW w:w="3714" w:type="dxa"/>
            <w:noWrap/>
            <w:vAlign w:val="center"/>
          </w:tcPr>
          <w:p w:rsidR="00B4766F" w:rsidRDefault="00B4766F" w:rsidP="006E5080">
            <w:pPr>
              <w:pStyle w:val="phyC4Materialliste"/>
            </w:pPr>
          </w:p>
        </w:tc>
        <w:tc>
          <w:tcPr>
            <w:tcW w:w="851" w:type="dxa"/>
            <w:noWrap/>
            <w:vAlign w:val="center"/>
          </w:tcPr>
          <w:p w:rsidR="00B4766F" w:rsidRDefault="00B4766F" w:rsidP="006E5080">
            <w:pPr>
              <w:pStyle w:val="phyC4Materialliste"/>
            </w:pPr>
          </w:p>
        </w:tc>
      </w:tr>
      <w:tr w:rsidR="00A21BD7" w:rsidTr="00480F92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</w:pPr>
          </w:p>
        </w:tc>
        <w:tc>
          <w:tcPr>
            <w:tcW w:w="3714" w:type="dxa"/>
            <w:noWrap/>
            <w:vAlign w:val="center"/>
          </w:tcPr>
          <w:p w:rsidR="00A21BD7" w:rsidRPr="006E5080" w:rsidRDefault="00B47EC1" w:rsidP="006E5080">
            <w:pPr>
              <w:pStyle w:val="phyC4Materialliste"/>
              <w:rPr>
                <w:i/>
              </w:rPr>
            </w:pPr>
            <w:r w:rsidRPr="006E5080">
              <w:rPr>
                <w:i/>
                <w:szCs w:val="18"/>
              </w:rPr>
              <w:t>Zusätzlich erforderlich</w:t>
            </w:r>
          </w:p>
        </w:tc>
        <w:tc>
          <w:tcPr>
            <w:tcW w:w="851" w:type="dxa"/>
            <w:noWrap/>
            <w:vAlign w:val="center"/>
          </w:tcPr>
          <w:p w:rsidR="00A21BD7" w:rsidRPr="006E5080" w:rsidRDefault="00A21BD7" w:rsidP="006E5080">
            <w:pPr>
              <w:pStyle w:val="phyC4Materialliste"/>
            </w:pPr>
          </w:p>
        </w:tc>
      </w:tr>
      <w:tr w:rsidR="00480F92" w:rsidTr="00480F92">
        <w:trPr>
          <w:cantSplit/>
        </w:trPr>
        <w:tc>
          <w:tcPr>
            <w:tcW w:w="397" w:type="dxa"/>
            <w:noWrap/>
            <w:vAlign w:val="center"/>
          </w:tcPr>
          <w:p w:rsidR="00480F92" w:rsidRDefault="00480F92">
            <w:pPr>
              <w:pStyle w:val="phyC4MatlistAnz"/>
            </w:pPr>
          </w:p>
        </w:tc>
        <w:tc>
          <w:tcPr>
            <w:tcW w:w="3714" w:type="dxa"/>
            <w:noWrap/>
            <w:vAlign w:val="center"/>
          </w:tcPr>
          <w:p w:rsidR="00480F92" w:rsidRPr="00B4766F" w:rsidRDefault="00480F92" w:rsidP="00497183">
            <w:pPr>
              <w:pStyle w:val="phyC4Materialliste"/>
              <w:rPr>
                <w:szCs w:val="18"/>
              </w:rPr>
            </w:pPr>
            <w:r w:rsidRPr="00B4766F">
              <w:rPr>
                <w:szCs w:val="18"/>
              </w:rPr>
              <w:t>PC, Windows</w:t>
            </w:r>
            <w:r w:rsidRPr="00B4766F">
              <w:rPr>
                <w:szCs w:val="13"/>
              </w:rPr>
              <w:t xml:space="preserve">® </w:t>
            </w:r>
            <w:r w:rsidRPr="00B4766F">
              <w:rPr>
                <w:szCs w:val="18"/>
              </w:rPr>
              <w:t>XP oder höher</w:t>
            </w:r>
          </w:p>
        </w:tc>
        <w:tc>
          <w:tcPr>
            <w:tcW w:w="851" w:type="dxa"/>
            <w:noWrap/>
            <w:vAlign w:val="center"/>
          </w:tcPr>
          <w:p w:rsidR="00480F92" w:rsidRPr="006E5080" w:rsidRDefault="00480F92" w:rsidP="006E5080">
            <w:pPr>
              <w:pStyle w:val="phyC4Materialliste"/>
            </w:pPr>
          </w:p>
        </w:tc>
      </w:tr>
    </w:tbl>
    <w:p w:rsidR="00480F92" w:rsidRPr="00A12711" w:rsidRDefault="00480F92" w:rsidP="00B4766F">
      <w:pPr>
        <w:pStyle w:val="phyC4PosRahmVollbreit"/>
        <w:framePr w:w="0" w:hRule="auto" w:vSpace="0" w:wrap="auto" w:hAnchor="text" w:xAlign="left" w:yAlign="inline" w:anchorLock="1"/>
        <w:sectPr w:rsidR="00480F92" w:rsidRPr="00A12711" w:rsidSect="00480F92">
          <w:type w:val="continuous"/>
          <w:pgSz w:w="11906" w:h="16838" w:code="9"/>
          <w:pgMar w:top="1701" w:right="567" w:bottom="1418" w:left="1134" w:header="454" w:footer="493" w:gutter="0"/>
          <w:cols w:num="2" w:space="142"/>
          <w:docGrid w:linePitch="360"/>
        </w:sectPr>
      </w:pPr>
    </w:p>
    <w:p w:rsidR="00B4766F" w:rsidRPr="008160CD" w:rsidRDefault="00A12711" w:rsidP="00480F92">
      <w:pPr>
        <w:pStyle w:val="phyC4PosRahmVollbreit"/>
        <w:framePr w:vSpace="113" w:wrap="notBeside" w:vAnchor="page" w:hAnchor="page" w:x="1033" w:y="8533"/>
        <w:rPr>
          <w:lang w:val="en-GB"/>
        </w:rPr>
      </w:pPr>
      <w:r>
        <w:rPr>
          <w:noProof/>
        </w:rPr>
        <w:drawing>
          <wp:inline distT="0" distB="0" distL="0" distR="0">
            <wp:extent cx="6317555" cy="4210567"/>
            <wp:effectExtent l="19050" t="0" r="7045" b="0"/>
            <wp:docPr id="2" name="Bild 13" descr="W:\HDBILDER\P254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HDBILDER\P25425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l="880" t="1026" r="1216" b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55" cy="42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66F" w:rsidRPr="00480F92" w:rsidRDefault="00B4766F" w:rsidP="00480F92">
      <w:pPr>
        <w:pStyle w:val="phyC4PosRahmVollbreit"/>
        <w:framePr w:vSpace="113" w:wrap="notBeside" w:vAnchor="page" w:hAnchor="page" w:x="1033" w:y="8533"/>
        <w:rPr>
          <w:sz w:val="20"/>
        </w:rPr>
      </w:pPr>
      <w:r w:rsidRPr="00480F92">
        <w:rPr>
          <w:sz w:val="20"/>
        </w:rPr>
        <w:t>Abb. 1:</w:t>
      </w:r>
      <w:r w:rsidRPr="00480F92">
        <w:rPr>
          <w:sz w:val="20"/>
        </w:rPr>
        <w:tab/>
        <w:t xml:space="preserve">XR 4.0 expert </w:t>
      </w:r>
      <w:proofErr w:type="spellStart"/>
      <w:r w:rsidRPr="00480F92">
        <w:rPr>
          <w:sz w:val="20"/>
        </w:rPr>
        <w:t>unit</w:t>
      </w:r>
      <w:proofErr w:type="spellEnd"/>
      <w:r w:rsidRPr="00480F92">
        <w:rPr>
          <w:sz w:val="20"/>
        </w:rPr>
        <w:t xml:space="preserve"> 09057-99</w:t>
      </w:r>
    </w:p>
    <w:p w:rsidR="00480F92" w:rsidRDefault="00480F92">
      <w:pPr>
        <w:tabs>
          <w:tab w:val="clear" w:pos="425"/>
        </w:tabs>
        <w:rPr>
          <w:b/>
          <w:szCs w:val="20"/>
        </w:rPr>
      </w:pPr>
      <w:r>
        <w:lastRenderedPageBreak/>
        <w:br w:type="page"/>
      </w:r>
    </w:p>
    <w:p w:rsidR="00735934" w:rsidRPr="006E5080" w:rsidRDefault="00AC12CD" w:rsidP="006E5080">
      <w:pPr>
        <w:pStyle w:val="phyC4berschrift"/>
      </w:pPr>
      <w:r w:rsidRPr="006E5080">
        <w:lastRenderedPageBreak/>
        <w:t>Aufgaben</w:t>
      </w:r>
    </w:p>
    <w:p w:rsidR="006E5080" w:rsidRDefault="00E92A2E" w:rsidP="006E5080">
      <w:pPr>
        <w:pStyle w:val="phyC4Flietext"/>
        <w:numPr>
          <w:ilvl w:val="0"/>
          <w:numId w:val="4"/>
        </w:numPr>
        <w:rPr>
          <w:szCs w:val="18"/>
        </w:rPr>
      </w:pPr>
      <w:r>
        <w:rPr>
          <w:szCs w:val="18"/>
        </w:rPr>
        <w:t>Registrieren Sie d</w:t>
      </w:r>
      <w:r w:rsidR="00AC12CD" w:rsidRPr="006E5080">
        <w:rPr>
          <w:szCs w:val="18"/>
        </w:rPr>
        <w:t xml:space="preserve">ie Intensität der an einer kubischen Pulverprobe rückgestreuten </w:t>
      </w:r>
      <w:proofErr w:type="spellStart"/>
      <w:r w:rsidR="00AC12CD" w:rsidRPr="006E5080">
        <w:rPr>
          <w:szCs w:val="18"/>
        </w:rPr>
        <w:t>Cu</w:t>
      </w:r>
      <w:proofErr w:type="spellEnd"/>
      <w:r w:rsidR="00AC12CD" w:rsidRPr="006E5080">
        <w:rPr>
          <w:szCs w:val="18"/>
        </w:rPr>
        <w:t>-Röntgenstrahlung ist als Funk</w:t>
      </w:r>
      <w:r>
        <w:rPr>
          <w:szCs w:val="18"/>
        </w:rPr>
        <w:t>tion des Rückstreuwinkels.</w:t>
      </w:r>
    </w:p>
    <w:p w:rsidR="006E5080" w:rsidRDefault="00E92A2E" w:rsidP="006E5080">
      <w:pPr>
        <w:pStyle w:val="phyC4Flietext"/>
        <w:numPr>
          <w:ilvl w:val="0"/>
          <w:numId w:val="4"/>
        </w:numPr>
        <w:rPr>
          <w:szCs w:val="18"/>
        </w:rPr>
      </w:pPr>
      <w:r>
        <w:rPr>
          <w:szCs w:val="18"/>
        </w:rPr>
        <w:t>Ordnen Sie d</w:t>
      </w:r>
      <w:r w:rsidR="00AC12CD" w:rsidRPr="006E5080">
        <w:rPr>
          <w:szCs w:val="18"/>
        </w:rPr>
        <w:t xml:space="preserve">ie Bragg-Reflexe den jeweiligen Netzebenen zu. </w:t>
      </w:r>
      <w:r>
        <w:rPr>
          <w:szCs w:val="18"/>
        </w:rPr>
        <w:t>Ermitteln Sie d</w:t>
      </w:r>
      <w:r w:rsidR="00AC12CD" w:rsidRPr="006E5080">
        <w:rPr>
          <w:szCs w:val="18"/>
        </w:rPr>
        <w:t xml:space="preserve">ie Gitterkonstante der Probe und deren </w:t>
      </w:r>
      <w:proofErr w:type="spellStart"/>
      <w:r w:rsidR="00AC12CD" w:rsidRPr="006E5080">
        <w:rPr>
          <w:szCs w:val="18"/>
        </w:rPr>
        <w:t>Bravais</w:t>
      </w:r>
      <w:proofErr w:type="spellEnd"/>
      <w:r w:rsidR="00AC12CD" w:rsidRPr="006E5080">
        <w:rPr>
          <w:szCs w:val="18"/>
        </w:rPr>
        <w:t>-Gittertyp.</w:t>
      </w:r>
    </w:p>
    <w:p w:rsidR="00E92A2E" w:rsidRPr="00E92A2E" w:rsidRDefault="00E92A2E" w:rsidP="00E92A2E">
      <w:pPr>
        <w:pStyle w:val="phyC4Flietext"/>
        <w:numPr>
          <w:ilvl w:val="0"/>
          <w:numId w:val="4"/>
        </w:numPr>
        <w:rPr>
          <w:szCs w:val="18"/>
        </w:rPr>
      </w:pPr>
      <w:r>
        <w:rPr>
          <w:szCs w:val="18"/>
        </w:rPr>
        <w:t>Berechnen Sie di</w:t>
      </w:r>
      <w:r w:rsidR="00AC12CD" w:rsidRPr="006E5080">
        <w:rPr>
          <w:szCs w:val="18"/>
        </w:rPr>
        <w:t>e Anzahl</w:t>
      </w:r>
      <w:r>
        <w:rPr>
          <w:szCs w:val="18"/>
        </w:rPr>
        <w:t xml:space="preserve"> der Atome in der Einheitszelle</w:t>
      </w:r>
      <w:r w:rsidR="00AC12CD" w:rsidRPr="006E5080">
        <w:rPr>
          <w:szCs w:val="18"/>
        </w:rPr>
        <w:t>.</w:t>
      </w:r>
    </w:p>
    <w:p w:rsidR="00E92A2E" w:rsidRPr="00166478" w:rsidRDefault="00E072AC" w:rsidP="00E92A2E">
      <w:pPr>
        <w:pStyle w:val="phyC4PosRahmSchmal"/>
        <w:framePr w:w="4009" w:wrap="around" w:vAnchor="page" w:hAnchor="page" w:x="6851" w:y="3436"/>
        <w:ind w:left="360" w:firstLine="0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97" style="position:absolute;left:0;text-align:left;margin-left:127.6pt;margin-top:175.8pt;width:44.35pt;height:14.4pt;z-index:251661312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96" style="position:absolute;left:0;text-align:left;margin-left:142.15pt;margin-top:120.6pt;width:18.4pt;height:19.4pt;z-index:251660288" filled="f" strokecolor="red" strokeweight="1.25pt">
            <v:stroke dashstyle="dash"/>
          </v:oval>
        </w:pict>
      </w:r>
      <w:r w:rsidR="00E92A2E" w:rsidRPr="00166478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6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247" cy="29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2E" w:rsidRPr="00AF6E85" w:rsidRDefault="00E92A2E" w:rsidP="00E92A2E">
      <w:pPr>
        <w:pStyle w:val="phyC4PosRahmSchmal"/>
        <w:framePr w:w="4009" w:wrap="around" w:vAnchor="page" w:hAnchor="page" w:x="6851" w:y="3436"/>
        <w:ind w:left="360" w:firstLine="0"/>
        <w:rPr>
          <w:rStyle w:val="phyC4Formelindex"/>
          <w:rFonts w:eastAsia="HelveticaNeue-Roman"/>
          <w:sz w:val="18"/>
          <w:szCs w:val="18"/>
          <w:vertAlign w:val="baseline"/>
        </w:rPr>
      </w:pPr>
      <w:r w:rsidRPr="00AF6E85">
        <w:rPr>
          <w:rStyle w:val="phyC4Formelindex"/>
          <w:rFonts w:eastAsia="HelveticaNeue-Roman"/>
          <w:sz w:val="18"/>
          <w:szCs w:val="18"/>
          <w:vertAlign w:val="baseline"/>
        </w:rPr>
        <w:t>Abb. 2 Anschlüsse im Experimentierraum</w:t>
      </w:r>
    </w:p>
    <w:p w:rsidR="00E92A2E" w:rsidRPr="00166478" w:rsidRDefault="00E92A2E" w:rsidP="00E92A2E">
      <w:pPr>
        <w:pStyle w:val="phyC4berschrift"/>
        <w:rPr>
          <w:rFonts w:eastAsia="HelveticaNeue-Roman"/>
        </w:rPr>
      </w:pPr>
      <w:r w:rsidRPr="00166478">
        <w:rPr>
          <w:rFonts w:eastAsia="HelveticaNeue-Roman"/>
        </w:rPr>
        <w:t>Aufbau</w:t>
      </w:r>
    </w:p>
    <w:p w:rsidR="00E92A2E" w:rsidRPr="00166478" w:rsidRDefault="00E92A2E" w:rsidP="00E92A2E">
      <w:pPr>
        <w:rPr>
          <w:color w:val="FF0000"/>
          <w:sz w:val="18"/>
          <w:szCs w:val="18"/>
        </w:rPr>
      </w:pPr>
      <w:r w:rsidRPr="00166478">
        <w:rPr>
          <w:rStyle w:val="phyC4Formelindex"/>
          <w:rFonts w:eastAsia="HelveticaNeue-Roman"/>
          <w:vertAlign w:val="baseline"/>
        </w:rPr>
        <w:t>Schließen Sie das Goniometer und das Geiger-Müller-Zählrohr an die entsprechenden Buchsen im Experimentie</w:t>
      </w:r>
      <w:r w:rsidRPr="00166478">
        <w:rPr>
          <w:rStyle w:val="phyC4Formelindex"/>
          <w:rFonts w:eastAsia="HelveticaNeue-Roman"/>
          <w:vertAlign w:val="baseline"/>
        </w:rPr>
        <w:t>r</w:t>
      </w:r>
      <w:r w:rsidRPr="00166478">
        <w:rPr>
          <w:rStyle w:val="phyC4Formelindex"/>
          <w:rFonts w:eastAsia="HelveticaNeue-Roman"/>
          <w:vertAlign w:val="baseline"/>
        </w:rPr>
        <w:t xml:space="preserve">raum an (siehe Kennzeichnung in Abb. 2). Der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mit eingesetztem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soll sich </w:t>
      </w:r>
      <w:r>
        <w:t>in der linken</w:t>
      </w:r>
      <w:r w:rsidRPr="00166478">
        <w:t xml:space="preserve"> Endposition befinden</w:t>
      </w:r>
      <w:r w:rsidRPr="00166478">
        <w:rPr>
          <w:rStyle w:val="phyC4Formelindex"/>
          <w:rFonts w:eastAsia="HelveticaNeue-Roman"/>
          <w:vertAlign w:val="baseline"/>
        </w:rPr>
        <w:t>. Das Geiger-Müller-Zählrohr mit seiner Halterung wird am hinteren Anschlag der Führung</w:t>
      </w:r>
      <w:r w:rsidRPr="00166478">
        <w:rPr>
          <w:rStyle w:val="phyC4Formelindex"/>
          <w:rFonts w:eastAsia="HelveticaNeue-Roman"/>
          <w:vertAlign w:val="baseline"/>
        </w:rPr>
        <w:t>s</w:t>
      </w:r>
      <w:r w:rsidRPr="00166478">
        <w:rPr>
          <w:rStyle w:val="phyC4Formelindex"/>
          <w:rFonts w:eastAsia="HelveticaNeue-Roman"/>
          <w:vertAlign w:val="baseline"/>
        </w:rPr>
        <w:t>stangen arretiert. Vergessen Sie nicht, die Zählrohr-Blende vor dem Zählrohr zu montie</w:t>
      </w:r>
      <w:r>
        <w:rPr>
          <w:rStyle w:val="phyC4Formelindex"/>
          <w:rFonts w:eastAsia="HelveticaNeue-Roman"/>
          <w:vertAlign w:val="baseline"/>
        </w:rPr>
        <w:t>ren (Siehe Abb. 3</w:t>
      </w:r>
      <w:r w:rsidRPr="00166478">
        <w:rPr>
          <w:rStyle w:val="phyC4Formelindex"/>
          <w:rFonts w:eastAsia="HelveticaNeue-Roman"/>
          <w:vertAlign w:val="baseline"/>
        </w:rPr>
        <w:t>).</w:t>
      </w:r>
      <w:r w:rsidRPr="00166478">
        <w:rPr>
          <w:rFonts w:eastAsia="HelveticaNeue-Roman"/>
        </w:rPr>
        <w:t xml:space="preserve"> </w:t>
      </w:r>
      <w:r w:rsidRPr="00166478">
        <w:rPr>
          <w:rFonts w:eastAsia="HelveticaNeue-Roman"/>
        </w:rPr>
        <w:br/>
        <w:t>Der Blendentubus mit 2-mm-Durchmesser wird zur Kollimi</w:t>
      </w:r>
      <w:r w:rsidRPr="00166478">
        <w:rPr>
          <w:rFonts w:eastAsia="HelveticaNeue-Roman"/>
        </w:rPr>
        <w:t>e</w:t>
      </w:r>
      <w:r w:rsidRPr="00166478">
        <w:rPr>
          <w:rFonts w:eastAsia="HelveticaNeue-Roman"/>
        </w:rPr>
        <w:t>rung des Röntgenstrahls in den Strahlausgang des Röhre</w:t>
      </w:r>
      <w:r w:rsidRPr="00166478">
        <w:rPr>
          <w:rFonts w:eastAsia="HelveticaNeue-Roman"/>
        </w:rPr>
        <w:t>n</w:t>
      </w:r>
      <w:r w:rsidRPr="00166478">
        <w:rPr>
          <w:rFonts w:eastAsia="HelveticaNeue-Roman"/>
        </w:rPr>
        <w:t>ein</w:t>
      </w:r>
      <w:r>
        <w:rPr>
          <w:rFonts w:eastAsia="HelveticaNeue-Roman"/>
        </w:rPr>
        <w:t>schubs eingesetzt.</w:t>
      </w:r>
      <w:r w:rsidRPr="00166478">
        <w:rPr>
          <w:color w:val="FF0000"/>
          <w:sz w:val="18"/>
          <w:szCs w:val="18"/>
        </w:rPr>
        <w:t xml:space="preserve"> </w:t>
      </w:r>
    </w:p>
    <w:p w:rsidR="00E92A2E" w:rsidRDefault="00E92A2E" w:rsidP="00E92A2E">
      <w:pPr>
        <w:pStyle w:val="phyC4berschrift"/>
      </w:pPr>
      <w:r>
        <w:t>Hinweis</w:t>
      </w:r>
    </w:p>
    <w:p w:rsidR="00E92A2E" w:rsidRDefault="00E92A2E" w:rsidP="00E92A2E">
      <w:pPr>
        <w:pStyle w:val="phyC4Flietext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Details zur Bedienung des Röntgengeräts und des Goniom</w:t>
      </w:r>
      <w:r w:rsidRPr="00166478">
        <w:rPr>
          <w:rStyle w:val="phyC4Formelindex"/>
          <w:rFonts w:eastAsia="HelveticaNeue-Roman"/>
          <w:vertAlign w:val="baseline"/>
        </w:rPr>
        <w:t>e</w:t>
      </w:r>
      <w:r w:rsidRPr="00166478">
        <w:rPr>
          <w:rStyle w:val="phyC4Formelindex"/>
          <w:rFonts w:eastAsia="HelveticaNeue-Roman"/>
          <w:vertAlign w:val="baseline"/>
        </w:rPr>
        <w:t>ters sowie zum Umgang mit den Einkristallen entnehmen Sie bitte den entsprechenden Bedienungsanleitungen.</w:t>
      </w:r>
    </w:p>
    <w:p w:rsidR="00E92A2E" w:rsidRPr="00CC78D5" w:rsidRDefault="00E072AC" w:rsidP="00E92A2E">
      <w:pPr>
        <w:pStyle w:val="phyC4PosRahmVollbreit"/>
        <w:framePr w:h="6397" w:wrap="notBeside" w:vAnchor="page" w:hAnchor="page" w:x="706" w:y="8566"/>
        <w:tabs>
          <w:tab w:val="clear" w:pos="737"/>
        </w:tabs>
        <w:ind w:left="0" w:firstLine="0"/>
        <w:rPr>
          <w:sz w:val="20"/>
        </w:rPr>
      </w:pPr>
      <w:r>
        <w:rPr>
          <w:noProof/>
          <w:sz w:val="20"/>
        </w:rPr>
        <w:pict>
          <v:group id="_x0000_s2098" style="position:absolute;margin-left:25.35pt;margin-top:18.3pt;width:442.05pt;height:261.3pt;z-index:251662336" coordorigin="1094,9758" coordsize="8841,5226">
            <v:group id="_x0000_s2099" style="position:absolute;left:4339;top:10185;width:1470;height:1769" coordorigin="5717,9458" coordsize="1470,176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100" type="#_x0000_t32" style="position:absolute;left:6851;top:10252;width:336;height:975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01" type="#_x0000_t202" style="position:absolute;left:5717;top:9458;width:1470;height:909" fillcolor="white [3212]" stroked="f">
                <v:fill opacity=".5"/>
                <v:textbox style="mso-next-textbox:#_x0000_s2101">
                  <w:txbxContent>
                    <w:p w:rsidR="00E92A2E" w:rsidRPr="00E20E88" w:rsidRDefault="00E92A2E" w:rsidP="00E92A2E">
                      <w:pPr>
                        <w:rPr>
                          <w:rFonts w:cs="Arial"/>
                          <w:color w:val="FF0000"/>
                          <w:lang w:val="en-GB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  <w:lang w:val="en-GB"/>
                        </w:rPr>
                        <w:t>Zählrohr-Blende</w:t>
                      </w:r>
                      <w:proofErr w:type="spellEnd"/>
                    </w:p>
                  </w:txbxContent>
                </v:textbox>
              </v:shape>
            </v:group>
            <v:group id="_x0000_s2102" style="position:absolute;left:1437;top:13007;width:1943;height:1764" coordorigin="1540,12183" coordsize="1943,1764">
              <v:shape id="_x0000_s2103" type="#_x0000_t32" style="position:absolute;left:1540;top:12183;width:570;height:984;flip:x y" o:connectortype="straight" strokecolor="red">
                <v:stroke endarrow="block"/>
              </v:shape>
              <v:shape id="_x0000_s2104" type="#_x0000_t202" style="position:absolute;left:1540;top:13134;width:1943;height:813" fillcolor="white [3212]" stroked="f">
                <v:fill opacity=".5"/>
                <v:textbox style="mso-next-textbox:#_x0000_s2104">
                  <w:txbxContent>
                    <w:p w:rsidR="00E92A2E" w:rsidRPr="00E20E88" w:rsidRDefault="00E92A2E" w:rsidP="00E92A2E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Blendentubus mit d =</w:t>
                      </w:r>
                      <w:r w:rsidRPr="00E20E88">
                        <w:rPr>
                          <w:rFonts w:cs="Arial"/>
                          <w:color w:val="FF0000"/>
                        </w:rPr>
                        <w:t xml:space="preserve"> 2 mm</w:t>
                      </w:r>
                    </w:p>
                  </w:txbxContent>
                </v:textbox>
              </v:shape>
            </v:group>
            <v:group id="_x0000_s2105" style="position:absolute;left:7851;top:10899;width:2084;height:2668" coordorigin="8370,10131" coordsize="2084,2668">
              <v:shape id="_x0000_s2106" type="#_x0000_t202" style="position:absolute;left:8823;top:12106;width:1631;height:693" fillcolor="white [3212]" stroked="f">
                <v:fill opacity="31457f"/>
                <v:textbox style="mso-next-textbox:#_x0000_s2106">
                  <w:txbxContent>
                    <w:p w:rsidR="00E92A2E" w:rsidRPr="00E20E88" w:rsidRDefault="00E92A2E" w:rsidP="00E92A2E">
                      <w:pPr>
                        <w:rPr>
                          <w:rFonts w:cs="Arial"/>
                          <w:color w:val="FF0000"/>
                          <w:lang w:val="en-US"/>
                        </w:rPr>
                      </w:pPr>
                      <w:r w:rsidRPr="00E20E88">
                        <w:rPr>
                          <w:rFonts w:cs="Arial"/>
                          <w:color w:val="FF0000"/>
                          <w:lang w:val="en-US"/>
                        </w:rPr>
                        <w:t>GM-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Zählrohr</w:t>
                      </w:r>
                      <w:proofErr w:type="spellEnd"/>
                    </w:p>
                  </w:txbxContent>
                </v:textbox>
              </v:shape>
              <v:shape id="_x0000_s2107" type="#_x0000_t32" style="position:absolute;left:8370;top:10131;width:877;height:1984;flip:x y" o:connectortype="straight" strokecolor="red">
                <v:stroke endarrow="block"/>
              </v:shape>
            </v:group>
            <v:group id="_x0000_s2108" style="position:absolute;left:1094;top:9758;width:2365;height:2935" coordorigin="1094,10025" coordsize="2365,2935">
              <v:shape id="_x0000_s2109" type="#_x0000_t32" style="position:absolute;left:2216;top:11040;width:789;height:1920" o:connectortype="straight" strokecolor="red">
                <v:stroke endarrow="block"/>
              </v:shape>
              <v:shape id="_x0000_s2110" type="#_x0000_t202" style="position:absolute;left:1094;top:10025;width:2365;height:1015" fillcolor="white [3212]" stroked="f">
                <v:fill opacity=".5"/>
                <v:textbox style="mso-next-textbox:#_x0000_s2110">
                  <w:txbxContent>
                    <w:p w:rsidR="00E92A2E" w:rsidRPr="00E20E88" w:rsidRDefault="00E92A2E" w:rsidP="00E92A2E">
                      <w:pPr>
                        <w:rPr>
                          <w:rFonts w:cs="Arial"/>
                          <w:color w:val="FF0000"/>
                          <w:lang w:val="en-US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Pulverprobenhalter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im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Universalkristal</w:t>
                      </w:r>
                      <w:r>
                        <w:rPr>
                          <w:rFonts w:cs="Arial"/>
                          <w:color w:val="FF0000"/>
                          <w:lang w:val="en-US"/>
                        </w:rPr>
                        <w:t>l</w:t>
                      </w:r>
                      <w:r>
                        <w:rPr>
                          <w:rFonts w:cs="Arial"/>
                          <w:color w:val="FF0000"/>
                          <w:lang w:val="en-US"/>
                        </w:rPr>
                        <w:t>halter</w:t>
                      </w:r>
                      <w:proofErr w:type="spellEnd"/>
                    </w:p>
                  </w:txbxContent>
                </v:textbox>
              </v:shape>
            </v:group>
            <v:group id="_x0000_s2111" style="position:absolute;left:5515;top:13141;width:2067;height:1843" coordorigin="5515,13033" coordsize="2067,1843">
              <v:shape id="_x0000_s2112" type="#_x0000_t32" style="position:absolute;left:6862;top:13033;width:238;height:946;flip:y" o:connectortype="straight" strokecolor="red">
                <v:stroke endarrow="block"/>
              </v:shape>
              <v:shape id="_x0000_s2113" type="#_x0000_t202" style="position:absolute;left:5515;top:14063;width:2067;height:813" fillcolor="white [3212]" stroked="f">
                <v:fill opacity=".5"/>
                <v:textbox style="mso-next-textbox:#_x0000_s2113">
                  <w:txbxContent>
                    <w:p w:rsidR="00E92A2E" w:rsidRPr="00870455" w:rsidRDefault="00E92A2E" w:rsidP="00E92A2E">
                      <w:pPr>
                        <w:rPr>
                          <w:rFonts w:cs="Arial"/>
                          <w:color w:val="FF0000"/>
                          <w:lang w:val="en-US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Linke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Endposition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r w:rsidRPr="00870455">
                        <w:rPr>
                          <w:rFonts w:cs="Arial"/>
                          <w:color w:val="FF0000"/>
                          <w:lang w:val="en-US"/>
                        </w:rPr>
                        <w:t>Goniome</w:t>
                      </w:r>
                      <w:r>
                        <w:rPr>
                          <w:rFonts w:cs="Arial"/>
                          <w:color w:val="FF0000"/>
                          <w:lang w:val="en-US"/>
                        </w:rPr>
                        <w:t>ter</w:t>
                      </w:r>
                    </w:p>
                  </w:txbxContent>
                </v:textbox>
              </v:shape>
            </v:group>
          </v:group>
        </w:pict>
      </w:r>
      <w:r w:rsidR="00E92A2E" w:rsidRPr="009F4C7C">
        <w:rPr>
          <w:noProof/>
          <w:sz w:val="20"/>
        </w:rPr>
        <w:drawing>
          <wp:inline distT="0" distB="0" distL="0" distR="0">
            <wp:extent cx="6461263" cy="4380506"/>
            <wp:effectExtent l="19050" t="0" r="0" b="0"/>
            <wp:docPr id="8" name="Bild 73" descr="P:\sunderkoetter\Rö\Versuche_neu\P2542401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:\sunderkoetter\Rö\Versuche_neu\P2542401\IMG_1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723" b="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63" cy="438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A2E">
        <w:rPr>
          <w:sz w:val="20"/>
        </w:rPr>
        <w:t>Abb. 3:</w:t>
      </w:r>
      <w:r w:rsidR="00E92A2E" w:rsidRPr="00166478">
        <w:rPr>
          <w:sz w:val="20"/>
        </w:rPr>
        <w:t xml:space="preserve"> Versuchsaufbau am Goniometer </w:t>
      </w:r>
    </w:p>
    <w:p w:rsidR="00735934" w:rsidRPr="006E5080" w:rsidRDefault="00735934" w:rsidP="006E5080">
      <w:pPr>
        <w:pStyle w:val="phyC4Flietext"/>
      </w:pPr>
    </w:p>
    <w:p w:rsidR="00E92A2E" w:rsidRDefault="00E92A2E" w:rsidP="00E92A2E">
      <w:pPr>
        <w:pStyle w:val="phyC4berschrift"/>
      </w:pPr>
      <w:r w:rsidRPr="002120E8">
        <w:lastRenderedPageBreak/>
        <w:t>Durchführung</w:t>
      </w:r>
    </w:p>
    <w:p w:rsidR="00E92A2E" w:rsidRPr="00166478" w:rsidRDefault="00E92A2E" w:rsidP="00E92A2E">
      <w:pPr>
        <w:pStyle w:val="phyC4Aufzhlung"/>
        <w:rPr>
          <w:rFonts w:eastAsia="HelveticaNeue-Roman"/>
        </w:rPr>
      </w:pPr>
      <w:r w:rsidRPr="00166478">
        <w:rPr>
          <w:rFonts w:eastAsia="HelveticaNeue-Roman"/>
        </w:rPr>
        <w:t>Der PC und das Röntgengerät werden mit Hi</w:t>
      </w:r>
      <w:r w:rsidRPr="00166478">
        <w:rPr>
          <w:rFonts w:eastAsia="HelveticaNeue-Roman"/>
        </w:rPr>
        <w:t>l</w:t>
      </w:r>
      <w:r w:rsidRPr="00166478">
        <w:rPr>
          <w:rFonts w:eastAsia="HelveticaNeue-Roman"/>
        </w:rPr>
        <w:t>fe des Datenkabels über die USB Buchse ve</w:t>
      </w:r>
      <w:r w:rsidRPr="00166478">
        <w:rPr>
          <w:rFonts w:eastAsia="HelveticaNeue-Roman"/>
        </w:rPr>
        <w:t>r</w:t>
      </w:r>
      <w:r w:rsidRPr="00166478">
        <w:rPr>
          <w:rFonts w:eastAsia="HelveticaNeue-Roman"/>
        </w:rPr>
        <w:t>bunden (der entsprechende Anschluss am Röntgengerät ist in Abb. 4 gekennzeichnet).</w:t>
      </w:r>
    </w:p>
    <w:p w:rsidR="00E92A2E" w:rsidRPr="00166478" w:rsidRDefault="00E92A2E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Starten Sie nun das </w:t>
      </w:r>
      <w:r w:rsidRPr="00166478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>“-Programm: das Röntgengerät erscheint auf dem Bil</w:t>
      </w:r>
      <w:r w:rsidRPr="00166478">
        <w:rPr>
          <w:rStyle w:val="phyC4Formelindex"/>
          <w:rFonts w:eastAsia="HelveticaNeue-Roman"/>
          <w:vertAlign w:val="baseline"/>
        </w:rPr>
        <w:t>d</w:t>
      </w:r>
      <w:r w:rsidRPr="00166478">
        <w:rPr>
          <w:rStyle w:val="phyC4Formelindex"/>
          <w:rFonts w:eastAsia="HelveticaNeue-Roman"/>
          <w:vertAlign w:val="baseline"/>
        </w:rPr>
        <w:t>schirm.</w:t>
      </w:r>
    </w:p>
    <w:p w:rsidR="00E92A2E" w:rsidRPr="00166478" w:rsidRDefault="00E072AC" w:rsidP="00E92A2E">
      <w:pPr>
        <w:pStyle w:val="phyC4PosRahmHalbspaltig"/>
        <w:framePr w:wrap="around" w:vAnchor="page" w:hAnchor="page" w:x="6371" w:y="4358"/>
        <w:rPr>
          <w:rStyle w:val="phyC4Formelindex"/>
          <w:rFonts w:eastAsia="HelveticaNeue-Roman"/>
          <w:vertAlign w:val="baseline"/>
        </w:rPr>
      </w:pPr>
      <w:r w:rsidRPr="00E072AC">
        <w:rPr>
          <w:rFonts w:eastAsia="HelveticaNeue-Roman"/>
          <w:noProof/>
        </w:rPr>
        <w:pict>
          <v:shape id="_x0000_s2114" type="#_x0000_t32" style="position:absolute;left:0;text-align:left;margin-left:207.85pt;margin-top:114.4pt;width:7pt;height:37.85pt;flip:x y;z-index:251664384" o:connectortype="straight" strokecolor="red">
            <v:stroke endarrow="block"/>
          </v:shape>
        </w:pict>
      </w:r>
      <w:r w:rsidRPr="00E072AC">
        <w:rPr>
          <w:rFonts w:eastAsia="HelveticaNeue-Roman"/>
          <w:noProof/>
        </w:rPr>
        <w:pict>
          <v:shape id="_x0000_s2115" type="#_x0000_t32" style="position:absolute;left:0;text-align:left;margin-left:22.6pt;margin-top:120.4pt;width:7.35pt;height:39pt;flip:y;z-index:251665408" o:connectortype="straight" strokecolor="red">
            <v:stroke endarrow="block"/>
          </v:shape>
        </w:pict>
      </w:r>
      <w:r w:rsidRPr="00E072AC">
        <w:rPr>
          <w:rFonts w:eastAsia="HelveticaNeue-Roman"/>
          <w:noProof/>
        </w:rPr>
        <w:pict>
          <v:shape id="_x0000_s2116" type="#_x0000_t202" style="position:absolute;left:0;text-align:left;margin-left:20.2pt;margin-top:157.3pt;width:76.4pt;height:25.3pt;z-index:251666432;mso-height-percent:200;mso-height-percent:200;mso-width-relative:margin;mso-height-relative:margin" fillcolor="white [3212]" stroked="f">
            <v:fill opacity="46531f"/>
            <v:textbox style="mso-next-textbox:#_x0000_s2116;mso-fit-shape-to-text:t" inset="0,0,0,0">
              <w:txbxContent>
                <w:p w:rsidR="00E92A2E" w:rsidRPr="00CE765E" w:rsidRDefault="00E92A2E" w:rsidP="00E92A2E">
                  <w:pPr>
                    <w:rPr>
                      <w:szCs w:val="22"/>
                    </w:rPr>
                  </w:pPr>
                  <w:r w:rsidRPr="00CC78D5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Pr="00E072AC">
        <w:rPr>
          <w:rFonts w:eastAsia="HelveticaNeue-Roman"/>
          <w:noProof/>
        </w:rPr>
        <w:pict>
          <v:shape id="_x0000_s2117" type="#_x0000_t202" style="position:absolute;left:0;text-align:left;margin-left:138.45pt;margin-top:157.15pt;width:76.4pt;height:25.3pt;z-index:251667456;mso-height-percent:200;mso-height-percent:200;mso-width-relative:margin;mso-height-relative:margin" fillcolor="white [3212]" stroked="f">
            <v:fill opacity="46531f"/>
            <v:textbox style="mso-next-textbox:#_x0000_s2117;mso-fit-shape-to-text:t" inset="0,0,0,0">
              <w:txbxContent>
                <w:p w:rsidR="00E92A2E" w:rsidRPr="00CE765E" w:rsidRDefault="00E92A2E" w:rsidP="00E92A2E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E072AC">
        <w:rPr>
          <w:rFonts w:eastAsia="HelveticaNeue-Roman"/>
          <w:noProof/>
        </w:rPr>
        <w:pict>
          <v:rect id="_x0000_s2118" style="position:absolute;left:0;text-align:left;margin-left:89.7pt;margin-top:62.85pt;width:118.15pt;height:89.4pt;z-index:251668480" filled="f" strokecolor="red" strokeweight="1.25pt">
            <v:stroke dashstyle="dash"/>
          </v:rect>
        </w:pict>
      </w:r>
      <w:r w:rsidRPr="00E072AC">
        <w:rPr>
          <w:rFonts w:eastAsia="HelveticaNeue-Roman"/>
          <w:noProof/>
        </w:rPr>
        <w:pict>
          <v:rect id="_x0000_s2119" style="position:absolute;left:0;text-align:left;margin-left:29.95pt;margin-top:62.85pt;width:45.15pt;height:87.6pt;z-index:251669504" filled="f" strokecolor="red" strokeweight="1.25pt">
            <v:stroke dashstyle="dash"/>
          </v:rect>
        </w:pict>
      </w:r>
      <w:r w:rsidR="00E92A2E">
        <w:rPr>
          <w:rFonts w:eastAsia="HelveticaNeue-Roman"/>
          <w:noProof/>
          <w:sz w:val="22"/>
        </w:rPr>
        <w:drawing>
          <wp:inline distT="0" distB="0" distL="0" distR="0">
            <wp:extent cx="3041608" cy="3111335"/>
            <wp:effectExtent l="19050" t="0" r="6392" b="0"/>
            <wp:docPr id="24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2E" w:rsidRPr="00166478" w:rsidRDefault="00E92A2E" w:rsidP="00E92A2E">
      <w:pPr>
        <w:pStyle w:val="phyC4PosRahmHalbspaltig"/>
        <w:framePr w:wrap="around" w:vAnchor="page" w:hAnchor="page" w:x="6371" w:y="4358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 w:cs="Arial"/>
          <w:sz w:val="20"/>
          <w:vertAlign w:val="baseline"/>
        </w:rPr>
        <w:t>Abb. 5: Teil der Bedienoberfläche in der Software</w:t>
      </w:r>
    </w:p>
    <w:p w:rsidR="00E92A2E" w:rsidRPr="00166478" w:rsidRDefault="00E92A2E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Pr="00166478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Pr="00166478">
        <w:rPr>
          <w:rStyle w:val="phyC4Formelindex"/>
          <w:rFonts w:eastAsia="HelveticaNeue-Roman"/>
          <w:vertAlign w:val="baseline"/>
        </w:rPr>
        <w:t>o</w:t>
      </w:r>
      <w:r w:rsidRPr="00166478">
        <w:rPr>
          <w:rStyle w:val="phyC4Formelindex"/>
          <w:rFonts w:eastAsia="HelveticaNeue-Roman"/>
          <w:vertAlign w:val="baseline"/>
        </w:rPr>
        <w:t>gramm übernimmt die entsprechenden Einste</w:t>
      </w:r>
      <w:r w:rsidRPr="00166478">
        <w:rPr>
          <w:rStyle w:val="phyC4Formelindex"/>
          <w:rFonts w:eastAsia="HelveticaNeue-Roman"/>
          <w:vertAlign w:val="baseline"/>
        </w:rPr>
        <w:t>l</w:t>
      </w:r>
      <w:r w:rsidRPr="00166478">
        <w:rPr>
          <w:rStyle w:val="phyC4Formelindex"/>
          <w:rFonts w:eastAsia="HelveticaNeue-Roman"/>
          <w:vertAlign w:val="baseline"/>
        </w:rPr>
        <w:t>lungen automatisch.</w:t>
      </w:r>
    </w:p>
    <w:p w:rsidR="00E92A2E" w:rsidRPr="00166478" w:rsidRDefault="00E072AC" w:rsidP="00E92A2E">
      <w:pPr>
        <w:pStyle w:val="phyC4PosRahmHalbspaltig"/>
        <w:framePr w:wrap="around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120" style="position:absolute;left:0;text-align:left;margin-left:39.95pt;margin-top:52.4pt;width:17.3pt;height:18.75pt;z-index:251670528" filled="f" strokecolor="red" strokeweight="1.25pt">
            <v:stroke dashstyle="dash"/>
          </v:oval>
        </w:pict>
      </w:r>
      <w:r w:rsidR="00E92A2E" w:rsidRPr="00166478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25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2E" w:rsidRPr="00B158B4" w:rsidRDefault="00E92A2E" w:rsidP="00E92A2E">
      <w:pPr>
        <w:pStyle w:val="phyC4PosRahmHalbspaltig"/>
        <w:framePr w:wrap="around"/>
        <w:rPr>
          <w:rStyle w:val="phyC4Formelindex"/>
          <w:rFonts w:eastAsia="HelveticaNeue-Roman"/>
          <w:sz w:val="20"/>
          <w:vertAlign w:val="baseline"/>
        </w:rPr>
      </w:pPr>
      <w:r w:rsidRPr="00B158B4">
        <w:rPr>
          <w:rStyle w:val="phyC4Formelindex"/>
          <w:rFonts w:eastAsia="HelveticaNeue-Roman"/>
          <w:sz w:val="20"/>
          <w:vertAlign w:val="baseline"/>
        </w:rPr>
        <w:t>Abb. 4: Anschluss des Computers</w:t>
      </w:r>
    </w:p>
    <w:p w:rsidR="00E92A2E" w:rsidRDefault="00E92A2E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 w:rsidRPr="00CC78D5">
        <w:rPr>
          <w:rStyle w:val="phyC4Formelindex"/>
          <w:rFonts w:eastAsia="HelveticaNeue-Roman"/>
          <w:vertAlign w:val="baseline"/>
        </w:rPr>
        <w:t>Wenn Sie auf den Experimentierraum klicken (siehe rote Kennzeichnung in Abb. 5), können Sie die Parameter für das Experiment verä</w:t>
      </w:r>
      <w:r w:rsidRPr="00CC78D5">
        <w:rPr>
          <w:rStyle w:val="phyC4Formelindex"/>
          <w:rFonts w:eastAsia="HelveticaNeue-Roman"/>
          <w:vertAlign w:val="baseline"/>
        </w:rPr>
        <w:t>n</w:t>
      </w:r>
      <w:r w:rsidRPr="00CC78D5">
        <w:rPr>
          <w:rStyle w:val="phyC4Formelindex"/>
          <w:rFonts w:eastAsia="HelveticaNeue-Roman"/>
          <w:vertAlign w:val="baseline"/>
        </w:rPr>
        <w:t xml:space="preserve">dern. Wählen Sie die Einstellungen wie in </w:t>
      </w:r>
      <w:r>
        <w:rPr>
          <w:rStyle w:val="phyC4Formelindex"/>
          <w:rFonts w:eastAsia="HelveticaNeue-Roman"/>
          <w:vertAlign w:val="baseline"/>
        </w:rPr>
        <w:t>der Infobox angegeben</w:t>
      </w:r>
      <w:r w:rsidRPr="00CC78D5">
        <w:rPr>
          <w:rStyle w:val="phyC4Formelindex"/>
          <w:rFonts w:eastAsia="HelveticaNeue-Roman"/>
          <w:vertAlign w:val="baseline"/>
        </w:rPr>
        <w:t xml:space="preserve">. </w:t>
      </w:r>
    </w:p>
    <w:p w:rsidR="00E92A2E" w:rsidRPr="00CC78D5" w:rsidRDefault="00E92A2E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 w:rsidRPr="00CC78D5">
        <w:rPr>
          <w:rStyle w:val="phyC4Formelindex"/>
          <w:rFonts w:eastAsia="HelveticaNeue-Roman"/>
          <w:vertAlign w:val="baseline"/>
        </w:rPr>
        <w:t>Wenn Sie auf die Röntgenröhre klicken (siehe rote Kennzeichnung in Abb. 5), können Sie Spannung und Strom der Röntgenröhre ä</w:t>
      </w:r>
      <w:r w:rsidRPr="00CC78D5">
        <w:rPr>
          <w:rStyle w:val="phyC4Formelindex"/>
          <w:rFonts w:eastAsia="HelveticaNeue-Roman"/>
          <w:vertAlign w:val="baseline"/>
        </w:rPr>
        <w:t>n</w:t>
      </w:r>
      <w:r w:rsidRPr="00CC78D5">
        <w:rPr>
          <w:rStyle w:val="phyC4Formelindex"/>
          <w:rFonts w:eastAsia="HelveticaNeue-Roman"/>
          <w:vertAlign w:val="baseline"/>
        </w:rPr>
        <w:t xml:space="preserve">dern. Wählen Sie die Einstellungen wie </w:t>
      </w:r>
      <w:r>
        <w:rPr>
          <w:rStyle w:val="phyC4Formelindex"/>
          <w:rFonts w:eastAsia="HelveticaNeue-Roman"/>
          <w:vertAlign w:val="baseline"/>
        </w:rPr>
        <w:t>in der Übersicht angegeben</w:t>
      </w:r>
      <w:r w:rsidRPr="00CC78D5">
        <w:rPr>
          <w:rStyle w:val="phyC4Formelindex"/>
          <w:rFonts w:eastAsia="HelveticaNeue-Roman"/>
          <w:vertAlign w:val="baseline"/>
        </w:rPr>
        <w:t>.</w:t>
      </w:r>
    </w:p>
    <w:p w:rsidR="00E92A2E" w:rsidRPr="00166478" w:rsidRDefault="00E92A2E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Starten Sie das Experiment, indem Sie auf den roten Kreis klicken:</w:t>
      </w:r>
      <w:r w:rsidRPr="00166478">
        <w:rPr>
          <w:rStyle w:val="phyC4Formelindex"/>
          <w:rFonts w:eastAsia="HelveticaNeue-Roman"/>
          <w:vertAlign w:val="baseline"/>
        </w:rPr>
        <w:br/>
        <w:t xml:space="preserve">  </w:t>
      </w:r>
      <w:r w:rsidRPr="00166478">
        <w:rPr>
          <w:rFonts w:eastAsia="HelveticaNeue-Roman"/>
          <w:noProof/>
        </w:rPr>
        <w:drawing>
          <wp:inline distT="0" distB="0" distL="0" distR="0">
            <wp:extent cx="1300923" cy="425302"/>
            <wp:effectExtent l="19050" t="0" r="0" b="0"/>
            <wp:docPr id="26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4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2E" w:rsidRPr="00166478" w:rsidRDefault="00E072AC" w:rsidP="00E92A2E">
      <w:pPr>
        <w:pStyle w:val="phyC4Aufzhlung"/>
        <w:rPr>
          <w:rStyle w:val="phyC4Formelindex"/>
          <w:rFonts w:eastAsia="HelveticaNeue-Roman"/>
          <w:vertAlign w:val="baseline"/>
        </w:rPr>
      </w:pPr>
      <w:r w:rsidRPr="00E072AC">
        <w:rPr>
          <w:noProof/>
          <w:lang w:eastAsia="en-US"/>
        </w:rPr>
        <w:pict>
          <v:shape id="_x0000_s2121" type="#_x0000_t202" style="position:absolute;left:0;text-align:left;margin-left:265.6pt;margin-top:17.55pt;width:240.8pt;height:187pt;z-index:251671552;mso-height-percent:200;mso-height-percent:200;mso-width-relative:margin;mso-height-relative:margin">
            <v:textbox style="mso-next-textbox:#_x0000_s2121;mso-fit-shape-to-text:t">
              <w:txbxContent>
                <w:p w:rsidR="00E92A2E" w:rsidRPr="003F2E9C" w:rsidRDefault="00E92A2E" w:rsidP="00E92A2E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</w:t>
                  </w: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bersicht Einstellungen am Goniometer und Röntgengerät:</w:t>
                  </w:r>
                </w:p>
                <w:p w:rsidR="00E92A2E" w:rsidRPr="003F2E9C" w:rsidRDefault="00E92A2E" w:rsidP="00E92A2E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E92A2E" w:rsidRPr="003F2E9C" w:rsidRDefault="00E92A2E" w:rsidP="00E92A2E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Winkelschrittweite 0,1°</w:t>
                  </w:r>
                </w:p>
                <w:p w:rsidR="00E92A2E" w:rsidRPr="003F2E9C" w:rsidRDefault="00E92A2E" w:rsidP="00E92A2E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10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45°</w:t>
                  </w:r>
                </w:p>
                <w:p w:rsidR="00E92A2E" w:rsidRPr="00CC78D5" w:rsidRDefault="00E92A2E" w:rsidP="00E92A2E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; Anodenstrom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  <w:r w:rsidRPr="00CC78D5">
                    <w:rPr>
                      <w:rStyle w:val="phyC4Formelindex"/>
                      <w:rFonts w:eastAsia="HelveticaNeue-Roman"/>
                      <w:i/>
                      <w:sz w:val="20"/>
                      <w:vertAlign w:val="baseline"/>
                    </w:rPr>
                    <w:t xml:space="preserve">IA 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= 1 mA</w:t>
                  </w:r>
                </w:p>
                <w:p w:rsidR="00E92A2E" w:rsidRPr="003F2E9C" w:rsidRDefault="00E92A2E" w:rsidP="00E92A2E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Schrittgeschwindigkeit: Wenn nur die intens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tätsstarken Reflexlinien registriert werden so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len, kann relativ schnell mit 1°/10 s gesca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n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nt werden. Zur Identifizierung der schwächeren Linien ist zur Verbesserung des Signal-Rausch-Verhältnisses eine Scangeschwi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n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digkeit von mindestens 1°/4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0 s erforderlich.</w:t>
                  </w:r>
                </w:p>
              </w:txbxContent>
            </v:textbox>
            <w10:wrap type="square"/>
          </v:shape>
        </w:pict>
      </w:r>
      <w:r w:rsidR="00E92A2E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E92A2E" w:rsidRPr="00166478">
        <w:rPr>
          <w:rStyle w:val="phyC4Formelindex"/>
          <w:rFonts w:eastAsia="HelveticaNeue-Roman"/>
          <w:vertAlign w:val="baseline"/>
        </w:rPr>
        <w:br/>
      </w:r>
      <w:r w:rsidR="00E92A2E">
        <w:rPr>
          <w:rFonts w:eastAsia="HelveticaNeue-Roman"/>
          <w:noProof/>
        </w:rPr>
        <w:drawing>
          <wp:inline distT="0" distB="0" distL="0" distR="0">
            <wp:extent cx="2724150" cy="1390650"/>
            <wp:effectExtent l="19050" t="0" r="0" b="0"/>
            <wp:docPr id="27" name="Bild 8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2E" w:rsidRDefault="00E92A2E" w:rsidP="00E92A2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Bold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Markieren Sie den ersten Punkt und bestätigen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Am Ende dieser Versuchsanleitung ist eine kurze Einfü</w:t>
      </w:r>
      <w:r w:rsidRPr="00166478">
        <w:rPr>
          <w:rStyle w:val="phyC4Formelindex"/>
          <w:rFonts w:eastAsia="HelveticaNeue-Roman"/>
          <w:vertAlign w:val="baseline"/>
        </w:rPr>
        <w:t>h</w:t>
      </w:r>
      <w:r w:rsidRPr="00166478">
        <w:rPr>
          <w:rStyle w:val="phyC4Formelindex"/>
          <w:rFonts w:eastAsia="HelveticaNeue-Roman"/>
          <w:vertAlign w:val="baseline"/>
        </w:rPr>
        <w:t>rung in die Auswertung der erhaltenen Spektren angefügt.</w:t>
      </w:r>
      <w:r w:rsidRPr="009F2606">
        <w:rPr>
          <w:rStyle w:val="phyC4Formelindex"/>
          <w:rFonts w:eastAsia="HelveticaNeue-Bold"/>
          <w:vertAlign w:val="baseline"/>
        </w:rPr>
        <w:t xml:space="preserve"> </w:t>
      </w:r>
    </w:p>
    <w:p w:rsidR="00E92A2E" w:rsidRPr="009F2606" w:rsidRDefault="00E92A2E" w:rsidP="00E92A2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</w:p>
    <w:p w:rsidR="00E92A2E" w:rsidRPr="00166478" w:rsidRDefault="00E92A2E" w:rsidP="00E92A2E">
      <w:pPr>
        <w:pStyle w:val="phyC4berschrift"/>
        <w:rPr>
          <w:rStyle w:val="phyC4Formelindex"/>
          <w:rFonts w:eastAsia="HelveticaNeue-Bold"/>
          <w:vertAlign w:val="baseline"/>
        </w:rPr>
      </w:pPr>
      <w:r w:rsidRPr="00166478">
        <w:rPr>
          <w:rStyle w:val="phyC4Formelindex"/>
          <w:rFonts w:eastAsia="HelveticaNeue-Bold"/>
          <w:vertAlign w:val="baseline"/>
        </w:rPr>
        <w:t>Hinweis</w:t>
      </w:r>
    </w:p>
    <w:p w:rsidR="00735934" w:rsidRDefault="00E92A2E" w:rsidP="008706E4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166478">
        <w:rPr>
          <w:rStyle w:val="phyC4Formelindex"/>
          <w:rFonts w:eastAsia="HelveticaNeue-Roman"/>
          <w:vertAlign w:val="baseline"/>
        </w:rPr>
        <w:t>n</w:t>
      </w:r>
      <w:r w:rsidRPr="00166478">
        <w:rPr>
          <w:rStyle w:val="phyC4Formelindex"/>
          <w:rFonts w:eastAsia="HelveticaNeue-Roman"/>
          <w:vertAlign w:val="baseline"/>
        </w:rPr>
        <w:t>geren Zeitraum vermieden werden.</w:t>
      </w:r>
    </w:p>
    <w:p w:rsidR="008706E4" w:rsidRPr="008706E4" w:rsidRDefault="008706E4" w:rsidP="008706E4">
      <w:pPr>
        <w:tabs>
          <w:tab w:val="clear" w:pos="425"/>
        </w:tabs>
        <w:rPr>
          <w:rFonts w:eastAsia="HelveticaNeue-Roman"/>
        </w:rPr>
      </w:pPr>
    </w:p>
    <w:p w:rsidR="00AC12CD" w:rsidRPr="006E5080" w:rsidRDefault="00AC12CD" w:rsidP="006E5080">
      <w:pPr>
        <w:pStyle w:val="phyC4Flietext"/>
        <w:rPr>
          <w:szCs w:val="18"/>
        </w:rPr>
      </w:pPr>
      <w:r w:rsidRPr="006E5080">
        <w:rPr>
          <w:szCs w:val="18"/>
        </w:rPr>
        <w:lastRenderedPageBreak/>
        <w:t>Probenherstellung:</w:t>
      </w:r>
    </w:p>
    <w:p w:rsidR="00735934" w:rsidRPr="006E5080" w:rsidRDefault="00AC12CD" w:rsidP="006E5080">
      <w:pPr>
        <w:pStyle w:val="phyC4Flietext"/>
        <w:rPr>
          <w:szCs w:val="18"/>
        </w:rPr>
      </w:pPr>
      <w:r w:rsidRPr="006E5080">
        <w:rPr>
          <w:szCs w:val="18"/>
        </w:rPr>
        <w:t>Die Probe sollte so fein pulverisiert sein, dass beim Zerreiben zwischen den Fingerspitzen keine Kö</w:t>
      </w:r>
      <w:r w:rsidRPr="006E5080">
        <w:rPr>
          <w:szCs w:val="18"/>
        </w:rPr>
        <w:t>r</w:t>
      </w:r>
      <w:r w:rsidRPr="006E5080">
        <w:rPr>
          <w:szCs w:val="18"/>
        </w:rPr>
        <w:t>nung mehr festzustellen ist. Man erhält eine relativ hohe Probenkonzentration, wenn das Pulver mit e</w:t>
      </w:r>
      <w:r w:rsidRPr="006E5080">
        <w:rPr>
          <w:szCs w:val="18"/>
        </w:rPr>
        <w:t>t</w:t>
      </w:r>
      <w:r w:rsidRPr="006E5080">
        <w:rPr>
          <w:szCs w:val="18"/>
        </w:rPr>
        <w:t>was Vaseline vermengt wird. Dazu wird etwas Probenpulver auf ein Blatt Papier gegeben und mit Vas</w:t>
      </w:r>
      <w:r w:rsidRPr="006E5080">
        <w:rPr>
          <w:szCs w:val="18"/>
        </w:rPr>
        <w:t>e</w:t>
      </w:r>
      <w:r w:rsidRPr="006E5080">
        <w:rPr>
          <w:szCs w:val="18"/>
        </w:rPr>
        <w:t xml:space="preserve">line mit Hilfe eines Spatels zu einem festen Brei geknetet. Um eine möglichst hohe Probenkonzentration zu erhalten, sollte wenig Vaseline (etwa eine </w:t>
      </w:r>
      <w:proofErr w:type="spellStart"/>
      <w:r w:rsidRPr="006E5080">
        <w:rPr>
          <w:szCs w:val="18"/>
        </w:rPr>
        <w:t>Spatelspitze</w:t>
      </w:r>
      <w:proofErr w:type="spellEnd"/>
      <w:r w:rsidRPr="006E5080">
        <w:rPr>
          <w:szCs w:val="18"/>
        </w:rPr>
        <w:t>) verwendet werden. Der relativ feste Probe</w:t>
      </w:r>
      <w:r w:rsidRPr="006E5080">
        <w:rPr>
          <w:szCs w:val="18"/>
        </w:rPr>
        <w:t>n</w:t>
      </w:r>
      <w:r w:rsidRPr="006E5080">
        <w:rPr>
          <w:szCs w:val="18"/>
        </w:rPr>
        <w:t>brei wird dann in den Halter für Pulverproben eingedrückt und bündig glattgestrichen. Zur Fixierung des Halters ist der Universalhalter zu verwenden.</w:t>
      </w:r>
    </w:p>
    <w:p w:rsidR="00E24758" w:rsidRPr="002120E8" w:rsidRDefault="00E24758" w:rsidP="00E24758">
      <w:pPr>
        <w:pStyle w:val="phyC4Flietext"/>
        <w:rPr>
          <w:i/>
        </w:rPr>
      </w:pPr>
      <w:r w:rsidRPr="002120E8">
        <w:rPr>
          <w:i/>
        </w:rPr>
        <w:t xml:space="preserve">Kalibrieren des Goniometers mit Hilfe des </w:t>
      </w:r>
      <w:proofErr w:type="spellStart"/>
      <w:r w:rsidRPr="002120E8">
        <w:rPr>
          <w:i/>
        </w:rPr>
        <w:t>LiF</w:t>
      </w:r>
      <w:proofErr w:type="spellEnd"/>
      <w:r w:rsidRPr="002120E8">
        <w:rPr>
          <w:i/>
        </w:rPr>
        <w:t>-Einkristalls:</w:t>
      </w:r>
    </w:p>
    <w:p w:rsidR="00E24758" w:rsidRDefault="00E24758" w:rsidP="00E24758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18"/>
        </w:rPr>
      </w:pPr>
      <w:r>
        <w:rPr>
          <w:rFonts w:ascii="HelveticaNeue-Roman" w:hAnsi="HelveticaNeue-Roman" w:cs="HelveticaNeue-Roman"/>
        </w:rPr>
        <w:t>Genaue Winkelpositionen der Debye-Scherrer-Reflexe sind nur bei korrekter Justierung des Goniom</w:t>
      </w:r>
      <w:r>
        <w:rPr>
          <w:rFonts w:ascii="HelveticaNeue-Roman" w:hAnsi="HelveticaNeue-Roman" w:cs="HelveticaNeue-Roman"/>
        </w:rPr>
        <w:t>e</w:t>
      </w:r>
      <w:r>
        <w:rPr>
          <w:rFonts w:ascii="HelveticaNeue-Roman" w:hAnsi="HelveticaNeue-Roman" w:cs="HelveticaNeue-Roman"/>
        </w:rPr>
        <w:t xml:space="preserve">ters zu erwarten. Ist aus irgendeinem Grund das Goniometer </w:t>
      </w:r>
      <w:proofErr w:type="spellStart"/>
      <w:r>
        <w:rPr>
          <w:rFonts w:ascii="HelveticaNeue-Roman" w:hAnsi="HelveticaNeue-Roman" w:cs="HelveticaNeue-Roman"/>
        </w:rPr>
        <w:t>dejustiert</w:t>
      </w:r>
      <w:proofErr w:type="spellEnd"/>
      <w:r>
        <w:rPr>
          <w:rFonts w:ascii="HelveticaNeue-Roman" w:hAnsi="HelveticaNeue-Roman" w:cs="HelveticaNeue-Roman"/>
        </w:rPr>
        <w:t xml:space="preserve">, so kann </w:t>
      </w:r>
      <w:r>
        <w:rPr>
          <w:rFonts w:ascii="ArialMT" w:hAnsi="ArialMT" w:cs="ArialMT"/>
          <w:szCs w:val="18"/>
        </w:rPr>
        <w:t>dieser Fehler entweder mit der Funktion Autokalibrierung oder manuell korrigiert werden:</w:t>
      </w:r>
    </w:p>
    <w:p w:rsidR="00E24758" w:rsidRDefault="00E24758" w:rsidP="00E24758">
      <w:pPr>
        <w:pStyle w:val="phyC4Aufzhlung"/>
      </w:pPr>
      <w:r w:rsidRPr="00EF0E9E">
        <w:t>Autokalibrierung:</w:t>
      </w:r>
      <w:r>
        <w:br/>
        <w:t>Das Anodenmaterial der Röntgenröhre wird automatisch erkannt, der Kristall muss manuell unter „Menü“, „Goniometer“, „Parameter“ eingestellt werden. Wählen Sie „Menü“, „Goniometer“, „Autokal</w:t>
      </w:r>
      <w:r>
        <w:t>i</w:t>
      </w:r>
      <w:r>
        <w:t xml:space="preserve">brierung“. Nun ermittelt das Gerät die optimale Stellung von Kristall und Goniometer zueinander und im Anschluss die Position des Peaks. Die entsprechenden </w:t>
      </w:r>
      <w:proofErr w:type="spellStart"/>
      <w:r>
        <w:t>Kalibrierkurven</w:t>
      </w:r>
      <w:proofErr w:type="spellEnd"/>
      <w:r>
        <w:t xml:space="preserve"> werden auf dem Display angezeigt. Die neukonfigurierte Nulllage des </w:t>
      </w:r>
      <w:proofErr w:type="spellStart"/>
      <w:r>
        <w:t>Goniometersystems</w:t>
      </w:r>
      <w:proofErr w:type="spellEnd"/>
      <w:r>
        <w:t xml:space="preserve"> bleibt</w:t>
      </w:r>
      <w:r w:rsidRPr="00D730F9">
        <w:t xml:space="preserve"> </w:t>
      </w:r>
      <w:r>
        <w:t>auch nach Abschalten des Röntgengerätes erhalten.</w:t>
      </w:r>
    </w:p>
    <w:p w:rsidR="00E24758" w:rsidRDefault="00E24758" w:rsidP="00E24758">
      <w:pPr>
        <w:pStyle w:val="phyC4Aufzhlung"/>
      </w:pPr>
      <w:r w:rsidRPr="00EF0E9E">
        <w:t>manuelle Kalibrierung</w:t>
      </w:r>
      <w:r>
        <w:t>:</w:t>
      </w:r>
      <w:r>
        <w:br/>
        <w:t xml:space="preserve">Zur manuellen Kalibrierung ist der </w:t>
      </w:r>
      <w:proofErr w:type="spellStart"/>
      <w:r>
        <w:t>Analysatorkristall</w:t>
      </w:r>
      <w:proofErr w:type="spellEnd"/>
      <w:r>
        <w:t xml:space="preserve"> manuell in die theoretische Glanzwinkelposition </w:t>
      </w:r>
      <w:r w:rsidRPr="006E4D36">
        <w:rPr>
          <w:rStyle w:val="phyC4Formelzeichen"/>
          <w:rFonts w:eastAsia="SymbolMT" w:hint="eastAsia"/>
        </w:rPr>
        <w:t>ϑ</w:t>
      </w:r>
      <w:r w:rsidRPr="006E4D36">
        <w:rPr>
          <w:rFonts w:ascii="SymbolMT" w:eastAsia="SymbolMT" w:hAnsi="Arial-BoldMT" w:cs="SymbolMT"/>
        </w:rPr>
        <w:t xml:space="preserve"> </w:t>
      </w:r>
      <w:r>
        <w:t>zu bringen (entsprechend das Zählrohr auf 2</w:t>
      </w:r>
      <w:r w:rsidRPr="006E4D36">
        <w:rPr>
          <w:rStyle w:val="phyC4Formelzeichen"/>
          <w:rFonts w:eastAsia="SymbolMT" w:hint="eastAsia"/>
        </w:rPr>
        <w:t>ϑ</w:t>
      </w:r>
      <w:r>
        <w:t>). Durch iteratives Drehen von Kristall und Zählrohr um wenige ±1/10° um diese Winkellagen ist nun das Intensitätsmaximum der Linie aufzusuchen. Danach werden im gekoppelten Modus der Kristall und Detektor um den jeweiligen Fehlbetrag ko</w:t>
      </w:r>
      <w:r>
        <w:t>r</w:t>
      </w:r>
      <w:r>
        <w:t xml:space="preserve">rigiert in Nulllage gebracht, die anschließend mit „Menü“, „Goniometer“ und dann „Set </w:t>
      </w:r>
      <w:proofErr w:type="spellStart"/>
      <w:r>
        <w:t>to</w:t>
      </w:r>
      <w:proofErr w:type="spellEnd"/>
      <w:r>
        <w:t xml:space="preserve"> </w:t>
      </w:r>
      <w:proofErr w:type="spellStart"/>
      <w:r>
        <w:t>zero</w:t>
      </w:r>
      <w:proofErr w:type="spellEnd"/>
      <w:r>
        <w:t>“ b</w:t>
      </w:r>
      <w:r>
        <w:t>e</w:t>
      </w:r>
      <w:r>
        <w:t>stätigt werden muss.</w:t>
      </w:r>
    </w:p>
    <w:p w:rsidR="00735934" w:rsidRPr="006E5080" w:rsidRDefault="00DF21CD" w:rsidP="006E5080">
      <w:pPr>
        <w:pStyle w:val="phyC4berschrift"/>
      </w:pPr>
      <w:r w:rsidRPr="006E5080">
        <w:t>Theorie und Auswertung</w:t>
      </w:r>
    </w:p>
    <w:p w:rsidR="00D93C77" w:rsidRPr="00DF21CD" w:rsidRDefault="00DF21CD" w:rsidP="006E5080">
      <w:pPr>
        <w:pStyle w:val="phyC4Flietext"/>
      </w:pPr>
      <w:r>
        <w:t xml:space="preserve">Treffen Röntgenstrahlen der Wellenlänge </w:t>
      </w:r>
      <w:r w:rsidR="006E5080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 xml:space="preserve">unter dem Glanzwinkel </w:t>
      </w:r>
      <w:r w:rsidR="00F41C89">
        <w:rPr>
          <w:rStyle w:val="phyC4Formelzeichen"/>
        </w:rPr>
        <w:t>ϑ</w:t>
      </w:r>
      <w:r w:rsidR="006E5080" w:rsidRPr="006E5080">
        <w:rPr>
          <w:szCs w:val="18"/>
        </w:rPr>
        <w:t xml:space="preserve"> </w:t>
      </w:r>
      <w:r>
        <w:t xml:space="preserve">auf eine </w:t>
      </w:r>
      <w:proofErr w:type="spellStart"/>
      <w:r>
        <w:t>Netzebenenschar</w:t>
      </w:r>
      <w:proofErr w:type="spellEnd"/>
      <w:r>
        <w:t xml:space="preserve"> eines Kristalls mit den Abständen </w:t>
      </w:r>
      <w:r w:rsidRPr="006E5080">
        <w:rPr>
          <w:rStyle w:val="phyC4Formelzeichen"/>
        </w:rPr>
        <w:t>d</w:t>
      </w:r>
      <w:r>
        <w:t>, so werden die reflektierten Strahlen nur dann konstruktiv interferieren, wenn die Bragg-Bedingung</w:t>
      </w:r>
    </w:p>
    <w:p w:rsidR="00735934" w:rsidRPr="00333C37" w:rsidRDefault="00DF21CD" w:rsidP="00DF21CD">
      <w:pPr>
        <w:pStyle w:val="phyC4Formelzeile"/>
      </w:pPr>
      <w:r w:rsidRPr="00DF21CD">
        <w:rPr>
          <w:position w:val="-6"/>
          <w:lang w:val="en-GB"/>
        </w:rPr>
        <w:object w:dxaOrig="15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14.9pt" o:ole="">
            <v:imagedata r:id="rId18" o:title=""/>
          </v:shape>
          <o:OLEObject Type="Embed" ProgID="Equation.3" ShapeID="_x0000_i1025" DrawAspect="Content" ObjectID="_1407214025" r:id="rId19"/>
        </w:object>
      </w:r>
      <w:r w:rsidRPr="00333C37">
        <w:t xml:space="preserve"> (</w:t>
      </w:r>
      <w:r w:rsidRPr="00815E30">
        <w:rPr>
          <w:rStyle w:val="phyC4Formelzeichen"/>
        </w:rPr>
        <w:t>n</w:t>
      </w:r>
      <w:r w:rsidRPr="00333C37">
        <w:t xml:space="preserve"> = 1, 2, 3, ...)</w:t>
      </w:r>
      <w:r w:rsidRPr="00333C37">
        <w:tab/>
        <w:t>(1)</w:t>
      </w:r>
    </w:p>
    <w:p w:rsidR="00DF21CD" w:rsidRDefault="00DF21CD" w:rsidP="006E5080">
      <w:pPr>
        <w:pStyle w:val="phyC4Flietext"/>
      </w:pPr>
      <w:r>
        <w:t>erfüllt ist.</w:t>
      </w:r>
    </w:p>
    <w:p w:rsidR="00DF21CD" w:rsidRDefault="00DF21CD" w:rsidP="006E5080">
      <w:pPr>
        <w:pStyle w:val="phyC4Flietext"/>
      </w:pPr>
      <w:r>
        <w:t>Die Bragg-Bedingung impliziert, dass alle an den Atomen gestreuten Wellen in Phase sind und sich s</w:t>
      </w:r>
      <w:r>
        <w:t>o</w:t>
      </w:r>
      <w:r>
        <w:t>mit verstärken. In Richtungen, die nicht der Bragg-Bedingung gehorchen, werden die Teilwellen gege</w:t>
      </w:r>
      <w:r>
        <w:t>n</w:t>
      </w:r>
      <w:r>
        <w:t>phasig gestreut und löschen sich somit aus. Eine realistischere Betrachtungsweise muss somit die Ph</w:t>
      </w:r>
      <w:r>
        <w:t>a</w:t>
      </w:r>
      <w:r>
        <w:t>senbeziehungen aller von den Atomen in eine Richtung gestreuten Partialwellen berücksichtigen.</w:t>
      </w:r>
    </w:p>
    <w:p w:rsidR="00DF21CD" w:rsidRPr="00DF21CD" w:rsidRDefault="00DF21CD" w:rsidP="006E5080">
      <w:pPr>
        <w:pStyle w:val="phyC4Flietext"/>
      </w:pPr>
      <w:r>
        <w:t xml:space="preserve">Sind in einer Elementarzelle </w:t>
      </w:r>
      <w:r w:rsidRPr="00815E30">
        <w:rPr>
          <w:rStyle w:val="phyC4Formelzeichen"/>
        </w:rPr>
        <w:t>N</w:t>
      </w:r>
      <w:r>
        <w:t>-Atome, so wird die durch die Zelle gestreute Gesamtamplitude der Rön</w:t>
      </w:r>
      <w:r>
        <w:t>t</w:t>
      </w:r>
      <w:r>
        <w:t xml:space="preserve">genstrahlen durch den Strukturfaktor </w:t>
      </w:r>
      <w:r w:rsidRPr="00815E30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beschrieben, der durch Summierung der Atomfaktoren (atom</w:t>
      </w:r>
      <w:r>
        <w:t>a</w:t>
      </w:r>
      <w:r>
        <w:t xml:space="preserve">rer Streufaktoren) </w:t>
      </w:r>
      <w:r w:rsidRPr="00815E30">
        <w:rPr>
          <w:rStyle w:val="phyC4Formelzeichen"/>
        </w:rPr>
        <w:t xml:space="preserve">f </w:t>
      </w:r>
      <w:r>
        <w:t xml:space="preserve">der einzelnen </w:t>
      </w:r>
      <w:r w:rsidRPr="00815E30">
        <w:rPr>
          <w:rStyle w:val="phyC4Formelzeichen"/>
        </w:rPr>
        <w:t>N</w:t>
      </w:r>
      <w:r>
        <w:t xml:space="preserve">-Atome unter der Berücksichtigung ihrer Phasen berechnet wird. Für </w:t>
      </w:r>
      <w:r w:rsidRPr="00815E30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gilt allgemein:</w:t>
      </w:r>
    </w:p>
    <w:p w:rsidR="00DF21CD" w:rsidRPr="00333C37" w:rsidRDefault="005F1ACD" w:rsidP="00DF21CD">
      <w:pPr>
        <w:pStyle w:val="phyC4Formelzeile"/>
      </w:pPr>
      <w:r w:rsidRPr="00DF21CD">
        <w:rPr>
          <w:position w:val="-28"/>
          <w:lang w:val="en-GB"/>
        </w:rPr>
        <w:object w:dxaOrig="2620" w:dyaOrig="680">
          <v:shape id="_x0000_i1026" type="#_x0000_t75" style="width:132.85pt;height:34.75pt" o:ole="">
            <v:imagedata r:id="rId20" o:title=""/>
          </v:shape>
          <o:OLEObject Type="Embed" ProgID="Equation.3" ShapeID="_x0000_i1026" DrawAspect="Content" ObjectID="_1407214026" r:id="rId21"/>
        </w:object>
      </w:r>
      <w:r w:rsidR="003A2D58" w:rsidRPr="007B2CBA">
        <w:tab/>
      </w:r>
      <w:r w:rsidR="003A2D58" w:rsidRPr="00333C37">
        <w:t>(2)</w:t>
      </w:r>
    </w:p>
    <w:p w:rsidR="0007427B" w:rsidRPr="0007427B" w:rsidRDefault="0007427B" w:rsidP="00815E30">
      <w:pPr>
        <w:pStyle w:val="phyC4Flietext"/>
        <w:rPr>
          <w:sz w:val="13"/>
          <w:szCs w:val="13"/>
        </w:rPr>
      </w:pPr>
      <w:r>
        <w:t>(</w:t>
      </w:r>
      <w:proofErr w:type="spellStart"/>
      <w:r w:rsidRPr="00815E30">
        <w:rPr>
          <w:rStyle w:val="phyC4Formelzeichen"/>
        </w:rPr>
        <w:t>h,k,l</w:t>
      </w:r>
      <w:proofErr w:type="spellEnd"/>
      <w:r>
        <w:rPr>
          <w:rFonts w:ascii="CoreTTI" w:hAnsi="CoreTTI" w:cs="CoreTTI"/>
        </w:rPr>
        <w:t xml:space="preserve"> </w:t>
      </w:r>
      <w:r>
        <w:t xml:space="preserve">= Miller-Indizes der reflektierenden Netzebene, </w:t>
      </w:r>
      <w:proofErr w:type="spellStart"/>
      <w:r w:rsidRPr="00815E30">
        <w:rPr>
          <w:rStyle w:val="phyC4Formelzeichen"/>
        </w:rPr>
        <w:t>u</w:t>
      </w:r>
      <w:r w:rsidRPr="00815E30">
        <w:rPr>
          <w:rStyle w:val="phyC4Formelzeichen"/>
          <w:vertAlign w:val="subscript"/>
        </w:rPr>
        <w:t>n</w:t>
      </w:r>
      <w:proofErr w:type="spellEnd"/>
      <w:r w:rsidRPr="00815E30">
        <w:rPr>
          <w:rStyle w:val="phyC4Formelzeichen"/>
        </w:rPr>
        <w:t xml:space="preserve">, </w:t>
      </w:r>
      <w:proofErr w:type="spellStart"/>
      <w:r w:rsidRPr="00815E30">
        <w:rPr>
          <w:rStyle w:val="phyC4Formelzeichen"/>
        </w:rPr>
        <w:t>v</w:t>
      </w:r>
      <w:r w:rsidRPr="00815E30">
        <w:rPr>
          <w:rStyle w:val="phyC4Formelzeichen"/>
          <w:vertAlign w:val="subscript"/>
        </w:rPr>
        <w:t>n</w:t>
      </w:r>
      <w:proofErr w:type="spellEnd"/>
      <w:r w:rsidRPr="00815E30">
        <w:rPr>
          <w:rStyle w:val="phyC4Formelzeichen"/>
        </w:rPr>
        <w:t xml:space="preserve">, </w:t>
      </w:r>
      <w:proofErr w:type="spellStart"/>
      <w:r w:rsidRPr="00815E30">
        <w:rPr>
          <w:rStyle w:val="phyC4Formelzeichen"/>
        </w:rPr>
        <w:t>w</w:t>
      </w:r>
      <w:r w:rsidRPr="00815E30">
        <w:rPr>
          <w:rStyle w:val="phyC4Formelzeichen"/>
          <w:vertAlign w:val="subscript"/>
        </w:rPr>
        <w:t>n</w:t>
      </w:r>
      <w:proofErr w:type="spellEnd"/>
      <w:r>
        <w:rPr>
          <w:sz w:val="13"/>
          <w:szCs w:val="13"/>
        </w:rPr>
        <w:t xml:space="preserve"> </w:t>
      </w:r>
      <w:r>
        <w:t>sind die Koordinaten der Atome in Bruc</w:t>
      </w:r>
      <w:r>
        <w:t>h</w:t>
      </w:r>
      <w:r>
        <w:t>teilen der jeweiligen Kantenlängen der Elementarzelle).</w:t>
      </w:r>
    </w:p>
    <w:p w:rsidR="0007427B" w:rsidRDefault="0007427B" w:rsidP="00815E30">
      <w:pPr>
        <w:pStyle w:val="phyC4Flietext"/>
      </w:pPr>
      <w:r>
        <w:t xml:space="preserve">Da im allgemeinen </w:t>
      </w:r>
      <w:r w:rsidRPr="00815E30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 xml:space="preserve">eine komplexe Zahl ist, wird die gesamte Streuintensität durch </w:t>
      </w:r>
      <w:r>
        <w:rPr>
          <w:sz w:val="24"/>
        </w:rPr>
        <w:t>|</w:t>
      </w:r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hkl</w:t>
      </w:r>
      <w:r>
        <w:rPr>
          <w:sz w:val="24"/>
        </w:rPr>
        <w:t>|</w:t>
      </w:r>
      <w:r w:rsidRPr="00815E30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>beschrieben.</w:t>
      </w:r>
    </w:p>
    <w:p w:rsidR="003A2D58" w:rsidRPr="0007427B" w:rsidRDefault="0007427B" w:rsidP="00815E30">
      <w:pPr>
        <w:pStyle w:val="phyC4Flietext"/>
      </w:pPr>
      <w:r>
        <w:t xml:space="preserve">Eine kubisch primitive Einheitszelle enthält nur ein Atom mit den Koordinaten 000. Somit gilt nach </w:t>
      </w:r>
      <w:proofErr w:type="spellStart"/>
      <w:r>
        <w:t>Gl</w:t>
      </w:r>
      <w:proofErr w:type="spellEnd"/>
      <w:r>
        <w:t xml:space="preserve">. (2) für den Strukturfaktor </w:t>
      </w:r>
      <w:r w:rsidRPr="00815E30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für diesen Gittertyp:</w:t>
      </w:r>
    </w:p>
    <w:p w:rsidR="00DF21CD" w:rsidRPr="00333C37" w:rsidRDefault="0007427B" w:rsidP="0007427B">
      <w:pPr>
        <w:pStyle w:val="phyC4Formelzeile"/>
      </w:pPr>
      <w:r w:rsidRPr="0007427B">
        <w:rPr>
          <w:position w:val="-14"/>
          <w:lang w:val="en-GB"/>
        </w:rPr>
        <w:object w:dxaOrig="2820" w:dyaOrig="440">
          <v:shape id="_x0000_i1027" type="#_x0000_t75" style="width:140.3pt;height:22.35pt" o:ole="">
            <v:imagedata r:id="rId22" o:title=""/>
          </v:shape>
          <o:OLEObject Type="Embed" ProgID="Equation.3" ShapeID="_x0000_i1027" DrawAspect="Content" ObjectID="_1407214027" r:id="rId23"/>
        </w:object>
      </w:r>
      <w:r w:rsidRPr="007B2CBA">
        <w:tab/>
      </w:r>
      <w:r w:rsidRPr="00333C37">
        <w:t>(3)</w:t>
      </w:r>
    </w:p>
    <w:p w:rsidR="0007427B" w:rsidRDefault="0007427B" w:rsidP="00815E30">
      <w:pPr>
        <w:pStyle w:val="phyC4Flietext"/>
      </w:pPr>
      <w:r>
        <w:t xml:space="preserve">Das bedeutet, dass </w:t>
      </w:r>
      <w:r w:rsidRPr="007B2CBA">
        <w:rPr>
          <w:rStyle w:val="phyC4Formelzeichen"/>
        </w:rPr>
        <w:t>F</w:t>
      </w:r>
      <w:r w:rsidRPr="007B2CBA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 xml:space="preserve">von </w:t>
      </w:r>
      <w:r w:rsidRPr="007B2CBA">
        <w:rPr>
          <w:rStyle w:val="phyC4Formelzeichen"/>
        </w:rPr>
        <w:t xml:space="preserve">h, k </w:t>
      </w:r>
      <w:r>
        <w:t xml:space="preserve">und </w:t>
      </w:r>
      <w:r w:rsidRPr="007B2CBA">
        <w:rPr>
          <w:rStyle w:val="phyC4Formelzeichen"/>
        </w:rPr>
        <w:t xml:space="preserve">l </w:t>
      </w:r>
      <w:r>
        <w:t>unabhängig ist und somit alle Bragg-Reflexe auftreten können.</w:t>
      </w:r>
    </w:p>
    <w:p w:rsidR="0007427B" w:rsidRPr="0007427B" w:rsidRDefault="0007427B" w:rsidP="00815E30">
      <w:pPr>
        <w:pStyle w:val="phyC4Flietext"/>
      </w:pPr>
      <w:r>
        <w:t>Die Einheitszelle eines kubisch flächenzentrierten Gitters (</w:t>
      </w:r>
      <w:proofErr w:type="spellStart"/>
      <w:r>
        <w:t>fcc</w:t>
      </w:r>
      <w:proofErr w:type="spellEnd"/>
      <w:r>
        <w:t xml:space="preserve"> =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centered</w:t>
      </w:r>
      <w:proofErr w:type="spellEnd"/>
      <w:r>
        <w:t xml:space="preserve"> </w:t>
      </w:r>
      <w:proofErr w:type="spellStart"/>
      <w:r>
        <w:t>cubic</w:t>
      </w:r>
      <w:proofErr w:type="spellEnd"/>
      <w:r>
        <w:t xml:space="preserve">) hat 4 Atome bei 000, </w:t>
      </w:r>
      <w:r w:rsidR="00815E30" w:rsidRPr="00815E30">
        <w:t>½</w:t>
      </w:r>
      <w:r>
        <w:rPr>
          <w:sz w:val="14"/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>
        <w:rPr>
          <w:sz w:val="14"/>
          <w:szCs w:val="14"/>
        </w:rPr>
        <w:t xml:space="preserve"> </w:t>
      </w:r>
      <w:r>
        <w:t xml:space="preserve">0, </w:t>
      </w:r>
      <w:r w:rsidR="00815E30" w:rsidRPr="00815E30">
        <w:t>½</w:t>
      </w:r>
      <w:r>
        <w:rPr>
          <w:sz w:val="14"/>
          <w:szCs w:val="14"/>
        </w:rPr>
        <w:t xml:space="preserve"> </w:t>
      </w:r>
      <w:r>
        <w:t xml:space="preserve">0 </w:t>
      </w:r>
      <w:r w:rsidRPr="00815E30">
        <w:t>½</w:t>
      </w:r>
      <w:r>
        <w:rPr>
          <w:sz w:val="14"/>
          <w:szCs w:val="14"/>
        </w:rPr>
        <w:t xml:space="preserve"> </w:t>
      </w:r>
      <w:r>
        <w:t xml:space="preserve">und 0 </w:t>
      </w:r>
      <w:r w:rsidR="00815E30" w:rsidRPr="00815E30">
        <w:t>½</w:t>
      </w:r>
      <w:r>
        <w:rPr>
          <w:sz w:val="14"/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>
        <w:t xml:space="preserve">. Die Einheitszelle eines kubisch innenzentrierten Gitters (bcc =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centered</w:t>
      </w:r>
      <w:proofErr w:type="spellEnd"/>
      <w:r>
        <w:t xml:space="preserve"> </w:t>
      </w:r>
      <w:proofErr w:type="spellStart"/>
      <w:r>
        <w:t>cubic</w:t>
      </w:r>
      <w:proofErr w:type="spellEnd"/>
      <w:r>
        <w:t xml:space="preserve">) hat dagegen nur zwei Atome bei 000 und </w:t>
      </w:r>
      <w:r w:rsidR="00815E30" w:rsidRPr="00815E30">
        <w:t>½</w:t>
      </w:r>
      <w:r>
        <w:rPr>
          <w:sz w:val="14"/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>
        <w:rPr>
          <w:sz w:val="14"/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>
        <w:t>.</w:t>
      </w:r>
    </w:p>
    <w:p w:rsidR="0007427B" w:rsidRPr="0007427B" w:rsidRDefault="0007427B" w:rsidP="00815E30">
      <w:pPr>
        <w:pStyle w:val="phyC4Flietext"/>
      </w:pPr>
      <w:r>
        <w:t>Besteht das Gitter nur aus einer Atomsorte, so gelten folgende Bedingungen für den Strukturfaktor:</w:t>
      </w:r>
    </w:p>
    <w:p w:rsidR="00B80460" w:rsidRPr="00815E30" w:rsidRDefault="00B80460" w:rsidP="00815E30">
      <w:pPr>
        <w:pStyle w:val="phyC4Flietext"/>
        <w:rPr>
          <w:i/>
        </w:rPr>
      </w:pPr>
      <w:proofErr w:type="spellStart"/>
      <w:r w:rsidRPr="00815E30">
        <w:rPr>
          <w:i/>
          <w:szCs w:val="18"/>
        </w:rPr>
        <w:t>fcc</w:t>
      </w:r>
      <w:proofErr w:type="spellEnd"/>
      <w:r w:rsidRPr="00815E30">
        <w:rPr>
          <w:i/>
          <w:szCs w:val="18"/>
        </w:rPr>
        <w:t xml:space="preserve"> Gitter</w:t>
      </w:r>
    </w:p>
    <w:p w:rsidR="0007427B" w:rsidRPr="00815E30" w:rsidRDefault="0007427B" w:rsidP="00815E30">
      <w:pPr>
        <w:pStyle w:val="phyC4Flietext"/>
        <w:rPr>
          <w:szCs w:val="18"/>
        </w:rPr>
      </w:pPr>
      <w:r w:rsidRPr="00815E30">
        <w:rPr>
          <w:szCs w:val="18"/>
        </w:rPr>
        <w:t>|</w:t>
      </w:r>
      <w:r w:rsidRPr="00815E30">
        <w:rPr>
          <w:rStyle w:val="phyC4Formelzeichen"/>
        </w:rPr>
        <w:t>F</w:t>
      </w:r>
      <w:r w:rsidRPr="00815E30">
        <w:rPr>
          <w:szCs w:val="18"/>
        </w:rPr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8"/>
        </w:rPr>
        <w:t xml:space="preserve">= 16 </w:t>
      </w:r>
      <w:r w:rsidRPr="00815E30">
        <w:rPr>
          <w:rStyle w:val="phyC4Formelzeichen"/>
        </w:rPr>
        <w:t>f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ab/>
      </w:r>
      <w:r w:rsidRPr="00815E30">
        <w:rPr>
          <w:szCs w:val="13"/>
        </w:rPr>
        <w:tab/>
      </w:r>
      <w:r w:rsidR="00B80460" w:rsidRPr="00815E30">
        <w:rPr>
          <w:szCs w:val="13"/>
        </w:rPr>
        <w:tab/>
      </w:r>
      <w:r w:rsidRPr="00815E30">
        <w:rPr>
          <w:szCs w:val="18"/>
        </w:rPr>
        <w:t xml:space="preserve">wenn </w:t>
      </w:r>
      <w:r w:rsidRPr="00815E30">
        <w:rPr>
          <w:rStyle w:val="phyC4Formelzeichen"/>
        </w:rPr>
        <w:t>h k l</w:t>
      </w:r>
      <w:r w:rsidRPr="00815E30">
        <w:rPr>
          <w:szCs w:val="18"/>
        </w:rPr>
        <w:t xml:space="preserve"> nur gerade oder nur ungerade sind</w:t>
      </w:r>
    </w:p>
    <w:p w:rsidR="00DF21CD" w:rsidRPr="00815E30" w:rsidRDefault="0007427B" w:rsidP="00815E30">
      <w:pPr>
        <w:pStyle w:val="phyC4Flietext"/>
      </w:pPr>
      <w:r w:rsidRPr="00815E30">
        <w:rPr>
          <w:szCs w:val="18"/>
        </w:rPr>
        <w:t>|</w:t>
      </w:r>
      <w:r w:rsidRPr="00815E30">
        <w:rPr>
          <w:rStyle w:val="phyC4Formelzeichen"/>
        </w:rPr>
        <w:t>F</w:t>
      </w:r>
      <w:r w:rsidRPr="00815E30">
        <w:rPr>
          <w:szCs w:val="18"/>
        </w:rPr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8"/>
        </w:rPr>
        <w:t xml:space="preserve">= 0 </w:t>
      </w:r>
      <w:r w:rsidRPr="00815E30">
        <w:rPr>
          <w:szCs w:val="18"/>
        </w:rPr>
        <w:tab/>
      </w:r>
      <w:r w:rsidRPr="00815E30">
        <w:rPr>
          <w:szCs w:val="18"/>
        </w:rPr>
        <w:tab/>
      </w:r>
      <w:r w:rsidR="00B80460" w:rsidRPr="00815E30">
        <w:rPr>
          <w:szCs w:val="18"/>
        </w:rPr>
        <w:tab/>
      </w:r>
      <w:r w:rsidR="00815E30">
        <w:rPr>
          <w:szCs w:val="18"/>
        </w:rPr>
        <w:tab/>
      </w:r>
      <w:r w:rsidRPr="00815E30">
        <w:rPr>
          <w:szCs w:val="18"/>
        </w:rPr>
        <w:t xml:space="preserve">wenn </w:t>
      </w:r>
      <w:r w:rsidRPr="00815E30">
        <w:rPr>
          <w:rStyle w:val="phyC4Formelzeichen"/>
        </w:rPr>
        <w:t>h k l</w:t>
      </w:r>
      <w:r w:rsidRPr="00815E30">
        <w:rPr>
          <w:szCs w:val="18"/>
        </w:rPr>
        <w:t xml:space="preserve"> gemischt sind</w:t>
      </w:r>
    </w:p>
    <w:p w:rsidR="00B80460" w:rsidRPr="00333C37" w:rsidRDefault="00B80460" w:rsidP="00B80460">
      <w:pPr>
        <w:pStyle w:val="phyC4Formelzeile"/>
      </w:pPr>
      <w:r w:rsidRPr="00333C37">
        <w:tab/>
        <w:t>(4)</w:t>
      </w:r>
    </w:p>
    <w:p w:rsidR="00B80460" w:rsidRPr="00815E30" w:rsidRDefault="00B80460" w:rsidP="00815E30">
      <w:pPr>
        <w:pStyle w:val="phyC4Flietext"/>
        <w:rPr>
          <w:i/>
          <w:szCs w:val="18"/>
        </w:rPr>
      </w:pPr>
      <w:r w:rsidRPr="00815E30">
        <w:rPr>
          <w:i/>
          <w:szCs w:val="18"/>
        </w:rPr>
        <w:t>bcc Gitter</w:t>
      </w:r>
    </w:p>
    <w:p w:rsidR="00B80460" w:rsidRPr="00815E30" w:rsidRDefault="00B80460" w:rsidP="00815E30">
      <w:pPr>
        <w:pStyle w:val="phyC4Flietext"/>
        <w:rPr>
          <w:szCs w:val="18"/>
        </w:rPr>
      </w:pPr>
      <w:r w:rsidRPr="00815E30">
        <w:rPr>
          <w:szCs w:val="18"/>
        </w:rPr>
        <w:t>|</w:t>
      </w:r>
      <w:r w:rsidRPr="00815E30">
        <w:rPr>
          <w:rStyle w:val="phyC4Formelzeichen"/>
        </w:rPr>
        <w:t>F</w:t>
      </w:r>
      <w:r w:rsidRPr="00815E30">
        <w:rPr>
          <w:szCs w:val="18"/>
        </w:rPr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8"/>
        </w:rPr>
        <w:t xml:space="preserve">= 4 </w:t>
      </w:r>
      <w:r w:rsidRPr="00815E30">
        <w:rPr>
          <w:rStyle w:val="phyC4Formelzeichen"/>
        </w:rPr>
        <w:t>f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3"/>
        </w:rPr>
        <w:tab/>
      </w:r>
      <w:r w:rsidRPr="00815E30">
        <w:rPr>
          <w:szCs w:val="13"/>
        </w:rPr>
        <w:tab/>
      </w:r>
      <w:r w:rsidRPr="00815E30">
        <w:rPr>
          <w:szCs w:val="13"/>
        </w:rPr>
        <w:tab/>
      </w:r>
      <w:r w:rsidRPr="00815E30">
        <w:rPr>
          <w:szCs w:val="18"/>
        </w:rPr>
        <w:t>wenn (</w:t>
      </w:r>
      <w:r w:rsidRPr="00815E30">
        <w:rPr>
          <w:rStyle w:val="phyC4Formelzeichen"/>
        </w:rPr>
        <w:t>h + k + l</w:t>
      </w:r>
      <w:r w:rsidRPr="00815E30">
        <w:rPr>
          <w:szCs w:val="18"/>
        </w:rPr>
        <w:t>) gerade ist</w:t>
      </w:r>
    </w:p>
    <w:p w:rsidR="00B80460" w:rsidRPr="00815E30" w:rsidRDefault="00B80460" w:rsidP="00815E30">
      <w:pPr>
        <w:pStyle w:val="phyC4Flietext"/>
      </w:pPr>
      <w:r w:rsidRPr="00815E30">
        <w:rPr>
          <w:szCs w:val="18"/>
        </w:rPr>
        <w:t>|</w:t>
      </w:r>
      <w:r w:rsidRPr="00815E30">
        <w:rPr>
          <w:rStyle w:val="phyC4Formelzeichen"/>
        </w:rPr>
        <w:t>F</w:t>
      </w:r>
      <w:r w:rsidRPr="00815E30">
        <w:rPr>
          <w:szCs w:val="18"/>
        </w:rPr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8"/>
        </w:rPr>
        <w:t xml:space="preserve">= 0 </w:t>
      </w:r>
      <w:r w:rsidRPr="00815E30">
        <w:rPr>
          <w:szCs w:val="18"/>
        </w:rPr>
        <w:tab/>
      </w:r>
      <w:r w:rsidRPr="00815E30">
        <w:rPr>
          <w:szCs w:val="18"/>
        </w:rPr>
        <w:tab/>
      </w:r>
      <w:r w:rsidRPr="00815E30">
        <w:rPr>
          <w:szCs w:val="18"/>
        </w:rPr>
        <w:tab/>
      </w:r>
      <w:r w:rsidR="00815E30">
        <w:rPr>
          <w:szCs w:val="18"/>
        </w:rPr>
        <w:tab/>
      </w:r>
      <w:r w:rsidRPr="00815E30">
        <w:rPr>
          <w:szCs w:val="18"/>
        </w:rPr>
        <w:t>wenn (</w:t>
      </w:r>
      <w:r w:rsidRPr="00815E30">
        <w:rPr>
          <w:rStyle w:val="phyC4Formelzeichen"/>
        </w:rPr>
        <w:t>h + k + l</w:t>
      </w:r>
      <w:r w:rsidRPr="00815E30">
        <w:rPr>
          <w:szCs w:val="18"/>
        </w:rPr>
        <w:t>) ungerade ist</w:t>
      </w:r>
    </w:p>
    <w:p w:rsidR="00B80460" w:rsidRPr="00815E30" w:rsidRDefault="00B80460" w:rsidP="00815E30">
      <w:pPr>
        <w:pStyle w:val="phyC4Flietext"/>
        <w:rPr>
          <w:szCs w:val="18"/>
        </w:rPr>
      </w:pPr>
      <w:r w:rsidRPr="00815E30">
        <w:rPr>
          <w:szCs w:val="18"/>
        </w:rPr>
        <w:t>Etwas anders ist die Situation, wenn ein Gitter aus verschiedenen Atomen aufgebaut ist.</w:t>
      </w:r>
    </w:p>
    <w:p w:rsidR="00B80460" w:rsidRPr="00815E30" w:rsidRDefault="00B80460" w:rsidP="00815E30">
      <w:pPr>
        <w:pStyle w:val="phyC4Flietext"/>
        <w:rPr>
          <w:szCs w:val="18"/>
        </w:rPr>
      </w:pPr>
      <w:r w:rsidRPr="00815E30">
        <w:rPr>
          <w:szCs w:val="18"/>
        </w:rPr>
        <w:t xml:space="preserve">Besteht z.B. ein </w:t>
      </w:r>
      <w:proofErr w:type="spellStart"/>
      <w:r w:rsidRPr="00815E30">
        <w:rPr>
          <w:szCs w:val="18"/>
        </w:rPr>
        <w:t>fcc</w:t>
      </w:r>
      <w:proofErr w:type="spellEnd"/>
      <w:r w:rsidRPr="00815E30">
        <w:rPr>
          <w:szCs w:val="18"/>
        </w:rPr>
        <w:t xml:space="preserve">-Gitter aus den Atomen </w:t>
      </w:r>
      <w:r w:rsidRPr="00815E30">
        <w:rPr>
          <w:rStyle w:val="phyC4Formelzeichen"/>
        </w:rPr>
        <w:t>A</w:t>
      </w:r>
      <w:r w:rsidRPr="00815E30">
        <w:rPr>
          <w:szCs w:val="18"/>
        </w:rPr>
        <w:t xml:space="preserve"> und </w:t>
      </w:r>
      <w:r w:rsidRPr="00815E30">
        <w:rPr>
          <w:rStyle w:val="phyC4Formelzeichen"/>
        </w:rPr>
        <w:t>B</w:t>
      </w:r>
      <w:r w:rsidRPr="00815E30">
        <w:rPr>
          <w:szCs w:val="18"/>
        </w:rPr>
        <w:t xml:space="preserve">, wobei die </w:t>
      </w:r>
      <w:r w:rsidRPr="00815E30">
        <w:rPr>
          <w:rStyle w:val="phyC4Formelzeichen"/>
        </w:rPr>
        <w:t>A</w:t>
      </w:r>
      <w:r w:rsidRPr="00815E30">
        <w:rPr>
          <w:szCs w:val="18"/>
        </w:rPr>
        <w:t xml:space="preserve">-Atome bei 000, </w:t>
      </w:r>
      <w:r w:rsidR="00815E30" w:rsidRPr="00815E30">
        <w:t>½</w:t>
      </w:r>
      <w:r w:rsidRPr="00815E30">
        <w:rPr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0, </w:t>
      </w:r>
      <w:r w:rsidR="00815E30" w:rsidRPr="00815E30">
        <w:t>½</w:t>
      </w:r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0 </w:t>
      </w:r>
      <w:r w:rsidR="00815E30" w:rsidRPr="00815E30">
        <w:t>½</w:t>
      </w:r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und 0 </w:t>
      </w:r>
      <w:r w:rsidR="00815E30" w:rsidRPr="00815E30">
        <w:t>½</w:t>
      </w:r>
      <w:r w:rsidRPr="00815E30">
        <w:rPr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liegen und die </w:t>
      </w:r>
      <w:r w:rsidRPr="00815E30">
        <w:rPr>
          <w:rStyle w:val="phyC4Formelzeichen"/>
        </w:rPr>
        <w:t>B</w:t>
      </w:r>
      <w:r w:rsidRPr="00815E30">
        <w:rPr>
          <w:szCs w:val="18"/>
        </w:rPr>
        <w:t xml:space="preserve">-Atome bei </w:t>
      </w:r>
      <w:r w:rsidR="00815E30" w:rsidRPr="00815E30">
        <w:t>½</w:t>
      </w:r>
      <w:r w:rsidRPr="00815E30">
        <w:rPr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 w:rsidRPr="00815E30">
        <w:rPr>
          <w:szCs w:val="14"/>
        </w:rPr>
        <w:t xml:space="preserve"> </w:t>
      </w:r>
      <w:proofErr w:type="spellStart"/>
      <w:r w:rsidR="00815E30" w:rsidRPr="00815E30">
        <w:t>½</w:t>
      </w:r>
      <w:proofErr w:type="spellEnd"/>
      <w:r w:rsidRPr="00815E30">
        <w:rPr>
          <w:szCs w:val="18"/>
        </w:rPr>
        <w:t xml:space="preserve">, 0 </w:t>
      </w:r>
      <w:proofErr w:type="spellStart"/>
      <w:r w:rsidRPr="00815E30">
        <w:rPr>
          <w:szCs w:val="18"/>
        </w:rPr>
        <w:t>0</w:t>
      </w:r>
      <w:proofErr w:type="spellEnd"/>
      <w:r w:rsidRPr="00815E30">
        <w:rPr>
          <w:szCs w:val="18"/>
        </w:rPr>
        <w:t xml:space="preserve"> </w:t>
      </w:r>
      <w:r w:rsidR="00815E30" w:rsidRPr="00815E30">
        <w:t>½</w:t>
      </w:r>
      <w:r w:rsidRPr="00815E30">
        <w:rPr>
          <w:szCs w:val="18"/>
        </w:rPr>
        <w:t xml:space="preserve">, 0 </w:t>
      </w:r>
      <w:r w:rsidR="00815E30" w:rsidRPr="00815E30">
        <w:t>½</w:t>
      </w:r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0 und </w:t>
      </w:r>
      <w:r w:rsidR="00815E30" w:rsidRPr="00815E30">
        <w:t>½</w:t>
      </w:r>
      <w:r w:rsidRPr="00815E30">
        <w:rPr>
          <w:szCs w:val="14"/>
        </w:rPr>
        <w:t xml:space="preserve"> </w:t>
      </w:r>
      <w:r w:rsidRPr="00815E30">
        <w:rPr>
          <w:szCs w:val="18"/>
        </w:rPr>
        <w:t xml:space="preserve">0 </w:t>
      </w:r>
      <w:proofErr w:type="spellStart"/>
      <w:r w:rsidRPr="00815E30">
        <w:rPr>
          <w:szCs w:val="18"/>
        </w:rPr>
        <w:t>0</w:t>
      </w:r>
      <w:proofErr w:type="spellEnd"/>
      <w:r w:rsidRPr="00815E30">
        <w:rPr>
          <w:szCs w:val="18"/>
        </w:rPr>
        <w:t xml:space="preserve">, so folgt daraus für den Strukturfaktor </w:t>
      </w:r>
      <w:r w:rsidRPr="00815E30">
        <w:rPr>
          <w:rStyle w:val="phyC4Formelzeichen"/>
        </w:rPr>
        <w:t>F</w:t>
      </w:r>
      <w:r w:rsidRPr="00815E30">
        <w:rPr>
          <w:szCs w:val="18"/>
        </w:rPr>
        <w:t xml:space="preserve"> die zusätzliche Bedingung:</w:t>
      </w:r>
    </w:p>
    <w:p w:rsidR="00B80460" w:rsidRPr="00815E30" w:rsidRDefault="00B80460" w:rsidP="00815E30">
      <w:pPr>
        <w:pStyle w:val="phyC4Flietext"/>
        <w:rPr>
          <w:i/>
          <w:szCs w:val="18"/>
        </w:rPr>
      </w:pPr>
      <w:proofErr w:type="spellStart"/>
      <w:r w:rsidRPr="00815E30">
        <w:rPr>
          <w:i/>
          <w:szCs w:val="18"/>
        </w:rPr>
        <w:t>fcc</w:t>
      </w:r>
      <w:proofErr w:type="spellEnd"/>
      <w:r w:rsidRPr="00815E30">
        <w:rPr>
          <w:i/>
          <w:szCs w:val="18"/>
        </w:rPr>
        <w:t xml:space="preserve">-Gitter aus den Atomen </w:t>
      </w:r>
      <w:r w:rsidRPr="00815E30">
        <w:rPr>
          <w:rStyle w:val="phyC4Formelzeichen"/>
        </w:rPr>
        <w:t>A</w:t>
      </w:r>
      <w:r w:rsidRPr="00815E30">
        <w:rPr>
          <w:i/>
          <w:szCs w:val="18"/>
        </w:rPr>
        <w:t xml:space="preserve"> und </w:t>
      </w:r>
      <w:r w:rsidRPr="00815E30">
        <w:rPr>
          <w:rStyle w:val="phyC4Formelzeichen"/>
        </w:rPr>
        <w:t>B</w:t>
      </w:r>
      <w:r w:rsidRPr="00815E30">
        <w:rPr>
          <w:i/>
          <w:szCs w:val="18"/>
        </w:rPr>
        <w:t>:</w:t>
      </w:r>
    </w:p>
    <w:p w:rsidR="00B80460" w:rsidRPr="00815E30" w:rsidRDefault="00B80460" w:rsidP="00815E30">
      <w:pPr>
        <w:pStyle w:val="phyC4Flietext"/>
        <w:rPr>
          <w:szCs w:val="18"/>
        </w:rPr>
      </w:pPr>
      <w:r w:rsidRPr="00815E30">
        <w:rPr>
          <w:szCs w:val="18"/>
        </w:rPr>
        <w:t>|</w:t>
      </w:r>
      <w:r w:rsidRPr="00815E30">
        <w:rPr>
          <w:rStyle w:val="phyC4Formelzeichen"/>
        </w:rPr>
        <w:t>F</w:t>
      </w:r>
      <w:r w:rsidRPr="00815E30">
        <w:rPr>
          <w:szCs w:val="18"/>
        </w:rPr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8"/>
        </w:rPr>
        <w:t>= 16 (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A</w:t>
      </w:r>
      <w:proofErr w:type="spellEnd"/>
      <w:r w:rsidRPr="00815E30">
        <w:rPr>
          <w:rStyle w:val="phyC4Formelzeichen"/>
        </w:rPr>
        <w:t xml:space="preserve"> + 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B</w:t>
      </w:r>
      <w:proofErr w:type="spellEnd"/>
      <w:r w:rsidRPr="00815E30">
        <w:rPr>
          <w:szCs w:val="18"/>
        </w:rPr>
        <w:t>)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3"/>
        </w:rPr>
        <w:tab/>
      </w:r>
      <w:r w:rsidRPr="00815E30">
        <w:rPr>
          <w:szCs w:val="18"/>
        </w:rPr>
        <w:t>wenn (</w:t>
      </w:r>
      <w:r w:rsidRPr="00815E30">
        <w:rPr>
          <w:rStyle w:val="phyC4Formelzeichen"/>
        </w:rPr>
        <w:t>h + k + l</w:t>
      </w:r>
      <w:r w:rsidRPr="00815E30">
        <w:rPr>
          <w:szCs w:val="18"/>
        </w:rPr>
        <w:t>) gerade ist und</w:t>
      </w:r>
    </w:p>
    <w:p w:rsidR="00B80460" w:rsidRPr="00333C37" w:rsidRDefault="00B80460" w:rsidP="00455C54">
      <w:pPr>
        <w:pStyle w:val="phyC4Flietext"/>
      </w:pPr>
      <w:r w:rsidRPr="00815E30">
        <w:t>|</w:t>
      </w:r>
      <w:r w:rsidRPr="00815E30">
        <w:rPr>
          <w:rStyle w:val="phyC4Formelzeichen"/>
        </w:rPr>
        <w:t>F</w:t>
      </w:r>
      <w:r w:rsidRPr="00815E30">
        <w:t>|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t>= 16 (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A</w:t>
      </w:r>
      <w:proofErr w:type="spellEnd"/>
      <w:r w:rsidRPr="00815E30">
        <w:rPr>
          <w:rStyle w:val="phyC4Formelzeichen"/>
        </w:rPr>
        <w:t xml:space="preserve"> </w:t>
      </w:r>
      <w:r w:rsidR="00815E30">
        <w:rPr>
          <w:rStyle w:val="phyC4Formelzeichen"/>
        </w:rPr>
        <w:t>-</w:t>
      </w:r>
      <w:r w:rsidRPr="00815E30">
        <w:rPr>
          <w:rStyle w:val="phyC4Formelzeichen"/>
        </w:rPr>
        <w:t xml:space="preserve"> 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B</w:t>
      </w:r>
      <w:proofErr w:type="spellEnd"/>
      <w:r w:rsidRPr="00815E30">
        <w:t>)</w:t>
      </w:r>
      <w:r w:rsidRPr="00815E30">
        <w:rPr>
          <w:szCs w:val="13"/>
          <w:vertAlign w:val="superscript"/>
        </w:rPr>
        <w:t>2</w:t>
      </w:r>
      <w:r w:rsidRPr="00815E30">
        <w:rPr>
          <w:szCs w:val="13"/>
        </w:rPr>
        <w:t xml:space="preserve"> </w:t>
      </w:r>
      <w:r w:rsidRPr="00815E30">
        <w:rPr>
          <w:szCs w:val="13"/>
        </w:rPr>
        <w:tab/>
      </w:r>
      <w:r w:rsidRPr="00815E30">
        <w:t>wenn (</w:t>
      </w:r>
      <w:r w:rsidRPr="00815E30">
        <w:rPr>
          <w:rStyle w:val="phyC4Formelzeichen"/>
        </w:rPr>
        <w:t>h + k + l</w:t>
      </w:r>
      <w:r w:rsidRPr="00815E30">
        <w:t>) ungerade ist</w:t>
      </w:r>
      <w:r w:rsidR="00455C54">
        <w:tab/>
      </w:r>
      <w:r w:rsidR="00455C54">
        <w:tab/>
      </w:r>
      <w:r w:rsidR="00455C54">
        <w:tab/>
      </w:r>
      <w:r w:rsidR="00455C54">
        <w:tab/>
      </w:r>
      <w:r w:rsidR="00455C54">
        <w:tab/>
      </w:r>
      <w:r w:rsidR="00455C54">
        <w:tab/>
      </w:r>
      <w:r w:rsidR="00455C54">
        <w:tab/>
      </w:r>
      <w:r w:rsidR="00455C54">
        <w:tab/>
      </w:r>
      <w:r w:rsidR="00455C54">
        <w:tab/>
        <w:t xml:space="preserve">     (</w:t>
      </w:r>
      <w:r w:rsidRPr="00333C37">
        <w:t>5)</w:t>
      </w:r>
    </w:p>
    <w:p w:rsidR="00B80460" w:rsidRPr="00B80460" w:rsidRDefault="00B80460" w:rsidP="00815E30">
      <w:pPr>
        <w:pStyle w:val="phyC4Flietext"/>
      </w:pPr>
      <w:r>
        <w:t xml:space="preserve">Ist bei </w:t>
      </w:r>
      <w:proofErr w:type="spellStart"/>
      <w:r>
        <w:t>fcc</w:t>
      </w:r>
      <w:proofErr w:type="spellEnd"/>
      <w:r>
        <w:t xml:space="preserve">-Gittern der Atomfaktor </w:t>
      </w:r>
      <w:r>
        <w:rPr>
          <w:rFonts w:ascii="CoreTTI" w:hAnsi="CoreTTI" w:cs="CoreTTI"/>
        </w:rPr>
        <w:t xml:space="preserve">f </w:t>
      </w:r>
      <w:r>
        <w:t>für beide Atomarten nahezu gleich (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A</w:t>
      </w:r>
      <w:proofErr w:type="spellEnd"/>
      <w:r w:rsidRPr="00815E30">
        <w:rPr>
          <w:rStyle w:val="phyC4Formelzeichen"/>
        </w:rPr>
        <w:t xml:space="preserve"> ≈</w:t>
      </w:r>
      <w:r w:rsidR="00A12711">
        <w:rPr>
          <w:rStyle w:val="phyC4Formelzeichen"/>
        </w:rPr>
        <w:t xml:space="preserve"> </w:t>
      </w:r>
      <w:proofErr w:type="spellStart"/>
      <w:r w:rsidRPr="00815E30">
        <w:rPr>
          <w:rStyle w:val="phyC4Formelzeichen"/>
        </w:rPr>
        <w:t>f</w:t>
      </w:r>
      <w:r w:rsidRPr="00815E30">
        <w:rPr>
          <w:rStyle w:val="phyC4Formelzeichen"/>
          <w:vertAlign w:val="subscript"/>
        </w:rPr>
        <w:t>B</w:t>
      </w:r>
      <w:proofErr w:type="spellEnd"/>
      <w:r>
        <w:t>), so wird z. B. ein 111-Reflex, wenn überhaupt, dann aber nur schwach auftreten.</w:t>
      </w:r>
    </w:p>
    <w:p w:rsidR="00B80460" w:rsidRPr="00333C37" w:rsidRDefault="00B80460" w:rsidP="00815E30">
      <w:pPr>
        <w:pStyle w:val="phyC4Flietext"/>
      </w:pPr>
    </w:p>
    <w:p w:rsidR="00B80460" w:rsidRPr="00B80460" w:rsidRDefault="00B80460" w:rsidP="00815E30">
      <w:pPr>
        <w:pStyle w:val="phyC4Flietext"/>
        <w:rPr>
          <w:rFonts w:ascii="CoreTTI" w:hAnsi="CoreTTI" w:cs="CoreTTI"/>
        </w:rPr>
      </w:pPr>
      <w:r>
        <w:t xml:space="preserve">Für das kubische Kristallsystem erhält man die Abstände </w:t>
      </w:r>
      <w:r w:rsidRPr="00815E30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der einzelnen Netzebenen mit den Indizes (</w:t>
      </w:r>
      <w:r w:rsidRPr="00815E30">
        <w:rPr>
          <w:rStyle w:val="phyC4Formelzeichen"/>
        </w:rPr>
        <w:t>h k l</w:t>
      </w:r>
      <w:r>
        <w:t>) aus der quadratischen Form:</w:t>
      </w:r>
    </w:p>
    <w:p w:rsidR="00B80460" w:rsidRPr="00333C37" w:rsidRDefault="00B80460" w:rsidP="00B80460">
      <w:pPr>
        <w:pStyle w:val="phyC4Formelzeile"/>
      </w:pPr>
      <w:r w:rsidRPr="00B80460">
        <w:rPr>
          <w:position w:val="-30"/>
          <w:lang w:val="en-GB"/>
        </w:rPr>
        <w:object w:dxaOrig="2320" w:dyaOrig="680">
          <v:shape id="_x0000_i1028" type="#_x0000_t75" style="width:116.7pt;height:34.75pt" o:ole="">
            <v:imagedata r:id="rId24" o:title=""/>
          </v:shape>
          <o:OLEObject Type="Embed" ProgID="Equation.3" ShapeID="_x0000_i1028" DrawAspect="Content" ObjectID="_1407214028" r:id="rId25"/>
        </w:object>
      </w:r>
      <w:r w:rsidRPr="00333C37">
        <w:t xml:space="preserve"> (</w:t>
      </w:r>
      <w:r w:rsidRPr="00815E30">
        <w:rPr>
          <w:rStyle w:val="phyC4Formelzeichen"/>
        </w:rPr>
        <w:t>a</w:t>
      </w:r>
      <w:r w:rsidRPr="00333C37">
        <w:t xml:space="preserve"> = Gitterkonstante)</w:t>
      </w:r>
      <w:r w:rsidRPr="00333C37">
        <w:tab/>
        <w:t>(6)</w:t>
      </w:r>
    </w:p>
    <w:p w:rsidR="00B80460" w:rsidRPr="00B80460" w:rsidRDefault="00B80460" w:rsidP="00815E30">
      <w:pPr>
        <w:pStyle w:val="phyC4Flietext"/>
      </w:pPr>
      <w:r>
        <w:t xml:space="preserve">Mit (1) und </w:t>
      </w:r>
      <w:r w:rsidRPr="00815E30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1 ergibt sich daraus die quadratische </w:t>
      </w:r>
      <w:proofErr w:type="spellStart"/>
      <w:r>
        <w:t>Braggsche</w:t>
      </w:r>
      <w:proofErr w:type="spellEnd"/>
      <w:r>
        <w:t>-Gleichung:</w:t>
      </w:r>
    </w:p>
    <w:p w:rsidR="00B80460" w:rsidRPr="00333C37" w:rsidRDefault="00634C2D" w:rsidP="00B80460">
      <w:pPr>
        <w:pStyle w:val="phyC4Formelzeile"/>
      </w:pPr>
      <w:r w:rsidRPr="00B80460">
        <w:rPr>
          <w:position w:val="-24"/>
          <w:lang w:val="en-GB"/>
        </w:rPr>
        <w:object w:dxaOrig="2620" w:dyaOrig="660">
          <v:shape id="_x0000_i1029" type="#_x0000_t75" style="width:132.85pt;height:33.5pt" o:ole="">
            <v:imagedata r:id="rId26" o:title=""/>
          </v:shape>
          <o:OLEObject Type="Embed" ProgID="Equation.3" ShapeID="_x0000_i1029" DrawAspect="Content" ObjectID="_1407214029" r:id="rId27"/>
        </w:object>
      </w:r>
      <w:r w:rsidRPr="007B2CBA">
        <w:tab/>
      </w:r>
      <w:r w:rsidRPr="00333C37">
        <w:t>(7)</w:t>
      </w:r>
    </w:p>
    <w:p w:rsidR="00634C2D" w:rsidRPr="00634C2D" w:rsidRDefault="00634C2D" w:rsidP="00815E30">
      <w:pPr>
        <w:pStyle w:val="phyC4Flietext"/>
      </w:pPr>
      <w:r>
        <w:t>Zur Indizierung der einzelnen Reflexe kubischer Kristalle kann man eine sog. Schiebestreifen-Methode anwenden. Dazu logarithmiert man (7):</w:t>
      </w:r>
    </w:p>
    <w:p w:rsidR="00634C2D" w:rsidRPr="00333C37" w:rsidRDefault="00634C2D" w:rsidP="00634C2D">
      <w:pPr>
        <w:pStyle w:val="phyC4Formelzeile"/>
      </w:pPr>
      <w:r w:rsidRPr="00634C2D">
        <w:rPr>
          <w:position w:val="-28"/>
          <w:lang w:val="en-GB"/>
        </w:rPr>
        <w:object w:dxaOrig="4300" w:dyaOrig="680">
          <v:shape id="_x0000_i1030" type="#_x0000_t75" style="width:214.75pt;height:34.75pt" o:ole="">
            <v:imagedata r:id="rId28" o:title=""/>
          </v:shape>
          <o:OLEObject Type="Embed" ProgID="Equation.3" ShapeID="_x0000_i1030" DrawAspect="Content" ObjectID="_1407214030" r:id="rId29"/>
        </w:object>
      </w:r>
      <w:r w:rsidRPr="007B2CBA">
        <w:tab/>
      </w:r>
      <w:r w:rsidRPr="00333C37">
        <w:t>(8)</w:t>
      </w:r>
    </w:p>
    <w:p w:rsidR="00634C2D" w:rsidRPr="00634C2D" w:rsidRDefault="00634C2D" w:rsidP="00815E30">
      <w:pPr>
        <w:pStyle w:val="phyC4Flietext"/>
      </w:pPr>
      <w:r>
        <w:t xml:space="preserve">Man trägt nun auf einem Streifen Papier die experimentell ermittelten </w:t>
      </w:r>
      <w:proofErr w:type="spellStart"/>
      <w:r>
        <w:t>lg</w:t>
      </w:r>
      <w:proofErr w:type="spellEnd"/>
      <w:r>
        <w:t>(</w:t>
      </w:r>
      <w:proofErr w:type="spellStart"/>
      <w:r>
        <w:t>sin</w:t>
      </w:r>
      <w:r w:rsidR="00F41C89">
        <w:rPr>
          <w:rStyle w:val="phyC4Formelzeichen"/>
        </w:rPr>
        <w:t>ϑ</w:t>
      </w:r>
      <w:proofErr w:type="spellEnd"/>
      <w:r>
        <w:t>)-Werte auf. Zusätzlich wird auf einem anderen Blatt Papier der 2.Term der rechten Seite von (8) aufgetragen, wobei alle möglichen Indextripel zu berücksichtigen sind:</w:t>
      </w:r>
    </w:p>
    <w:p w:rsidR="00634C2D" w:rsidRPr="00333C37" w:rsidRDefault="00634C2D" w:rsidP="00634C2D">
      <w:pPr>
        <w:pStyle w:val="phyC4Formelzeile"/>
      </w:pPr>
      <w:r w:rsidRPr="00634C2D">
        <w:rPr>
          <w:position w:val="-28"/>
          <w:lang w:val="en-GB"/>
        </w:rPr>
        <w:object w:dxaOrig="2680" w:dyaOrig="680">
          <v:shape id="_x0000_i1031" type="#_x0000_t75" style="width:135.3pt;height:34.75pt" o:ole="">
            <v:imagedata r:id="rId30" o:title=""/>
          </v:shape>
          <o:OLEObject Type="Embed" ProgID="Equation.3" ShapeID="_x0000_i1031" DrawAspect="Content" ObjectID="_1407214031" r:id="rId31"/>
        </w:object>
      </w:r>
      <w:r w:rsidRPr="008706E4">
        <w:tab/>
      </w:r>
      <w:r w:rsidRPr="00333C37">
        <w:t>(9)</w:t>
      </w:r>
    </w:p>
    <w:p w:rsidR="008706E4" w:rsidRDefault="00634C2D" w:rsidP="00455C54">
      <w:pPr>
        <w:pStyle w:val="phyC4Flietext"/>
      </w:pPr>
      <w:r>
        <w:t xml:space="preserve">Verschiebt man beide Skalen gegeneinander, so wird sich eine Stellung finden lassen, bei der sich die </w:t>
      </w:r>
      <w:r>
        <w:lastRenderedPageBreak/>
        <w:t xml:space="preserve">Strichmarken beider Streifen weitestgehend decken. </w:t>
      </w:r>
    </w:p>
    <w:p w:rsidR="00634C2D" w:rsidRDefault="00634C2D" w:rsidP="00815E30">
      <w:pPr>
        <w:pStyle w:val="phyC4Flietext"/>
      </w:pPr>
      <w:r>
        <w:t xml:space="preserve">Aus dem Abstand der Nullpunkte beider Streifen ergibt sich der Wert </w:t>
      </w:r>
      <w:proofErr w:type="spellStart"/>
      <w:r>
        <w:t>lg</w:t>
      </w:r>
      <w:proofErr w:type="spellEnd"/>
      <w:r>
        <w:t>(</w:t>
      </w:r>
      <w:r w:rsidRPr="00E24FCA">
        <w:rPr>
          <w:rStyle w:val="phyC4Formelzeichen"/>
        </w:rPr>
        <w:t>a</w:t>
      </w:r>
      <w:r>
        <w:t xml:space="preserve">): Durch </w:t>
      </w:r>
      <w:proofErr w:type="spellStart"/>
      <w:r>
        <w:t>Delogarithmieren</w:t>
      </w:r>
      <w:proofErr w:type="spellEnd"/>
      <w:r>
        <w:t xml:space="preserve"> e</w:t>
      </w:r>
      <w:r>
        <w:t>r</w:t>
      </w:r>
      <w:r>
        <w:t xml:space="preserve">hält man daraus schließlich die Gitterkonstante </w:t>
      </w:r>
      <w:r w:rsidRPr="00E24FCA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>des kubischen Gitters.</w:t>
      </w:r>
    </w:p>
    <w:p w:rsidR="00455C54" w:rsidRDefault="00455C54" w:rsidP="00815E30">
      <w:pPr>
        <w:pStyle w:val="phyC4Flietext"/>
      </w:pPr>
    </w:p>
    <w:p w:rsidR="00455C54" w:rsidRDefault="00455C54" w:rsidP="00455C54">
      <w:pPr>
        <w:pStyle w:val="phyC4Zwischenberschrift"/>
      </w:pPr>
      <w:r>
        <w:t>Aufgabe 1: Registrieren Sie d</w:t>
      </w:r>
      <w:r w:rsidRPr="006E5080">
        <w:t xml:space="preserve">ie Intensität der an einer kubischen Pulverprobe rückgestreuten </w:t>
      </w:r>
      <w:proofErr w:type="spellStart"/>
      <w:r w:rsidRPr="006E5080">
        <w:t>Cu</w:t>
      </w:r>
      <w:proofErr w:type="spellEnd"/>
      <w:r w:rsidRPr="006E5080">
        <w:t>-Röntgenstrahlung ist als Funk</w:t>
      </w:r>
      <w:r>
        <w:t>tion des Rückstreuwi</w:t>
      </w:r>
      <w:r>
        <w:t>n</w:t>
      </w:r>
      <w:r>
        <w:t>kels.</w:t>
      </w:r>
    </w:p>
    <w:p w:rsidR="00E24758" w:rsidRDefault="00E072AC" w:rsidP="00E24758">
      <w:pPr>
        <w:pStyle w:val="phyC4PosRahmVollbreit"/>
        <w:framePr w:vSpace="113" w:wrap="notBeside" w:vAnchor="page" w:hAnchor="page" w:x="671" w:y="4370"/>
      </w:pPr>
      <w:r>
        <w:rPr>
          <w:noProof/>
        </w:rPr>
        <w:pict>
          <v:shape id="_x0000_s2166" type="#_x0000_t202" style="position:absolute;left:0;text-align:left;margin-left:61.75pt;margin-top:350.1pt;width:393.95pt;height:56.65pt;z-index:251673600;mso-height-percent:200;mso-height-percent:200;mso-width-relative:margin;mso-height-relative:margin" filled="f" stroked="f">
            <v:textbox style="mso-next-textbox:#_x0000_s2166;mso-fit-shape-to-text:t">
              <w:txbxContent>
                <w:p w:rsidR="00E24758" w:rsidRDefault="00E24758" w:rsidP="008706E4">
                  <w:pPr>
                    <w:rPr>
                      <w:b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 xml:space="preserve">↑   </w:t>
                  </w:r>
                  <w:proofErr w:type="spellStart"/>
                  <w:r>
                    <w:rPr>
                      <w:rFonts w:cs="Arial"/>
                      <w:sz w:val="32"/>
                      <w:szCs w:val="32"/>
                    </w:rPr>
                    <w:t>↑</w:t>
                  </w:r>
                  <w:proofErr w:type="spellEnd"/>
                </w:p>
                <w:p w:rsidR="00E24758" w:rsidRDefault="00E24758" w:rsidP="008706E4">
                  <w:pPr>
                    <w:rPr>
                      <w:b/>
                    </w:rPr>
                  </w:pPr>
                  <w:r w:rsidRPr="0030200B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 xml:space="preserve">   </w:t>
                  </w:r>
                  <w:r w:rsidRPr="0030200B">
                    <w:rPr>
                      <w:b/>
                    </w:rPr>
                    <w:t xml:space="preserve">  </w:t>
                  </w:r>
                  <w:r w:rsidR="006C60E0">
                    <w:rPr>
                      <w:b/>
                    </w:rPr>
                    <w:t xml:space="preserve">2                 3      4        5         6                7        </w:t>
                  </w:r>
                  <w:r>
                    <w:rPr>
                      <w:b/>
                    </w:rPr>
                    <w:t xml:space="preserve">        8               9    </w:t>
                  </w:r>
                </w:p>
                <w:p w:rsidR="00E24758" w:rsidRPr="0030200B" w:rsidRDefault="00E24758" w:rsidP="008706E4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   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 w:rsidR="006C60E0">
                    <w:rPr>
                      <w:rFonts w:cs="Arial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 w:rsidR="006C60E0"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shape>
        </w:pict>
      </w:r>
      <w:r w:rsidR="00E24758">
        <w:rPr>
          <w:noProof/>
        </w:rPr>
        <w:drawing>
          <wp:inline distT="0" distB="0" distL="0" distR="0">
            <wp:extent cx="6176798" cy="6903838"/>
            <wp:effectExtent l="19050" t="0" r="0" b="0"/>
            <wp:docPr id="72" name="Grafik 3" descr="NaCl_ohne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l_ohnefilter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34" cy="69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58" w:rsidRPr="008C4DEE" w:rsidRDefault="00E24758" w:rsidP="00E24758">
      <w:pPr>
        <w:pStyle w:val="phyC4PosRahmVollbreit"/>
        <w:framePr w:vSpace="113" w:wrap="notBeside" w:vAnchor="page" w:hAnchor="page" w:x="671" w:y="4370"/>
        <w:rPr>
          <w:rFonts w:cs="Arial"/>
          <w:sz w:val="20"/>
        </w:rPr>
      </w:pPr>
      <w:r>
        <w:rPr>
          <w:rFonts w:cs="Arial"/>
          <w:color w:val="231F20"/>
          <w:sz w:val="20"/>
        </w:rPr>
        <w:t>Abb</w:t>
      </w:r>
      <w:r w:rsidRPr="008C4DEE">
        <w:rPr>
          <w:rFonts w:cs="Arial"/>
          <w:color w:val="231F20"/>
          <w:sz w:val="20"/>
        </w:rPr>
        <w:t>. 6:</w:t>
      </w:r>
      <w:r w:rsidRPr="008C4DEE">
        <w:rPr>
          <w:rFonts w:cs="Arial"/>
          <w:color w:val="231F20"/>
          <w:sz w:val="20"/>
        </w:rPr>
        <w:tab/>
        <w:t xml:space="preserve">Bragg Linien von </w:t>
      </w:r>
      <w:proofErr w:type="spellStart"/>
      <w:r w:rsidRPr="008C4DEE">
        <w:rPr>
          <w:rFonts w:cs="Arial"/>
          <w:color w:val="231F20"/>
          <w:sz w:val="20"/>
        </w:rPr>
        <w:t>Cu-</w:t>
      </w:r>
      <w:r w:rsidRPr="008C4DEE">
        <w:rPr>
          <w:rStyle w:val="phyC4Formelzeichen"/>
          <w:sz w:val="22"/>
          <w:szCs w:val="22"/>
        </w:rPr>
        <w:t>K</w:t>
      </w:r>
      <w:r w:rsidRPr="0026061B">
        <w:rPr>
          <w:rStyle w:val="phyC4Formelzeichen"/>
          <w:sz w:val="22"/>
          <w:szCs w:val="22"/>
          <w:vertAlign w:val="subscript"/>
        </w:rPr>
        <w:t>α</w:t>
      </w:r>
      <w:proofErr w:type="spellEnd"/>
      <w:r w:rsidRPr="008C4DEE">
        <w:rPr>
          <w:rFonts w:cs="Arial"/>
          <w:sz w:val="20"/>
        </w:rPr>
        <w:t xml:space="preserve"> </w:t>
      </w:r>
      <w:proofErr w:type="spellStart"/>
      <w:r w:rsidRPr="008C4DEE">
        <w:rPr>
          <w:rFonts w:cs="Arial"/>
          <w:color w:val="231F20"/>
          <w:sz w:val="20"/>
        </w:rPr>
        <w:t>and</w:t>
      </w:r>
      <w:proofErr w:type="spellEnd"/>
      <w:r w:rsidRPr="008C4DEE">
        <w:rPr>
          <w:rFonts w:cs="Arial"/>
          <w:color w:val="231F20"/>
          <w:sz w:val="20"/>
        </w:rPr>
        <w:t xml:space="preserve"> </w:t>
      </w:r>
      <w:proofErr w:type="spellStart"/>
      <w:r w:rsidRPr="008C4DEE">
        <w:rPr>
          <w:rFonts w:cs="Arial"/>
          <w:color w:val="231F20"/>
          <w:sz w:val="20"/>
        </w:rPr>
        <w:t>Cu-</w:t>
      </w:r>
      <w:r w:rsidRPr="008C4DEE">
        <w:rPr>
          <w:rStyle w:val="phyC4Formelzeichen"/>
          <w:sz w:val="22"/>
          <w:szCs w:val="22"/>
        </w:rPr>
        <w:t>K</w:t>
      </w:r>
      <w:r w:rsidRPr="0026061B">
        <w:rPr>
          <w:rStyle w:val="phyC4Formelzeichen"/>
          <w:sz w:val="22"/>
          <w:szCs w:val="22"/>
          <w:vertAlign w:val="subscript"/>
        </w:rPr>
        <w:t>β</w:t>
      </w:r>
      <w:proofErr w:type="spellEnd"/>
      <w:r w:rsidRPr="008C4DEE">
        <w:rPr>
          <w:rFonts w:cs="Arial"/>
          <w:color w:val="231F20"/>
          <w:sz w:val="20"/>
        </w:rPr>
        <w:t xml:space="preserve"> von </w:t>
      </w:r>
      <w:proofErr w:type="spellStart"/>
      <w:r w:rsidRPr="008C4DEE">
        <w:rPr>
          <w:rFonts w:cs="Arial"/>
          <w:color w:val="231F20"/>
          <w:sz w:val="20"/>
        </w:rPr>
        <w:t>NaCl</w:t>
      </w:r>
      <w:proofErr w:type="spellEnd"/>
    </w:p>
    <w:p w:rsidR="00634C2D" w:rsidRDefault="00634C2D" w:rsidP="00815E30">
      <w:pPr>
        <w:pStyle w:val="phyC4Flietext"/>
      </w:pPr>
      <w:r>
        <w:t xml:space="preserve">Abb. </w:t>
      </w:r>
      <w:r w:rsidR="008706E4">
        <w:t>6</w:t>
      </w:r>
      <w:r>
        <w:t xml:space="preserve"> zeigt das Debye-Scherrer Spektrum von </w:t>
      </w:r>
      <w:proofErr w:type="spellStart"/>
      <w:r>
        <w:t>NaCl</w:t>
      </w:r>
      <w:proofErr w:type="spellEnd"/>
      <w:r>
        <w:t>.</w:t>
      </w:r>
    </w:p>
    <w:p w:rsidR="00455C54" w:rsidRDefault="00E072AC" w:rsidP="00455C54">
      <w:pPr>
        <w:pStyle w:val="phyC4PosRahmSchmal"/>
        <w:framePr w:w="5447" w:wrap="around" w:vAnchor="page" w:hAnchor="page" w:x="6011" w:y="1771"/>
      </w:pPr>
      <w:r>
        <w:rPr>
          <w:noProof/>
        </w:rPr>
        <w:lastRenderedPageBreak/>
        <w:pict>
          <v:shape id="_x0000_s2152" type="#_x0000_t202" style="position:absolute;left:0;text-align:left;margin-left:76.5pt;margin-top:139.35pt;width:178.9pt;height:56.65pt;z-index:251675648;mso-height-percent:200;mso-height-percent:200;mso-width-relative:margin;mso-height-relative:margin" filled="f" stroked="f">
            <v:textbox style="mso-next-textbox:#_x0000_s2152;mso-fit-shape-to-text:t">
              <w:txbxContent>
                <w:p w:rsidR="00455C54" w:rsidRDefault="00455C54" w:rsidP="008C4DEE">
                  <w:pPr>
                    <w:rPr>
                      <w:b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>↑</w:t>
                  </w:r>
                </w:p>
                <w:p w:rsidR="00455C54" w:rsidRDefault="00455C54" w:rsidP="008C4DE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2                       4                    6               </w:t>
                  </w:r>
                </w:p>
                <w:p w:rsidR="00455C54" w:rsidRPr="0030200B" w:rsidRDefault="00455C54" w:rsidP="008C4DEE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   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 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</w:p>
              </w:txbxContent>
            </v:textbox>
          </v:shape>
        </w:pict>
      </w:r>
      <w:r w:rsidR="00455C54">
        <w:rPr>
          <w:noProof/>
        </w:rPr>
        <w:drawing>
          <wp:inline distT="0" distB="0" distL="0" distR="0">
            <wp:extent cx="3485570" cy="3834538"/>
            <wp:effectExtent l="19050" t="0" r="580" b="0"/>
            <wp:docPr id="13" name="Grafik 5" descr="NaCl-mit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l-mitFilte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574" cy="38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54" w:rsidRPr="0026061B" w:rsidRDefault="00455C54" w:rsidP="00455C54">
      <w:pPr>
        <w:pStyle w:val="phyC4PosRahmVollbreit"/>
        <w:framePr w:w="5447" w:h="2552" w:hSpace="170" w:vSpace="227" w:wrap="around" w:vAnchor="page" w:hAnchor="page" w:x="6011" w:y="1771"/>
        <w:rPr>
          <w:rFonts w:cs="Arial"/>
          <w:sz w:val="20"/>
        </w:rPr>
      </w:pPr>
      <w:r>
        <w:rPr>
          <w:rFonts w:cs="Arial"/>
          <w:sz w:val="20"/>
        </w:rPr>
        <w:t>Abb. 7:</w:t>
      </w:r>
      <w:r>
        <w:rPr>
          <w:rFonts w:cs="Arial"/>
          <w:sz w:val="20"/>
        </w:rPr>
        <w:tab/>
      </w:r>
      <w:r w:rsidRPr="0026061B">
        <w:rPr>
          <w:rFonts w:cs="Arial"/>
          <w:sz w:val="20"/>
        </w:rPr>
        <w:t xml:space="preserve">Bragg-Diagramm von </w:t>
      </w:r>
      <w:proofErr w:type="spellStart"/>
      <w:r w:rsidRPr="0026061B">
        <w:rPr>
          <w:rFonts w:cs="Arial"/>
          <w:sz w:val="20"/>
        </w:rPr>
        <w:t>NaCl</w:t>
      </w:r>
      <w:proofErr w:type="spellEnd"/>
      <w:r w:rsidRPr="0026061B">
        <w:rPr>
          <w:rFonts w:cs="Arial"/>
          <w:sz w:val="20"/>
        </w:rPr>
        <w:t xml:space="preserve"> nur mit </w:t>
      </w:r>
      <w:proofErr w:type="spellStart"/>
      <w:r w:rsidRPr="0026061B">
        <w:rPr>
          <w:rFonts w:cs="Arial"/>
          <w:sz w:val="20"/>
        </w:rPr>
        <w:t>Cu</w:t>
      </w:r>
      <w:proofErr w:type="spellEnd"/>
      <w:r w:rsidRPr="0026061B">
        <w:rPr>
          <w:rFonts w:cs="Arial"/>
          <w:sz w:val="20"/>
        </w:rPr>
        <w:t>-</w:t>
      </w:r>
      <w:proofErr w:type="spellStart"/>
      <w:r w:rsidRPr="0026061B">
        <w:rPr>
          <w:rStyle w:val="phyC4Formelzeichen"/>
          <w:sz w:val="22"/>
          <w:szCs w:val="22"/>
        </w:rPr>
        <w:t>K</w:t>
      </w:r>
      <w:r w:rsidRPr="0026061B">
        <w:rPr>
          <w:rStyle w:val="phyC4Formelzeichen"/>
          <w:sz w:val="22"/>
          <w:szCs w:val="22"/>
          <w:vertAlign w:val="subscript"/>
        </w:rPr>
        <w:t>α</w:t>
      </w:r>
      <w:proofErr w:type="spellEnd"/>
      <w:r w:rsidRPr="0026061B">
        <w:rPr>
          <w:rFonts w:cs="Arial"/>
          <w:sz w:val="20"/>
        </w:rPr>
        <w:t xml:space="preserve">-Strahlung (mit Nickelfilter zur </w:t>
      </w:r>
      <w:proofErr w:type="spellStart"/>
      <w:r w:rsidRPr="0026061B">
        <w:rPr>
          <w:rFonts w:cs="Arial"/>
          <w:sz w:val="20"/>
        </w:rPr>
        <w:t>Monochromatisierung</w:t>
      </w:r>
      <w:proofErr w:type="spellEnd"/>
      <w:r w:rsidRPr="0026061B">
        <w:rPr>
          <w:rFonts w:cs="Arial"/>
          <w:sz w:val="20"/>
        </w:rPr>
        <w:t>)</w:t>
      </w:r>
    </w:p>
    <w:p w:rsidR="00634C2D" w:rsidRDefault="00634C2D" w:rsidP="00333C37">
      <w:pPr>
        <w:tabs>
          <w:tab w:val="clear" w:pos="425"/>
        </w:tabs>
      </w:pPr>
      <w:r>
        <w:t xml:space="preserve">Da zur </w:t>
      </w:r>
      <w:proofErr w:type="spellStart"/>
      <w:r>
        <w:t>Monochromatisierung</w:t>
      </w:r>
      <w:proofErr w:type="spellEnd"/>
      <w:r>
        <w:t xml:space="preserve"> der Röntgenstra</w:t>
      </w:r>
      <w:r>
        <w:t>h</w:t>
      </w:r>
      <w:r>
        <w:t>lung kein Filter verwendet wurde, muss bei der Auswertung der einzelnen Linien bedacht we</w:t>
      </w:r>
      <w:r>
        <w:t>r</w:t>
      </w:r>
      <w:r>
        <w:t xml:space="preserve">den, dass die intensitätsstarken Linien, die von der </w:t>
      </w:r>
      <w:proofErr w:type="spellStart"/>
      <w:r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α</w:t>
      </w:r>
      <w:proofErr w:type="spellEnd"/>
      <w:r>
        <w:t>-Strahlung herrühren, auch von Nebenl</w:t>
      </w:r>
      <w:r>
        <w:t>i</w:t>
      </w:r>
      <w:r>
        <w:t xml:space="preserve">nien begleitet sind, die von der schwächeren </w:t>
      </w:r>
      <w:proofErr w:type="spellStart"/>
      <w:r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β</w:t>
      </w:r>
      <w:proofErr w:type="spellEnd"/>
      <w:r>
        <w:t>-Strahlung verursacht werden.</w:t>
      </w:r>
    </w:p>
    <w:p w:rsidR="00B80460" w:rsidRPr="00634C2D" w:rsidRDefault="00634C2D" w:rsidP="00815E30">
      <w:pPr>
        <w:pStyle w:val="phyC4Flietext"/>
      </w:pPr>
      <w:r>
        <w:t xml:space="preserve">Unter zu </w:t>
      </w:r>
      <w:proofErr w:type="spellStart"/>
      <w:r>
        <w:t>Hilfenahme</w:t>
      </w:r>
      <w:proofErr w:type="spellEnd"/>
      <w:r>
        <w:t xml:space="preserve"> von (1) kann man diese Linienpaare identifizieren. Es gilt nämlich ang</w:t>
      </w:r>
      <w:r>
        <w:t>e</w:t>
      </w:r>
      <w:r>
        <w:t xml:space="preserve">nähert mit </w:t>
      </w:r>
      <w:r w:rsidR="00E24FCA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>(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α</w:t>
      </w:r>
      <w:proofErr w:type="spellEnd"/>
      <w:r>
        <w:t xml:space="preserve">) = 154,18 </w:t>
      </w:r>
      <w:proofErr w:type="spellStart"/>
      <w:r>
        <w:t>pm</w:t>
      </w:r>
      <w:proofErr w:type="spellEnd"/>
      <w:r>
        <w:t xml:space="preserve"> und </w:t>
      </w:r>
      <w:r w:rsidR="00E24FCA">
        <w:rPr>
          <w:rStyle w:val="phyC4Formelzeichen"/>
        </w:rPr>
        <w:t>λ</w:t>
      </w:r>
      <w:r w:rsidR="00E24FCA">
        <w:t xml:space="preserve"> </w:t>
      </w:r>
      <w:r>
        <w:t>(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β</w:t>
      </w:r>
      <w:proofErr w:type="spellEnd"/>
      <w:r>
        <w:t xml:space="preserve">) = 139,22) </w:t>
      </w:r>
      <w:proofErr w:type="spellStart"/>
      <w:r>
        <w:t>pm</w:t>
      </w:r>
      <w:proofErr w:type="spellEnd"/>
      <w:r>
        <w:t>:</w:t>
      </w:r>
    </w:p>
    <w:p w:rsidR="00B80460" w:rsidRPr="00333C37" w:rsidRDefault="00B62124" w:rsidP="00634C2D">
      <w:pPr>
        <w:pStyle w:val="phyC4Formelzeile"/>
      </w:pPr>
      <w:r w:rsidRPr="00634C2D">
        <w:rPr>
          <w:position w:val="-32"/>
          <w:lang w:val="en-GB"/>
        </w:rPr>
        <w:object w:dxaOrig="3320" w:dyaOrig="720">
          <v:shape id="_x0000_i1032" type="#_x0000_t75" style="width:165.1pt;height:37.25pt" o:ole="">
            <v:imagedata r:id="rId34" o:title=""/>
          </v:shape>
          <o:OLEObject Type="Embed" ProgID="Equation.3" ShapeID="_x0000_i1032" DrawAspect="Content" ObjectID="_1407214032" r:id="rId35"/>
        </w:object>
      </w:r>
      <w:r w:rsidRPr="007B2CBA">
        <w:tab/>
      </w:r>
      <w:r w:rsidRPr="00333C37">
        <w:t>(10)</w:t>
      </w:r>
    </w:p>
    <w:p w:rsidR="00B62124" w:rsidRDefault="00B62124" w:rsidP="00E24FCA">
      <w:pPr>
        <w:pStyle w:val="phyC4Flietext"/>
      </w:pPr>
      <w:r>
        <w:t xml:space="preserve">Diesem Wert entsprechen die Quotienten der </w:t>
      </w:r>
      <w:proofErr w:type="spellStart"/>
      <w:r>
        <w:t>sin</w:t>
      </w:r>
      <w:r>
        <w:rPr>
          <w:rFonts w:ascii="Grk" w:hAnsi="Grk" w:cs="Grk"/>
        </w:rPr>
        <w:t>q</w:t>
      </w:r>
      <w:proofErr w:type="spellEnd"/>
      <w:r w:rsidR="00F41C89">
        <w:t>-Werte (Abb. 6</w:t>
      </w:r>
      <w:r>
        <w:t xml:space="preserve">) der Linienpaare 2-1, 4-3 und 6-5, so dass die Linien 1, 3 und 5 von der </w:t>
      </w:r>
      <w:proofErr w:type="spellStart"/>
      <w:r>
        <w:t>Cu</w:t>
      </w:r>
      <w:proofErr w:type="spellEnd"/>
      <w:r>
        <w:t>-</w:t>
      </w:r>
      <w:r w:rsidR="00E24FCA" w:rsidRPr="00E24FCA">
        <w:rPr>
          <w:rStyle w:val="phyC4Formelzeichen"/>
        </w:rPr>
        <w:t xml:space="preserve"> 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β</w:t>
      </w:r>
      <w:proofErr w:type="spellEnd"/>
      <w:r>
        <w:t>-Strahlung herrühren.</w:t>
      </w:r>
    </w:p>
    <w:p w:rsidR="00B80460" w:rsidRDefault="00B62124" w:rsidP="00E24FCA">
      <w:pPr>
        <w:pStyle w:val="phyC4Flietext"/>
      </w:pPr>
      <w:r>
        <w:t>Dass diese Folgerung korrekt ist, zeigt eine Kont</w:t>
      </w:r>
      <w:r w:rsidR="00F41C89">
        <w:t>rollmessung (s. Abb. 7</w:t>
      </w:r>
      <w:r>
        <w:t>), bei der zur Red</w:t>
      </w:r>
      <w:r>
        <w:t>u</w:t>
      </w:r>
      <w:r>
        <w:t xml:space="preserve">zierung der Intensität der 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β</w:t>
      </w:r>
      <w:proofErr w:type="spellEnd"/>
      <w:r>
        <w:t xml:space="preserve">-Strahlung der Blendentubus mit </w:t>
      </w:r>
      <w:proofErr w:type="spellStart"/>
      <w:r>
        <w:t>Ni</w:t>
      </w:r>
      <w:proofErr w:type="spellEnd"/>
      <w:r>
        <w:t xml:space="preserve">-Folie verwendet worden ist. Die in Abb. </w:t>
      </w:r>
      <w:r w:rsidR="00F41C89">
        <w:t>6</w:t>
      </w:r>
      <w:r>
        <w:t xml:space="preserve"> zuvor den 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β</w:t>
      </w:r>
      <w:proofErr w:type="spellEnd"/>
      <w:r>
        <w:t>-Linien zugeor</w:t>
      </w:r>
      <w:r>
        <w:t>d</w:t>
      </w:r>
      <w:r>
        <w:t xml:space="preserve">neten Reflexe sind nun verschwunden. Da durch die </w:t>
      </w:r>
      <w:proofErr w:type="spellStart"/>
      <w:r>
        <w:t>Ni</w:t>
      </w:r>
      <w:proofErr w:type="spellEnd"/>
      <w:r>
        <w:t xml:space="preserve">-Folie auch die Intensität der 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α</w:t>
      </w:r>
      <w:proofErr w:type="spellEnd"/>
      <w:r>
        <w:t>-Strahlung etwas geschwächt wird, wird der Nachweis der intensitätsschwachen Reflexe bei größeren Glanzwinkeln erschwert.</w:t>
      </w:r>
    </w:p>
    <w:p w:rsidR="00333C37" w:rsidRDefault="00333C37" w:rsidP="00E24FCA">
      <w:pPr>
        <w:pStyle w:val="phyC4Flietext"/>
      </w:pPr>
    </w:p>
    <w:p w:rsidR="00455C54" w:rsidRDefault="00455C54" w:rsidP="00455C54">
      <w:pPr>
        <w:pStyle w:val="phyC4Zwischenberschrift"/>
      </w:pPr>
      <w:r>
        <w:t>Aufgabe 2:</w:t>
      </w:r>
      <w:r w:rsidRPr="00455C54">
        <w:t xml:space="preserve"> </w:t>
      </w:r>
      <w:r>
        <w:t>Ordnen Sie d</w:t>
      </w:r>
      <w:r w:rsidRPr="006E5080">
        <w:t xml:space="preserve">ie Bragg-Reflexe den jeweiligen Netzebenen zu. </w:t>
      </w:r>
      <w:r>
        <w:t>Ermitteln Sie d</w:t>
      </w:r>
      <w:r w:rsidRPr="006E5080">
        <w:t>ie Gitterko</w:t>
      </w:r>
      <w:r w:rsidRPr="006E5080">
        <w:t>n</w:t>
      </w:r>
      <w:r w:rsidRPr="006E5080">
        <w:t xml:space="preserve">stante der Probe und deren </w:t>
      </w:r>
      <w:proofErr w:type="spellStart"/>
      <w:r w:rsidRPr="006E5080">
        <w:t>Bravais</w:t>
      </w:r>
      <w:proofErr w:type="spellEnd"/>
      <w:r w:rsidRPr="006E5080">
        <w:t>-Gittertyp.</w:t>
      </w:r>
    </w:p>
    <w:p w:rsidR="00B62124" w:rsidRDefault="00B62124" w:rsidP="008C4DEE">
      <w:pPr>
        <w:tabs>
          <w:tab w:val="clear" w:pos="425"/>
        </w:tabs>
      </w:pPr>
      <w:r>
        <w:t xml:space="preserve">Aus Gründen der Übersichtlichkeit wird im Folgenden einschränkend angenommen, dass </w:t>
      </w:r>
      <w:proofErr w:type="spellStart"/>
      <w:r>
        <w:t>NaCl</w:t>
      </w:r>
      <w:proofErr w:type="spellEnd"/>
      <w:r>
        <w:t xml:space="preserve"> keine primitive Einheitszelle, sondern ein </w:t>
      </w:r>
      <w:proofErr w:type="spellStart"/>
      <w:r>
        <w:t>fcc</w:t>
      </w:r>
      <w:proofErr w:type="spellEnd"/>
      <w:r>
        <w:t>- oder bcc-Gitter bildet. In Tabelle 1 sind für diesen Fall alle mögl</w:t>
      </w:r>
      <w:r>
        <w:t>i</w:t>
      </w:r>
      <w:r>
        <w:t xml:space="preserve">chen Indextripel eingetragen, d.h. es werden nur ungemischte </w:t>
      </w:r>
      <w:proofErr w:type="spellStart"/>
      <w:r w:rsidRPr="00E24FCA">
        <w:rPr>
          <w:rStyle w:val="phyC4Formelzeichen"/>
        </w:rPr>
        <w:t>h</w:t>
      </w:r>
      <w:proofErr w:type="gramStart"/>
      <w:r w:rsidRPr="00E24FCA">
        <w:rPr>
          <w:rStyle w:val="phyC4Formelzeichen"/>
        </w:rPr>
        <w:t>,k,l</w:t>
      </w:r>
      <w:proofErr w:type="spellEnd"/>
      <w:proofErr w:type="gramEnd"/>
      <w:r>
        <w:t>-Kombinationen oder solche, für die (</w:t>
      </w:r>
      <w:r w:rsidRPr="00E24FCA">
        <w:rPr>
          <w:rStyle w:val="phyC4Formelzeichen"/>
        </w:rPr>
        <w:t>h + k + l</w:t>
      </w:r>
      <w:r>
        <w:t>) = 2</w:t>
      </w:r>
      <w:r w:rsidRPr="00E24FCA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gilt, berücksichtigt. Für die nach (9) berechneten Werte wurde die Wellenlänge </w:t>
      </w:r>
      <w:r w:rsidR="00E24FCA">
        <w:rPr>
          <w:rStyle w:val="phyC4Formelzeichen"/>
        </w:rPr>
        <w:t>λ</w:t>
      </w:r>
      <w:r w:rsidR="00E24FCA">
        <w:rPr>
          <w:rFonts w:ascii="Grk" w:hAnsi="Grk" w:cs="Grk"/>
        </w:rPr>
        <w:t xml:space="preserve"> </w:t>
      </w:r>
      <w:r w:rsidR="00E24FCA">
        <w:t>(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α</w:t>
      </w:r>
      <w:proofErr w:type="spellEnd"/>
      <w:r w:rsidR="00E24FCA">
        <w:t>)</w:t>
      </w:r>
      <w:r>
        <w:t xml:space="preserve"> = 154,18 </w:t>
      </w:r>
      <w:proofErr w:type="spellStart"/>
      <w:r>
        <w:t>pm</w:t>
      </w:r>
      <w:proofErr w:type="spellEnd"/>
      <w:r>
        <w:t xml:space="preserve"> benutzt.</w:t>
      </w:r>
    </w:p>
    <w:p w:rsidR="00B62124" w:rsidRDefault="00B62124" w:rsidP="00E24FCA">
      <w:pPr>
        <w:pStyle w:val="phyC4Flietext"/>
      </w:pPr>
      <w:r>
        <w:t xml:space="preserve">Zur Bestimmung der Reflexwinkel aus Abb. </w:t>
      </w:r>
      <w:r w:rsidR="00F41C89">
        <w:t>6</w:t>
      </w:r>
      <w:r>
        <w:t xml:space="preserve"> ist es sinnvoll, den entsprechenden Winkelbereich zu zoomen und dann den Linienschwerpunkt auf 2 Dezimalstellen genau zu ermitteln.</w:t>
      </w:r>
    </w:p>
    <w:p w:rsidR="00F41C89" w:rsidRPr="00F41C89" w:rsidRDefault="00F41C89" w:rsidP="00F41C89">
      <w:pPr>
        <w:pStyle w:val="phyC4Tabellenberschrift"/>
        <w:jc w:val="left"/>
      </w:pPr>
      <w:r>
        <w:t xml:space="preserve">Tabelle </w:t>
      </w:r>
      <w:fldSimple w:instr=" SEQ Tabelle \* ARABIC ">
        <w:r>
          <w:rPr>
            <w:noProof/>
          </w:rPr>
          <w:t>1</w:t>
        </w:r>
      </w:fldSimple>
      <w:r>
        <w:t xml:space="preserve">: </w:t>
      </w:r>
      <w:r w:rsidRPr="009017B6">
        <w:t xml:space="preserve">Erlaubte </w:t>
      </w:r>
      <w:proofErr w:type="spellStart"/>
      <w:r w:rsidRPr="0026061B">
        <w:rPr>
          <w:rStyle w:val="phyC4Formelzeichen"/>
        </w:rPr>
        <w:t>h,k,l</w:t>
      </w:r>
      <w:proofErr w:type="spellEnd"/>
      <w:r w:rsidRPr="009017B6">
        <w:t xml:space="preserve">-Indextripel für </w:t>
      </w:r>
      <w:proofErr w:type="spellStart"/>
      <w:r w:rsidRPr="009017B6">
        <w:t>fcc</w:t>
      </w:r>
      <w:proofErr w:type="spellEnd"/>
      <w:r w:rsidRPr="009017B6">
        <w:t>- und bcc-Gitter</w:t>
      </w:r>
      <w:r w:rsidRPr="00F41C89">
        <w:rPr>
          <w:szCs w:val="18"/>
        </w:rPr>
        <w:t>.</w:t>
      </w:r>
    </w:p>
    <w:tbl>
      <w:tblPr>
        <w:tblStyle w:val="HelleSchattierung1"/>
        <w:tblW w:w="0" w:type="auto"/>
        <w:tblLook w:val="04A0"/>
      </w:tblPr>
      <w:tblGrid>
        <w:gridCol w:w="1101"/>
        <w:gridCol w:w="1559"/>
        <w:gridCol w:w="2268"/>
        <w:gridCol w:w="1417"/>
        <w:gridCol w:w="1560"/>
        <w:gridCol w:w="2409"/>
      </w:tblGrid>
      <w:tr w:rsidR="00F41C89" w:rsidTr="00787E4C">
        <w:trPr>
          <w:cnfStyle w:val="100000000000"/>
        </w:trPr>
        <w:tc>
          <w:tcPr>
            <w:cnfStyle w:val="001000000000"/>
            <w:tcW w:w="1101" w:type="dxa"/>
          </w:tcPr>
          <w:p w:rsidR="00F41C89" w:rsidRPr="0026061B" w:rsidRDefault="00F41C89" w:rsidP="00787E4C">
            <w:pPr>
              <w:pStyle w:val="phyC4Tabelleninhalt"/>
              <w:rPr>
                <w:rStyle w:val="phyC4TabelleninhFormelz"/>
              </w:rPr>
            </w:pPr>
            <w:proofErr w:type="gramStart"/>
            <w:r w:rsidRPr="0026061B">
              <w:rPr>
                <w:rStyle w:val="phyC4TabelleninhFormelz"/>
              </w:rPr>
              <w:t>h</w:t>
            </w:r>
            <w:proofErr w:type="gramEnd"/>
            <w:r w:rsidRPr="0026061B">
              <w:rPr>
                <w:rStyle w:val="phyC4TabelleninhFormelz"/>
              </w:rPr>
              <w:t xml:space="preserve"> k l</w:t>
            </w:r>
          </w:p>
        </w:tc>
        <w:tc>
          <w:tcPr>
            <w:tcW w:w="1559" w:type="dxa"/>
          </w:tcPr>
          <w:p w:rsidR="00F41C89" w:rsidRPr="0026061B" w:rsidRDefault="00F41C89" w:rsidP="00787E4C">
            <w:pPr>
              <w:pStyle w:val="phyC4Tabelleninhalt"/>
              <w:cnfStyle w:val="100000000000"/>
              <w:rPr>
                <w:rStyle w:val="phyC4TabelleninhFormelz"/>
              </w:rPr>
            </w:pPr>
            <w:proofErr w:type="gramStart"/>
            <w:r w:rsidRPr="0026061B">
              <w:rPr>
                <w:rStyle w:val="phyC4TabelleninhFormelz"/>
              </w:rPr>
              <w:t>h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r w:rsidRPr="0026061B">
              <w:rPr>
                <w:rStyle w:val="phyC4TabelleninhFormelz"/>
              </w:rPr>
              <w:t>+k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r w:rsidRPr="0026061B">
              <w:rPr>
                <w:rStyle w:val="phyC4TabelleninhFormelz"/>
              </w:rPr>
              <w:t>+l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</w:tcPr>
          <w:p w:rsidR="00F41C89" w:rsidRPr="0026061B" w:rsidRDefault="00F41C89" w:rsidP="00787E4C">
            <w:pPr>
              <w:pStyle w:val="phyC4Tabelleninhalt"/>
              <w:cnfStyle w:val="100000000000"/>
            </w:pPr>
            <w:r w:rsidRPr="0026061B">
              <w:rPr>
                <w:b w:val="0"/>
                <w:bCs w:val="0"/>
                <w:color w:val="auto"/>
                <w:position w:val="-24"/>
                <w:lang w:val="en-GB"/>
              </w:rPr>
              <w:object w:dxaOrig="2400" w:dyaOrig="620">
                <v:shape id="_x0000_i1033" type="#_x0000_t75" style="width:101.8pt;height:27.3pt" o:ole="">
                  <v:imagedata r:id="rId36" o:title=""/>
                </v:shape>
                <o:OLEObject Type="Embed" ProgID="Equation.3" ShapeID="_x0000_i1033" DrawAspect="Content" ObjectID="_1407214033" r:id="rId37"/>
              </w:object>
            </w:r>
          </w:p>
        </w:tc>
        <w:tc>
          <w:tcPr>
            <w:tcW w:w="1417" w:type="dxa"/>
          </w:tcPr>
          <w:p w:rsidR="00F41C89" w:rsidRPr="0026061B" w:rsidRDefault="00F41C89" w:rsidP="00787E4C">
            <w:pPr>
              <w:pStyle w:val="phyC4Tabelleninhalt"/>
              <w:cnfStyle w:val="100000000000"/>
              <w:rPr>
                <w:rStyle w:val="phyC4TabelleninhFormelz"/>
              </w:rPr>
            </w:pPr>
            <w:proofErr w:type="gramStart"/>
            <w:r w:rsidRPr="0026061B">
              <w:rPr>
                <w:rStyle w:val="phyC4TabelleninhFormelz"/>
              </w:rPr>
              <w:t>h</w:t>
            </w:r>
            <w:proofErr w:type="gramEnd"/>
            <w:r w:rsidRPr="0026061B">
              <w:rPr>
                <w:rStyle w:val="phyC4TabelleninhFormelz"/>
              </w:rPr>
              <w:t xml:space="preserve"> k l</w:t>
            </w:r>
          </w:p>
        </w:tc>
        <w:tc>
          <w:tcPr>
            <w:tcW w:w="1560" w:type="dxa"/>
          </w:tcPr>
          <w:p w:rsidR="00F41C89" w:rsidRDefault="00F41C89" w:rsidP="00787E4C">
            <w:pPr>
              <w:pStyle w:val="phyC4Tabelleninhalt"/>
              <w:cnfStyle w:val="100000000000"/>
              <w:rPr>
                <w:lang w:val="en-GB"/>
              </w:rPr>
            </w:pPr>
            <w:proofErr w:type="gramStart"/>
            <w:r w:rsidRPr="0026061B">
              <w:rPr>
                <w:rStyle w:val="phyC4TabelleninhFormelz"/>
              </w:rPr>
              <w:t>h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r w:rsidRPr="0026061B">
              <w:rPr>
                <w:rStyle w:val="phyC4TabelleninhFormelz"/>
              </w:rPr>
              <w:t>+k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r w:rsidRPr="0026061B">
              <w:rPr>
                <w:rStyle w:val="phyC4TabelleninhFormelz"/>
              </w:rPr>
              <w:t>+l</w:t>
            </w:r>
            <w:r w:rsidRPr="0026061B">
              <w:rPr>
                <w:rStyle w:val="phyC4TabelleninhFormelz"/>
                <w:vertAlign w:val="superscript"/>
              </w:rPr>
              <w:t>2</w:t>
            </w:r>
            <w:proofErr w:type="gramEnd"/>
          </w:p>
        </w:tc>
        <w:tc>
          <w:tcPr>
            <w:tcW w:w="2409" w:type="dxa"/>
          </w:tcPr>
          <w:p w:rsidR="00F41C89" w:rsidRDefault="00F41C89" w:rsidP="00787E4C">
            <w:pPr>
              <w:pStyle w:val="phyC4Tabelleninhalt"/>
              <w:cnfStyle w:val="100000000000"/>
              <w:rPr>
                <w:lang w:val="en-GB"/>
              </w:rPr>
            </w:pPr>
            <w:r w:rsidRPr="0026061B">
              <w:rPr>
                <w:b w:val="0"/>
                <w:bCs w:val="0"/>
                <w:color w:val="auto"/>
                <w:position w:val="-24"/>
                <w:lang w:val="en-GB"/>
              </w:rPr>
              <w:object w:dxaOrig="2400" w:dyaOrig="620">
                <v:shape id="_x0000_i1034" type="#_x0000_t75" style="width:101.8pt;height:27.3pt" o:ole="">
                  <v:imagedata r:id="rId36" o:title=""/>
                </v:shape>
                <o:OLEObject Type="Embed" ProgID="Equation.3" ShapeID="_x0000_i1034" DrawAspect="Content" ObjectID="_1407214034" r:id="rId38"/>
              </w:objec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1 </w:t>
            </w:r>
            <w:proofErr w:type="spellStart"/>
            <w:r w:rsidRPr="002B454C">
              <w:rPr>
                <w:rFonts w:cs="Arial"/>
              </w:rPr>
              <w:t>1</w:t>
            </w:r>
            <w:proofErr w:type="spellEnd"/>
            <w:r w:rsidRPr="002B454C">
              <w:rPr>
                <w:rFonts w:cs="Arial"/>
              </w:rPr>
              <w:t xml:space="preserve"> </w:t>
            </w:r>
            <w:proofErr w:type="spellStart"/>
            <w:r w:rsidRPr="002B454C">
              <w:rPr>
                <w:rFonts w:cs="Arial"/>
              </w:rPr>
              <w:t>1</w:t>
            </w:r>
            <w:proofErr w:type="spellEnd"/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3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2,126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>2 1 3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14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2,460</w:t>
            </w:r>
          </w:p>
        </w:tc>
      </w:tr>
      <w:tr w:rsidR="00F41C89" w:rsidTr="00787E4C"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2 </w:t>
            </w:r>
            <w:proofErr w:type="gramStart"/>
            <w:r w:rsidRPr="002B454C">
              <w:rPr>
                <w:rFonts w:cs="Arial"/>
              </w:rPr>
              <w:t xml:space="preserve">0 </w:t>
            </w:r>
            <w:proofErr w:type="spellStart"/>
            <w:r w:rsidRPr="002B454C">
              <w:rPr>
                <w:rFonts w:cs="Arial"/>
              </w:rPr>
              <w:t>0</w:t>
            </w:r>
            <w:proofErr w:type="spellEnd"/>
            <w:proofErr w:type="gramEnd"/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4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2,188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</w:rPr>
            </w:pPr>
            <w:proofErr w:type="gramStart"/>
            <w:r w:rsidRPr="002B454C">
              <w:rPr>
                <w:rFonts w:cs="Arial"/>
                <w:szCs w:val="18"/>
              </w:rPr>
              <w:t xml:space="preserve">0 </w:t>
            </w:r>
            <w:proofErr w:type="spellStart"/>
            <w:r w:rsidRPr="002B454C">
              <w:rPr>
                <w:rFonts w:cs="Arial"/>
                <w:szCs w:val="18"/>
              </w:rPr>
              <w:t>0</w:t>
            </w:r>
            <w:proofErr w:type="spellEnd"/>
            <w:proofErr w:type="gramEnd"/>
            <w:r w:rsidRPr="002B454C">
              <w:rPr>
                <w:rFonts w:cs="Arial"/>
                <w:szCs w:val="18"/>
              </w:rPr>
              <w:t xml:space="preserve"> 4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16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2,489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1 </w:t>
            </w:r>
            <w:proofErr w:type="spellStart"/>
            <w:r w:rsidRPr="002B454C">
              <w:rPr>
                <w:rFonts w:cs="Arial"/>
              </w:rPr>
              <w:t>1</w:t>
            </w:r>
            <w:proofErr w:type="spellEnd"/>
            <w:r w:rsidRPr="002B454C">
              <w:rPr>
                <w:rFonts w:cs="Arial"/>
              </w:rPr>
              <w:t xml:space="preserve"> 2</w:t>
            </w:r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6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2,276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 xml:space="preserve">1 </w:t>
            </w:r>
            <w:proofErr w:type="spellStart"/>
            <w:r w:rsidRPr="002B454C">
              <w:rPr>
                <w:rFonts w:cs="Arial"/>
                <w:szCs w:val="18"/>
              </w:rPr>
              <w:t>1</w:t>
            </w:r>
            <w:proofErr w:type="spellEnd"/>
            <w:r w:rsidRPr="002B454C">
              <w:rPr>
                <w:rFonts w:cs="Arial"/>
                <w:szCs w:val="18"/>
              </w:rPr>
              <w:t xml:space="preserve"> 4/0 3 </w:t>
            </w:r>
            <w:proofErr w:type="spellStart"/>
            <w:r w:rsidRPr="002B454C">
              <w:rPr>
                <w:rFonts w:cs="Arial"/>
                <w:szCs w:val="18"/>
              </w:rPr>
              <w:t>3</w:t>
            </w:r>
            <w:proofErr w:type="spellEnd"/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18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2,515</w:t>
            </w:r>
          </w:p>
        </w:tc>
      </w:tr>
      <w:tr w:rsidR="00F41C89" w:rsidTr="00787E4C"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0 2 </w:t>
            </w:r>
            <w:proofErr w:type="spellStart"/>
            <w:r w:rsidRPr="002B454C">
              <w:rPr>
                <w:rFonts w:cs="Arial"/>
              </w:rPr>
              <w:t>2</w:t>
            </w:r>
            <w:proofErr w:type="spellEnd"/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8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2,339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>3 1 3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19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2,526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0 1 3</w:t>
            </w:r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10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2,387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>0 2 4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20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2,538</w:t>
            </w:r>
          </w:p>
        </w:tc>
      </w:tr>
      <w:tr w:rsidR="00F41C89" w:rsidTr="00787E4C"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1 </w:t>
            </w:r>
            <w:proofErr w:type="spellStart"/>
            <w:r w:rsidRPr="002B454C">
              <w:rPr>
                <w:rFonts w:cs="Arial"/>
              </w:rPr>
              <w:t>1</w:t>
            </w:r>
            <w:proofErr w:type="spellEnd"/>
            <w:r w:rsidRPr="002B454C">
              <w:rPr>
                <w:rFonts w:cs="Arial"/>
              </w:rPr>
              <w:t xml:space="preserve"> 3</w:t>
            </w:r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11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2,408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>3 2 3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22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0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2,558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1101" w:type="dxa"/>
          </w:tcPr>
          <w:p w:rsidR="00F41C89" w:rsidRPr="002B454C" w:rsidRDefault="00F41C89" w:rsidP="00787E4C">
            <w:pPr>
              <w:pStyle w:val="phyC4Tabelleninhalt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 xml:space="preserve">2 </w:t>
            </w:r>
            <w:proofErr w:type="spellStart"/>
            <w:r w:rsidRPr="002B454C">
              <w:rPr>
                <w:rFonts w:cs="Arial"/>
              </w:rPr>
              <w:t>2</w:t>
            </w:r>
            <w:proofErr w:type="spellEnd"/>
            <w:r w:rsidRPr="002B454C">
              <w:rPr>
                <w:rFonts w:cs="Arial"/>
              </w:rPr>
              <w:t xml:space="preserve"> </w:t>
            </w:r>
            <w:proofErr w:type="spellStart"/>
            <w:r w:rsidRPr="002B454C">
              <w:rPr>
                <w:rFonts w:cs="Arial"/>
              </w:rPr>
              <w:t>2</w:t>
            </w:r>
            <w:proofErr w:type="spellEnd"/>
          </w:p>
        </w:tc>
        <w:tc>
          <w:tcPr>
            <w:tcW w:w="155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12</w:t>
            </w:r>
          </w:p>
        </w:tc>
        <w:tc>
          <w:tcPr>
            <w:tcW w:w="2268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2,427</w:t>
            </w:r>
          </w:p>
        </w:tc>
        <w:tc>
          <w:tcPr>
            <w:tcW w:w="1417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</w:rPr>
            </w:pPr>
            <w:r w:rsidRPr="002B454C">
              <w:rPr>
                <w:rFonts w:cs="Arial"/>
                <w:szCs w:val="18"/>
              </w:rPr>
              <w:t xml:space="preserve">2 </w:t>
            </w:r>
            <w:proofErr w:type="spellStart"/>
            <w:r w:rsidRPr="002B454C">
              <w:rPr>
                <w:rFonts w:cs="Arial"/>
                <w:szCs w:val="18"/>
              </w:rPr>
              <w:t>2</w:t>
            </w:r>
            <w:proofErr w:type="spellEnd"/>
            <w:r w:rsidRPr="002B454C">
              <w:rPr>
                <w:rFonts w:cs="Arial"/>
                <w:szCs w:val="18"/>
              </w:rPr>
              <w:t xml:space="preserve"> 4</w:t>
            </w:r>
          </w:p>
        </w:tc>
        <w:tc>
          <w:tcPr>
            <w:tcW w:w="1560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24</w:t>
            </w:r>
          </w:p>
        </w:tc>
        <w:tc>
          <w:tcPr>
            <w:tcW w:w="2409" w:type="dxa"/>
          </w:tcPr>
          <w:p w:rsidR="00F41C89" w:rsidRPr="002B454C" w:rsidRDefault="00F41C89" w:rsidP="00787E4C">
            <w:pPr>
              <w:pStyle w:val="phyC4Tabelleninhalt"/>
              <w:cnfStyle w:val="000000100000"/>
              <w:rPr>
                <w:rFonts w:cs="Arial"/>
                <w:lang w:val="en-GB"/>
              </w:rPr>
            </w:pPr>
            <w:r w:rsidRPr="002B454C">
              <w:rPr>
                <w:rFonts w:cs="Arial"/>
              </w:rPr>
              <w:t>2,577</w:t>
            </w:r>
          </w:p>
        </w:tc>
      </w:tr>
    </w:tbl>
    <w:p w:rsidR="00F41C89" w:rsidRDefault="00F41C89" w:rsidP="00E24FCA">
      <w:pPr>
        <w:pStyle w:val="phyC4Flietext"/>
      </w:pPr>
    </w:p>
    <w:p w:rsidR="00B62124" w:rsidRDefault="00B62124" w:rsidP="00E24FCA">
      <w:pPr>
        <w:pStyle w:val="phyC4Flietext"/>
      </w:pPr>
      <w:r>
        <w:t xml:space="preserve">Tabelle 2 zeigt die aus Abb. </w:t>
      </w:r>
      <w:r w:rsidR="00F41C89">
        <w:t>6</w:t>
      </w:r>
      <w:r>
        <w:t xml:space="preserve"> ermittelten Glanzwinkel der Reflexe der </w:t>
      </w:r>
      <w:proofErr w:type="spellStart"/>
      <w:r w:rsidR="00E24FCA" w:rsidRPr="00E24FCA">
        <w:rPr>
          <w:rStyle w:val="phyC4Formelzeichen"/>
        </w:rPr>
        <w:t>K</w:t>
      </w:r>
      <w:r w:rsidR="00E24FCA" w:rsidRPr="00E24FCA">
        <w:rPr>
          <w:rStyle w:val="phyC4Formelzeichen"/>
          <w:vertAlign w:val="subscript"/>
        </w:rPr>
        <w:t>α</w:t>
      </w:r>
      <w:proofErr w:type="spellEnd"/>
      <w:r w:rsidR="00E24FCA">
        <w:t xml:space="preserve"> </w:t>
      </w:r>
      <w:r>
        <w:t>-Strahlung, sowie die zugeh</w:t>
      </w:r>
      <w:r>
        <w:t>ö</w:t>
      </w:r>
      <w:r>
        <w:t xml:space="preserve">rigen sin- und </w:t>
      </w:r>
      <w:proofErr w:type="spellStart"/>
      <w:r>
        <w:t>lg</w:t>
      </w:r>
      <w:proofErr w:type="spellEnd"/>
      <w:r>
        <w:t>(sin)-Werte.</w:t>
      </w:r>
    </w:p>
    <w:p w:rsidR="00EF6488" w:rsidRDefault="00067124" w:rsidP="00067124">
      <w:pPr>
        <w:pStyle w:val="phyC4Tabellenberschrift"/>
        <w:ind w:left="1275" w:hanging="1275"/>
        <w:jc w:val="left"/>
      </w:pPr>
      <w:r>
        <w:lastRenderedPageBreak/>
        <w:t>Tabelle 2:</w:t>
      </w:r>
      <w:r>
        <w:tab/>
      </w:r>
      <w:r w:rsidR="00EF6488">
        <w:t>Glanzwink</w:t>
      </w:r>
      <w:r>
        <w:t xml:space="preserve">el der </w:t>
      </w:r>
      <w:proofErr w:type="spellStart"/>
      <w:r>
        <w:t>NaCl</w:t>
      </w:r>
      <w:proofErr w:type="spellEnd"/>
      <w:r>
        <w:t xml:space="preserve">-Reflexe aus </w:t>
      </w:r>
      <w:r w:rsidR="0026061B">
        <w:t xml:space="preserve">Abb. </w:t>
      </w:r>
      <w:r w:rsidR="00F41C89">
        <w:t>6</w:t>
      </w:r>
      <w:r w:rsidR="0026061B">
        <w:t>.</w:t>
      </w:r>
    </w:p>
    <w:tbl>
      <w:tblPr>
        <w:tblStyle w:val="HelleSchattierung1"/>
        <w:tblW w:w="0" w:type="auto"/>
        <w:tblInd w:w="108" w:type="dxa"/>
        <w:tblLook w:val="04A0"/>
      </w:tblPr>
      <w:tblGrid>
        <w:gridCol w:w="851"/>
        <w:gridCol w:w="1276"/>
        <w:gridCol w:w="1417"/>
        <w:gridCol w:w="1559"/>
      </w:tblGrid>
      <w:tr w:rsidR="00F41C89" w:rsidTr="00787E4C">
        <w:trPr>
          <w:cnfStyle w:val="100000000000"/>
        </w:trPr>
        <w:tc>
          <w:tcPr>
            <w:cnfStyle w:val="001000000000"/>
            <w:tcW w:w="851" w:type="dxa"/>
          </w:tcPr>
          <w:p w:rsidR="00F41C89" w:rsidRDefault="00F41C89" w:rsidP="00787E4C">
            <w:pPr>
              <w:pStyle w:val="phyC4Tabelleninhalt"/>
            </w:pPr>
            <w:proofErr w:type="spellStart"/>
            <w:r>
              <w:t>Line</w:t>
            </w:r>
            <w:proofErr w:type="spellEnd"/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100000000000"/>
            </w:pPr>
            <w:r>
              <w:rPr>
                <w:rStyle w:val="phyC4TabelleninhFormelz"/>
              </w:rPr>
              <w:t>ϑ</w:t>
            </w:r>
            <w:r>
              <w:t>/°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100000000000"/>
            </w:pPr>
            <w:proofErr w:type="gramStart"/>
            <w:r>
              <w:t>sin</w:t>
            </w:r>
            <w:proofErr w:type="gramEnd"/>
            <w:r>
              <w:rPr>
                <w:rStyle w:val="phyC4TabelleninhFormelz"/>
              </w:rPr>
              <w:t xml:space="preserve"> ϑ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100000000000"/>
            </w:pPr>
            <w:proofErr w:type="gramStart"/>
            <w:r>
              <w:t>lg</w:t>
            </w:r>
            <w:proofErr w:type="gramEnd"/>
            <w:r>
              <w:t xml:space="preserve"> (sin</w:t>
            </w:r>
            <w:r>
              <w:rPr>
                <w:rStyle w:val="phyC4TabelleninhFormelz"/>
              </w:rPr>
              <w:t xml:space="preserve"> ϑ</w:t>
            </w:r>
            <w:r>
              <w:t>)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2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15,89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0,2738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-0,5626</w:t>
            </w:r>
          </w:p>
        </w:tc>
      </w:tr>
      <w:tr w:rsidR="00F41C89" w:rsidTr="00787E4C"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4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22,79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0,3874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-0,4119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6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28,30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0,4741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-0,3241</w:t>
            </w:r>
          </w:p>
        </w:tc>
      </w:tr>
      <w:tr w:rsidR="00F41C89" w:rsidTr="00787E4C"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7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33,25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0,5483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-0,2610</w:t>
            </w:r>
          </w:p>
        </w:tc>
      </w:tr>
      <w:tr w:rsidR="00F41C89" w:rsidTr="00787E4C">
        <w:trPr>
          <w:cnfStyle w:val="000000100000"/>
        </w:trPr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8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37,70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0,6115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100000"/>
            </w:pPr>
            <w:r>
              <w:t>-0,2136</w:t>
            </w:r>
          </w:p>
        </w:tc>
      </w:tr>
      <w:tr w:rsidR="00F41C89" w:rsidTr="00787E4C">
        <w:tc>
          <w:tcPr>
            <w:cnfStyle w:val="001000000000"/>
            <w:tcW w:w="851" w:type="dxa"/>
          </w:tcPr>
          <w:p w:rsidR="00F41C89" w:rsidRDefault="006C60E0" w:rsidP="00787E4C">
            <w:pPr>
              <w:pStyle w:val="phyC4Tabelleninhalt"/>
            </w:pPr>
            <w:r>
              <w:t>9</w:t>
            </w:r>
          </w:p>
        </w:tc>
        <w:tc>
          <w:tcPr>
            <w:tcW w:w="1276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42,05</w:t>
            </w:r>
          </w:p>
        </w:tc>
        <w:tc>
          <w:tcPr>
            <w:tcW w:w="1417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0,6698</w:t>
            </w:r>
          </w:p>
        </w:tc>
        <w:tc>
          <w:tcPr>
            <w:tcW w:w="1559" w:type="dxa"/>
          </w:tcPr>
          <w:p w:rsidR="00F41C89" w:rsidRDefault="00F41C89" w:rsidP="00787E4C">
            <w:pPr>
              <w:pStyle w:val="phyC4Tabelleninhalt"/>
              <w:cnfStyle w:val="000000000000"/>
            </w:pPr>
            <w:r>
              <w:t>-0,1741</w:t>
            </w:r>
          </w:p>
        </w:tc>
      </w:tr>
    </w:tbl>
    <w:p w:rsidR="00EF6488" w:rsidRDefault="00EF6488" w:rsidP="00E24FCA">
      <w:pPr>
        <w:pStyle w:val="phyC4Flietext"/>
      </w:pPr>
    </w:p>
    <w:p w:rsidR="00B62124" w:rsidRDefault="00B62124" w:rsidP="00E24FCA">
      <w:pPr>
        <w:pStyle w:val="phyC4Flietext"/>
      </w:pPr>
      <w:r>
        <w:t xml:space="preserve">Um eine zufriedenstellende Genauigkeit bei der grafischen Auswertung zu erhalten, ist es sinnvoll, für beide Skalen wie in Abb. </w:t>
      </w:r>
      <w:r w:rsidR="00F41C89">
        <w:t>8</w:t>
      </w:r>
      <w:r>
        <w:t xml:space="preserve"> dargestellt, einen gleichen aber gedehnten Maßstab zu verwenden.</w:t>
      </w:r>
    </w:p>
    <w:p w:rsidR="00067124" w:rsidRDefault="00067124" w:rsidP="00067124">
      <w:pPr>
        <w:pStyle w:val="phyC4PosRahmHalbspaltig"/>
        <w:framePr w:wrap="around"/>
      </w:pPr>
      <w:r>
        <w:br w:type="page"/>
      </w:r>
      <w:r>
        <w:rPr>
          <w:noProof/>
        </w:rPr>
        <w:drawing>
          <wp:inline distT="0" distB="0" distL="0" distR="0">
            <wp:extent cx="2724150" cy="4367759"/>
            <wp:effectExtent l="19050" t="0" r="0" b="0"/>
            <wp:docPr id="16" name="Bild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0" cy="43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24" w:rsidRPr="0026061B" w:rsidRDefault="00F41C89" w:rsidP="00067124">
      <w:pPr>
        <w:pStyle w:val="phyC4PosRahmHalbspaltig"/>
        <w:framePr w:wrap="around"/>
        <w:rPr>
          <w:rFonts w:cs="Arial"/>
          <w:sz w:val="20"/>
        </w:rPr>
      </w:pPr>
      <w:r>
        <w:rPr>
          <w:rFonts w:cs="Arial"/>
          <w:sz w:val="20"/>
        </w:rPr>
        <w:t>Abb. 8</w:t>
      </w:r>
      <w:r w:rsidR="00067124">
        <w:rPr>
          <w:rFonts w:cs="Arial"/>
          <w:sz w:val="20"/>
        </w:rPr>
        <w:t>:</w:t>
      </w:r>
      <w:r w:rsidR="00067124">
        <w:rPr>
          <w:rFonts w:cs="Arial"/>
          <w:sz w:val="20"/>
        </w:rPr>
        <w:tab/>
      </w:r>
      <w:r w:rsidR="00067124" w:rsidRPr="0026061B">
        <w:rPr>
          <w:rFonts w:cs="Arial"/>
          <w:sz w:val="20"/>
        </w:rPr>
        <w:t>Auswertung</w:t>
      </w:r>
      <w:r w:rsidR="00067124">
        <w:rPr>
          <w:rFonts w:cs="Arial"/>
          <w:sz w:val="20"/>
        </w:rPr>
        <w:t xml:space="preserve"> der </w:t>
      </w:r>
      <w:proofErr w:type="spellStart"/>
      <w:r w:rsidR="00067124">
        <w:rPr>
          <w:rFonts w:cs="Arial"/>
          <w:sz w:val="20"/>
        </w:rPr>
        <w:t>NaCl</w:t>
      </w:r>
      <w:proofErr w:type="spellEnd"/>
      <w:r w:rsidR="00067124">
        <w:rPr>
          <w:rFonts w:cs="Arial"/>
          <w:sz w:val="20"/>
        </w:rPr>
        <w:t xml:space="preserve">-Reflexlinien nach der </w:t>
      </w:r>
      <w:r w:rsidR="00067124" w:rsidRPr="0026061B">
        <w:rPr>
          <w:rFonts w:cs="Arial"/>
          <w:sz w:val="20"/>
        </w:rPr>
        <w:t>Schiebestreifenmethode</w:t>
      </w:r>
    </w:p>
    <w:p w:rsidR="00B62124" w:rsidRDefault="00B62124" w:rsidP="00E24FCA">
      <w:pPr>
        <w:pStyle w:val="phyC4Flietext"/>
      </w:pPr>
      <w:r>
        <w:t>Die Deckung der beiden Skalen zeigt, dass keine gemischt indizierte Indextripel vorkommen, so</w:t>
      </w:r>
      <w:r>
        <w:t>n</w:t>
      </w:r>
      <w:r>
        <w:t xml:space="preserve">dern nur </w:t>
      </w:r>
      <w:proofErr w:type="spellStart"/>
      <w:r>
        <w:t>geradzahlige</w:t>
      </w:r>
      <w:proofErr w:type="spellEnd"/>
      <w:r>
        <w:t xml:space="preserve"> </w:t>
      </w:r>
      <w:proofErr w:type="spellStart"/>
      <w:r w:rsidRPr="00E24FCA">
        <w:rPr>
          <w:rStyle w:val="phyC4Formelzeichen"/>
        </w:rPr>
        <w:t>h</w:t>
      </w:r>
      <w:proofErr w:type="gramStart"/>
      <w:r w:rsidRPr="00E24FCA">
        <w:rPr>
          <w:rStyle w:val="phyC4Formelzeichen"/>
        </w:rPr>
        <w:t>,k,l</w:t>
      </w:r>
      <w:proofErr w:type="spellEnd"/>
      <w:proofErr w:type="gramEnd"/>
      <w:r>
        <w:t>-Werte.</w:t>
      </w:r>
    </w:p>
    <w:p w:rsidR="00B62124" w:rsidRDefault="00B62124" w:rsidP="00E24FCA">
      <w:pPr>
        <w:pStyle w:val="phyC4Flietext"/>
      </w:pPr>
      <w:r>
        <w:t xml:space="preserve">Wie Abb. </w:t>
      </w:r>
      <w:r w:rsidR="00F41C89">
        <w:t>8</w:t>
      </w:r>
      <w:r>
        <w:t xml:space="preserve"> zeigt, koinzidieren beide Skalen bei den Werten 2,30 und – 0,45, d.h. die Differenz beträgt 2,75.</w:t>
      </w:r>
    </w:p>
    <w:p w:rsidR="00B62124" w:rsidRDefault="00B62124" w:rsidP="00E24FCA">
      <w:pPr>
        <w:pStyle w:val="phyC4Flietext"/>
      </w:pPr>
      <w:proofErr w:type="spellStart"/>
      <w:r>
        <w:t>Delogarithmiert</w:t>
      </w:r>
      <w:proofErr w:type="spellEnd"/>
      <w:r>
        <w:t xml:space="preserve"> man 2,75, so ergibt sich für die Gi</w:t>
      </w:r>
      <w:r>
        <w:t>t</w:t>
      </w:r>
      <w:r>
        <w:t xml:space="preserve">terkonstante: </w:t>
      </w:r>
      <w:r w:rsidRPr="00E24FCA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562,3 </w:t>
      </w:r>
      <w:proofErr w:type="spellStart"/>
      <w:r>
        <w:t>pm</w:t>
      </w:r>
      <w:proofErr w:type="spellEnd"/>
      <w:r>
        <w:t xml:space="preserve"> (</w:t>
      </w:r>
      <w:proofErr w:type="spellStart"/>
      <w:r>
        <w:t>Lit</w:t>
      </w:r>
      <w:proofErr w:type="spellEnd"/>
      <w:r>
        <w:t xml:space="preserve">.-Wert </w:t>
      </w:r>
      <w:r w:rsidRPr="00E24FCA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563,0 </w:t>
      </w:r>
      <w:proofErr w:type="spellStart"/>
      <w:r>
        <w:t>pm</w:t>
      </w:r>
      <w:proofErr w:type="spellEnd"/>
      <w:r>
        <w:t xml:space="preserve">). Dass hier die Einheit </w:t>
      </w:r>
      <w:proofErr w:type="spellStart"/>
      <w:r>
        <w:t>pm</w:t>
      </w:r>
      <w:proofErr w:type="spellEnd"/>
      <w:r>
        <w:t xml:space="preserve"> sein muss, zeigt ein Rechenbeispiel mit Hilfe von (1) für einen </w:t>
      </w:r>
      <w:proofErr w:type="spellStart"/>
      <w:r>
        <w:t>Netzebenenabstand</w:t>
      </w:r>
      <w:proofErr w:type="spellEnd"/>
      <w:r>
        <w:t xml:space="preserve"> </w:t>
      </w:r>
      <w:r w:rsidRPr="00E24FCA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 xml:space="preserve">eines beliebigen Reflexes aus Abb. </w:t>
      </w:r>
      <w:r w:rsidR="00F41C89">
        <w:t>6</w:t>
      </w:r>
      <w:r>
        <w:t>.</w:t>
      </w:r>
    </w:p>
    <w:p w:rsidR="00B62124" w:rsidRDefault="00B62124" w:rsidP="00E24FCA">
      <w:pPr>
        <w:pStyle w:val="phyC4Flietext"/>
      </w:pPr>
      <w:r>
        <w:t xml:space="preserve">Da nur </w:t>
      </w:r>
      <w:proofErr w:type="spellStart"/>
      <w:r>
        <w:t>geradzahlige</w:t>
      </w:r>
      <w:proofErr w:type="spellEnd"/>
      <w:r>
        <w:t xml:space="preserve"> </w:t>
      </w:r>
      <w:proofErr w:type="spellStart"/>
      <w:r w:rsidRPr="00E24FCA">
        <w:rPr>
          <w:rStyle w:val="phyC4Formelzeichen"/>
        </w:rPr>
        <w:t>h</w:t>
      </w:r>
      <w:proofErr w:type="gramStart"/>
      <w:r w:rsidRPr="00E24FCA">
        <w:rPr>
          <w:rStyle w:val="phyC4Formelzeichen"/>
        </w:rPr>
        <w:t>,k,l</w:t>
      </w:r>
      <w:proofErr w:type="spellEnd"/>
      <w:proofErr w:type="gramEnd"/>
      <w:r>
        <w:t xml:space="preserve">-Werte auftreten, würde demnach </w:t>
      </w:r>
      <w:proofErr w:type="spellStart"/>
      <w:r>
        <w:t>NaCl</w:t>
      </w:r>
      <w:proofErr w:type="spellEnd"/>
      <w:r>
        <w:t xml:space="preserve"> ein kubisch innenzentriertes Kri</w:t>
      </w:r>
      <w:r>
        <w:t>s</w:t>
      </w:r>
      <w:r>
        <w:t>tallgitter bilden, das 2 Atome pro Einheitszelle b</w:t>
      </w:r>
      <w:r>
        <w:t>e</w:t>
      </w:r>
      <w:r>
        <w:t>sitzt. Dieser Sachverhalt kann folgendermaßen überprüft werden:</w:t>
      </w:r>
    </w:p>
    <w:p w:rsidR="00455C54" w:rsidRDefault="00455C54" w:rsidP="00455C54">
      <w:pPr>
        <w:pStyle w:val="phyC4Flietext"/>
        <w:rPr>
          <w:szCs w:val="18"/>
        </w:rPr>
      </w:pPr>
    </w:p>
    <w:p w:rsidR="00455C54" w:rsidRPr="00E92A2E" w:rsidRDefault="00455C54" w:rsidP="00455C54">
      <w:pPr>
        <w:pStyle w:val="phyC4Zwischenberschrift"/>
      </w:pPr>
      <w:r>
        <w:t>Aufgabe 3: Berechnen Sie di</w:t>
      </w:r>
      <w:r w:rsidRPr="006E5080">
        <w:t>e Anzahl</w:t>
      </w:r>
      <w:r>
        <w:t xml:space="preserve"> der Atome in der Einheitszelle</w:t>
      </w:r>
      <w:r w:rsidRPr="006E5080">
        <w:t>.</w:t>
      </w:r>
    </w:p>
    <w:p w:rsidR="00B62124" w:rsidRPr="00B62124" w:rsidRDefault="00B62124" w:rsidP="00E24FCA">
      <w:pPr>
        <w:pStyle w:val="phyC4Flietext"/>
      </w:pPr>
      <w:r>
        <w:t xml:space="preserve">Dividiert man die Gesamtmasse </w:t>
      </w:r>
      <w:r w:rsidRPr="0026061B">
        <w:rPr>
          <w:rStyle w:val="phyC4Formelzeichen"/>
        </w:rPr>
        <w:t>M</w:t>
      </w:r>
      <w:r>
        <w:rPr>
          <w:rFonts w:ascii="CoreTTI" w:hAnsi="CoreTTI" w:cs="CoreTTI"/>
        </w:rPr>
        <w:t xml:space="preserve"> </w:t>
      </w:r>
      <w:r>
        <w:t xml:space="preserve">einer Einheitszelle durch deren Volumen </w:t>
      </w:r>
      <w:r w:rsidRPr="0026061B">
        <w:rPr>
          <w:rStyle w:val="phyC4Formelzeichen"/>
        </w:rPr>
        <w:t>V</w:t>
      </w:r>
      <w:r>
        <w:t xml:space="preserve">, so ergibt sich die Dichte </w:t>
      </w:r>
      <w:r w:rsidR="0026061B">
        <w:rPr>
          <w:rStyle w:val="phyC4Formelzeichen"/>
        </w:rPr>
        <w:t>ρ</w:t>
      </w:r>
      <w:r>
        <w:t>. Es gilt:</w:t>
      </w:r>
    </w:p>
    <w:p w:rsidR="00B62124" w:rsidRPr="00333C37" w:rsidRDefault="00EF6488" w:rsidP="00EF6488">
      <w:pPr>
        <w:pStyle w:val="phyC4Formelzeile"/>
      </w:pPr>
      <w:r w:rsidRPr="00EF6488">
        <w:rPr>
          <w:position w:val="-24"/>
          <w:lang w:val="en-GB"/>
        </w:rPr>
        <w:object w:dxaOrig="1880" w:dyaOrig="620">
          <v:shape id="_x0000_i1035" type="#_x0000_t75" style="width:93.1pt;height:31.05pt" o:ole="">
            <v:imagedata r:id="rId40" o:title=""/>
          </v:shape>
          <o:OLEObject Type="Embed" ProgID="Equation.3" ShapeID="_x0000_i1035" DrawAspect="Content" ObjectID="_1407214035" r:id="rId41"/>
        </w:object>
      </w:r>
      <w:r w:rsidRPr="00333C37">
        <w:t xml:space="preserve"> mit </w:t>
      </w:r>
      <w:r w:rsidRPr="00EF6488">
        <w:rPr>
          <w:position w:val="-30"/>
          <w:lang w:val="en-GB"/>
        </w:rPr>
        <w:object w:dxaOrig="2480" w:dyaOrig="720">
          <v:shape id="_x0000_i1036" type="#_x0000_t75" style="width:124.15pt;height:37.25pt" o:ole="">
            <v:imagedata r:id="rId42" o:title=""/>
          </v:shape>
          <o:OLEObject Type="Embed" ProgID="Equation.3" ShapeID="_x0000_i1036" DrawAspect="Content" ObjectID="_1407214036" r:id="rId43"/>
        </w:object>
      </w:r>
      <w:r w:rsidRPr="00333C37">
        <w:tab/>
        <w:t>(11)</w:t>
      </w:r>
    </w:p>
    <w:p w:rsidR="00B62124" w:rsidRPr="00EF6488" w:rsidRDefault="00EF6488" w:rsidP="0026061B">
      <w:pPr>
        <w:pStyle w:val="phyC4Flietext"/>
      </w:pPr>
      <w:r>
        <w:t>(</w:t>
      </w:r>
      <w:r w:rsidRPr="0026061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Anzahl der Atome oder Moleküle in der Einheitszelle; </w:t>
      </w:r>
      <w:r w:rsidRPr="0026061B">
        <w:rPr>
          <w:rStyle w:val="phyC4Formelzeichen"/>
        </w:rPr>
        <w:t>m</w:t>
      </w:r>
      <w:r>
        <w:rPr>
          <w:rFonts w:ascii="CoreTTI" w:hAnsi="CoreTTI" w:cs="CoreTTI"/>
        </w:rPr>
        <w:t xml:space="preserve"> </w:t>
      </w:r>
      <w:r>
        <w:t xml:space="preserve">= Atom/Molekülmasse; </w:t>
      </w:r>
      <w:r w:rsidRPr="0026061B">
        <w:rPr>
          <w:rStyle w:val="phyC4Formelzeichen"/>
        </w:rPr>
        <w:t>m</w:t>
      </w:r>
      <w:r w:rsidRPr="0026061B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Atom/Molekülgewicht; </w:t>
      </w:r>
      <w:r w:rsidRPr="0026061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= 6,022</w:t>
      </w:r>
      <w:r w:rsidR="0026061B">
        <w:rPr>
          <w:rFonts w:cs="Arial"/>
        </w:rPr>
        <w:t>∙</w:t>
      </w:r>
      <w:r>
        <w:t>10</w:t>
      </w:r>
      <w:r w:rsidRPr="0026061B">
        <w:rPr>
          <w:vertAlign w:val="superscript"/>
        </w:rPr>
        <w:t>23</w:t>
      </w:r>
      <w:r>
        <w:rPr>
          <w:sz w:val="13"/>
          <w:szCs w:val="13"/>
        </w:rPr>
        <w:t xml:space="preserve"> </w:t>
      </w:r>
      <w:r>
        <w:t xml:space="preserve">= </w:t>
      </w:r>
      <w:proofErr w:type="spellStart"/>
      <w:r>
        <w:t>Avogadrozahl</w:t>
      </w:r>
      <w:proofErr w:type="spellEnd"/>
      <w:r>
        <w:t>).</w:t>
      </w:r>
    </w:p>
    <w:p w:rsidR="0001665E" w:rsidRDefault="006E5080" w:rsidP="00F41C89">
      <w:pPr>
        <w:pStyle w:val="phyC4Flietext"/>
      </w:pPr>
      <w:r>
        <w:t xml:space="preserve">Setzt man die für </w:t>
      </w:r>
      <w:proofErr w:type="spellStart"/>
      <w:r>
        <w:t>NaCl</w:t>
      </w:r>
      <w:proofErr w:type="spellEnd"/>
      <w:r>
        <w:t xml:space="preserve"> entsprechenden Werte (</w:t>
      </w:r>
      <w:r w:rsidR="0026061B">
        <w:rPr>
          <w:rStyle w:val="phyC4Formelzeichen"/>
        </w:rPr>
        <w:t>ρ</w:t>
      </w:r>
      <w:r w:rsidR="0026061B">
        <w:t xml:space="preserve"> </w:t>
      </w:r>
      <w:r>
        <w:t>= 2,164 gcm</w:t>
      </w:r>
      <w:r w:rsidRPr="0026061B">
        <w:rPr>
          <w:vertAlign w:val="superscript"/>
        </w:rPr>
        <w:t>-3</w:t>
      </w:r>
      <w:r>
        <w:rPr>
          <w:sz w:val="13"/>
          <w:szCs w:val="13"/>
        </w:rPr>
        <w:t xml:space="preserve"> </w:t>
      </w:r>
      <w:r>
        <w:t xml:space="preserve">und </w:t>
      </w:r>
      <w:r w:rsidRPr="0026061B">
        <w:rPr>
          <w:rStyle w:val="phyC4Formelzeichen"/>
        </w:rPr>
        <w:t>m</w:t>
      </w:r>
      <w:r w:rsidRPr="0026061B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58,44 g) in (9) ein, so folgt </w:t>
      </w:r>
      <w:r w:rsidRPr="0026061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3,96 </w:t>
      </w:r>
      <w:r w:rsidRPr="0026061B">
        <w:rPr>
          <w:rStyle w:val="phyC4Formelzeichen"/>
        </w:rPr>
        <w:t>≈</w:t>
      </w:r>
      <w:r>
        <w:rPr>
          <w:rFonts w:ascii="Symbol" w:hAnsi="Symbol" w:cs="Symbol"/>
        </w:rPr>
        <w:t></w:t>
      </w:r>
      <w:r>
        <w:t xml:space="preserve">4, d.h., die Elementarzelle von </w:t>
      </w:r>
      <w:proofErr w:type="spellStart"/>
      <w:r>
        <w:t>NaCl</w:t>
      </w:r>
      <w:proofErr w:type="spellEnd"/>
      <w:r>
        <w:t xml:space="preserve"> enthält demnach nicht 2 sondern 4 Atome. Somit bildet </w:t>
      </w:r>
      <w:proofErr w:type="spellStart"/>
      <w:r>
        <w:t>NaCl</w:t>
      </w:r>
      <w:proofErr w:type="spellEnd"/>
      <w:r>
        <w:t xml:space="preserve"> ein </w:t>
      </w:r>
      <w:proofErr w:type="spellStart"/>
      <w:r>
        <w:t>fcc</w:t>
      </w:r>
      <w:proofErr w:type="spellEnd"/>
      <w:r>
        <w:t>-Gitter. Dieser Widerspruch zum o. g. Ergebnis kann gelöst werden, wenn man die bei (4) getrof</w:t>
      </w:r>
      <w:r>
        <w:t>f</w:t>
      </w:r>
      <w:r>
        <w:t>enen Überlegungen zu Hilfe zieht.</w:t>
      </w:r>
      <w:r w:rsidR="00F41C89">
        <w:t xml:space="preserve"> </w:t>
      </w:r>
      <w:r>
        <w:t xml:space="preserve">Berücksichtigt man, dass der Atomfaktor </w:t>
      </w:r>
      <w:r w:rsidRPr="0026061B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u. a. linear mit der Anzahl der Elektronen eines Atoms korreliert ist und Na (</w:t>
      </w:r>
      <w:r>
        <w:rPr>
          <w:rFonts w:ascii="CoreTTI" w:hAnsi="CoreTTI" w:cs="CoreTTI"/>
        </w:rPr>
        <w:t xml:space="preserve">Z </w:t>
      </w:r>
      <w:r>
        <w:t>= 11) und Cl (</w:t>
      </w:r>
      <w:r>
        <w:rPr>
          <w:rFonts w:ascii="CoreTTI" w:hAnsi="CoreTTI" w:cs="CoreTTI"/>
        </w:rPr>
        <w:t xml:space="preserve">Z </w:t>
      </w:r>
      <w:r>
        <w:t>= 17) nahezu gleiches Streuverm</w:t>
      </w:r>
      <w:r>
        <w:t>ö</w:t>
      </w:r>
      <w:r>
        <w:t xml:space="preserve">gen haben, folgt aus (5), dass Reflexe mit </w:t>
      </w:r>
      <w:proofErr w:type="spellStart"/>
      <w:r>
        <w:t>ungeradzahligen</w:t>
      </w:r>
      <w:proofErr w:type="spellEnd"/>
      <w:r>
        <w:t xml:space="preserve"> </w:t>
      </w:r>
      <w:proofErr w:type="spellStart"/>
      <w:r w:rsidRPr="0026061B">
        <w:rPr>
          <w:rStyle w:val="phyC4Formelzeichen"/>
        </w:rPr>
        <w:t>h,k,l</w:t>
      </w:r>
      <w:proofErr w:type="spellEnd"/>
      <w:r>
        <w:t>-Tripeln, wenn überhaupt, dann nur ganz schwach auftreten sollten.</w:t>
      </w:r>
      <w:r w:rsidR="00F41C89">
        <w:t xml:space="preserve"> </w:t>
      </w:r>
      <w:r>
        <w:t xml:space="preserve">Somit lassen sich die </w:t>
      </w:r>
      <w:proofErr w:type="spellStart"/>
      <w:r>
        <w:t>NaCl</w:t>
      </w:r>
      <w:proofErr w:type="spellEnd"/>
      <w:r>
        <w:t xml:space="preserve">-Ergebnisse </w:t>
      </w:r>
      <w:r w:rsidRPr="0026061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= 4 und (</w:t>
      </w:r>
      <w:r w:rsidRPr="0026061B">
        <w:rPr>
          <w:rStyle w:val="phyC4Formelzeichen"/>
        </w:rPr>
        <w:t>h + k+ l</w:t>
      </w:r>
      <w:r>
        <w:t>) = 2</w:t>
      </w:r>
      <w:r w:rsidRPr="0026061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nur mit einem </w:t>
      </w:r>
      <w:proofErr w:type="spellStart"/>
      <w:r>
        <w:t>fcc</w:t>
      </w:r>
      <w:proofErr w:type="spellEnd"/>
      <w:r>
        <w:t>-Gittertyp in Einklang bringen.</w:t>
      </w:r>
    </w:p>
    <w:sectPr w:rsidR="0001665E" w:rsidSect="00480F92">
      <w:type w:val="continuous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913" w:rsidRDefault="002A2913">
      <w:r>
        <w:separator/>
      </w:r>
    </w:p>
  </w:endnote>
  <w:endnote w:type="continuationSeparator" w:id="0">
    <w:p w:rsidR="002A2913" w:rsidRDefault="002A2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2E" w:rsidRDefault="00E92A2E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E072AC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E072AC">
      <w:rPr>
        <w:rStyle w:val="Seitenzahl"/>
      </w:rPr>
      <w:fldChar w:fldCharType="separate"/>
    </w:r>
    <w:r w:rsidR="006C60E0">
      <w:rPr>
        <w:rStyle w:val="Seitenzahl"/>
        <w:noProof/>
        <w:lang w:val="en-GB"/>
      </w:rPr>
      <w:t>8</w:t>
    </w:r>
    <w:r w:rsidR="00E072AC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P2542501</w:t>
    </w:r>
    <w:r w:rsidRPr="00E92A2E">
      <w:rPr>
        <w:noProof/>
      </w:rPr>
      <w:drawing>
        <wp:anchor distT="0" distB="0" distL="114300" distR="114300" simplePos="0" relativeHeight="251664384" behindDoc="1" locked="0" layoutInCell="1" allowOverlap="0">
          <wp:simplePos x="0" y="0"/>
          <wp:positionH relativeFrom="margin">
            <wp:posOffset>6326505</wp:posOffset>
          </wp:positionH>
          <wp:positionV relativeFrom="page">
            <wp:posOffset>10001250</wp:posOffset>
          </wp:positionV>
          <wp:extent cx="872490" cy="257175"/>
          <wp:effectExtent l="19050" t="0" r="3810" b="0"/>
          <wp:wrapSquare wrapText="bothSides"/>
          <wp:docPr id="1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2E" w:rsidRDefault="00E072AC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E92A2E" w:rsidRDefault="00E92A2E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E92A2E">
      <w:rPr>
        <w:lang w:val="en-GB"/>
      </w:rPr>
      <w:t>P2542501</w:t>
    </w:r>
    <w:r w:rsidR="00E92A2E">
      <w:rPr>
        <w:lang w:val="en-GB"/>
      </w:rPr>
      <w:tab/>
    </w:r>
    <w:r w:rsidR="00E92A2E">
      <w:rPr>
        <w:lang w:val="en-GB"/>
      </w:rPr>
      <w:tab/>
    </w:r>
    <w:r w:rsidR="00E92A2E">
      <w:rPr>
        <w:lang w:val="en-GB"/>
      </w:rPr>
      <w:tab/>
      <w:t xml:space="preserve">      PHYWE </w:t>
    </w:r>
    <w:proofErr w:type="spellStart"/>
    <w:r w:rsidR="00E92A2E">
      <w:rPr>
        <w:lang w:val="en-GB"/>
      </w:rPr>
      <w:t>Systeme</w:t>
    </w:r>
    <w:proofErr w:type="spellEnd"/>
    <w:r w:rsidR="00E92A2E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E92A2E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6C60E0">
      <w:rPr>
        <w:rStyle w:val="Seitenzahl"/>
        <w:noProof/>
        <w:lang w:val="en-GB"/>
      </w:rPr>
      <w:t>7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913" w:rsidRDefault="002A2913">
      <w:r>
        <w:separator/>
      </w:r>
    </w:p>
  </w:footnote>
  <w:footnote w:type="continuationSeparator" w:id="0">
    <w:p w:rsidR="002A2913" w:rsidRDefault="002A29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2E" w:rsidRDefault="00E072AC">
    <w:pPr>
      <w:pStyle w:val="phyC4KopzLog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9.3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E92A2E" w:rsidRDefault="00E92A2E" w:rsidP="00E92A2E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5.4.25</w:t>
                </w:r>
                <w:r>
                  <w:br/>
                  <w:t>-01</w:t>
                </w:r>
              </w:p>
              <w:p w:rsidR="00E92A2E" w:rsidRPr="00E92A2E" w:rsidRDefault="00E92A2E" w:rsidP="00E92A2E"/>
            </w:txbxContent>
          </v:textbox>
          <w10:wrap anchorx="page" anchory="page"/>
        </v:shape>
      </w:pict>
    </w:r>
    <w:r>
      <w:rPr>
        <w:noProof/>
      </w:rPr>
      <w:pict>
        <v:shape id="_x0000_s1032" type="#_x0000_t202" style="position:absolute;left:0;text-align:left;margin-left:77.95pt;margin-top:22.7pt;width:459.2pt;height:49.3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1F2275" w:rsidRPr="00B47EC1" w:rsidRDefault="001F2275" w:rsidP="001F2275">
                <w:pPr>
                  <w:pStyle w:val="phyC4KopfzBox2ZeilLi"/>
                  <w:spacing w:before="80"/>
                </w:pPr>
                <w:proofErr w:type="spellStart"/>
                <w:r>
                  <w:t>Diffraktometrischs</w:t>
                </w:r>
                <w:proofErr w:type="spellEnd"/>
                <w:r>
                  <w:t xml:space="preserve"> Debye-Scherrer Diagramms </w:t>
                </w:r>
                <w:r>
                  <w:br/>
                  <w:t>einer kubischen Pulverprobe</w:t>
                </w:r>
                <w:r>
                  <w:br/>
                  <w:t>(Bragg-Brentano-Geometrie)</w:t>
                </w:r>
              </w:p>
              <w:p w:rsidR="00E92A2E" w:rsidRPr="001F2275" w:rsidRDefault="00E92A2E" w:rsidP="001F2275"/>
            </w:txbxContent>
          </v:textbox>
          <w10:wrap anchorx="page" anchory="page"/>
        </v:shape>
      </w:pict>
    </w:r>
    <w:r w:rsidR="00E92A2E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2E" w:rsidRDefault="00E072AC">
    <w:pPr>
      <w:pStyle w:val="phyC4KopzLog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50.7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E92A2E" w:rsidRDefault="00E92A2E" w:rsidP="00B4766F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5.4.25</w:t>
                </w:r>
                <w:r>
                  <w:br/>
                  <w:t>-01</w:t>
                </w:r>
              </w:p>
              <w:p w:rsidR="00E92A2E" w:rsidRPr="00B4766F" w:rsidRDefault="00E92A2E" w:rsidP="00B4766F"/>
            </w:txbxContent>
          </v:textbox>
          <w10:wrap anchorx="page" anchory="page"/>
        </v:shape>
      </w:pict>
    </w:r>
    <w:r>
      <w:rPr>
        <w:noProof/>
      </w:rPr>
      <w:pict>
        <v:shape id="_x0000_s1027" type="#_x0000_t202" style="position:absolute;left:0;text-align:left;margin-left:56.7pt;margin-top:22.65pt;width:459.2pt;height:50.8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E92A2E" w:rsidRPr="00B47EC1" w:rsidRDefault="001F2275" w:rsidP="001F2275">
                <w:pPr>
                  <w:pStyle w:val="phyC4KopfzBox2ZeilRe"/>
                  <w:spacing w:before="80"/>
                  <w:ind w:left="2977"/>
                </w:pPr>
                <w:proofErr w:type="spellStart"/>
                <w:r>
                  <w:t>Diffraktometrischs</w:t>
                </w:r>
                <w:proofErr w:type="spellEnd"/>
                <w:r>
                  <w:t xml:space="preserve"> </w:t>
                </w:r>
                <w:r w:rsidR="00E92A2E">
                  <w:t xml:space="preserve">Debye-Scherrer Diagramms </w:t>
                </w:r>
                <w:r>
                  <w:br/>
                </w:r>
                <w:r w:rsidR="00E92A2E">
                  <w:t>einer kubischen Pulverprobe</w:t>
                </w:r>
                <w:r>
                  <w:br/>
                  <w:t>(Bragg-Brentano-Geometrie)</w:t>
                </w:r>
              </w:p>
            </w:txbxContent>
          </v:textbox>
          <w10:wrap anchorx="page" anchory="page"/>
        </v:shape>
      </w:pict>
    </w:r>
    <w:r w:rsidR="00E92A2E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7717"/>
    <w:multiLevelType w:val="hybridMultilevel"/>
    <w:tmpl w:val="FF1A21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DF16FF"/>
    <w:multiLevelType w:val="hybridMultilevel"/>
    <w:tmpl w:val="CC5EA7A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1922BD"/>
    <w:multiLevelType w:val="hybridMultilevel"/>
    <w:tmpl w:val="5A5AB0EC"/>
    <w:lvl w:ilvl="0" w:tplc="647ED204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18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C12CD"/>
    <w:rsid w:val="0001665E"/>
    <w:rsid w:val="00067124"/>
    <w:rsid w:val="0007427B"/>
    <w:rsid w:val="00141AAE"/>
    <w:rsid w:val="0017550A"/>
    <w:rsid w:val="001F2275"/>
    <w:rsid w:val="0026061B"/>
    <w:rsid w:val="002A2913"/>
    <w:rsid w:val="002D733D"/>
    <w:rsid w:val="00333C37"/>
    <w:rsid w:val="003A2D58"/>
    <w:rsid w:val="00404350"/>
    <w:rsid w:val="00442E56"/>
    <w:rsid w:val="00455C54"/>
    <w:rsid w:val="00480F92"/>
    <w:rsid w:val="005A199F"/>
    <w:rsid w:val="005B3202"/>
    <w:rsid w:val="005B62A0"/>
    <w:rsid w:val="005F1ACD"/>
    <w:rsid w:val="006074BC"/>
    <w:rsid w:val="00634C2D"/>
    <w:rsid w:val="006A48F0"/>
    <w:rsid w:val="006C60E0"/>
    <w:rsid w:val="006E5080"/>
    <w:rsid w:val="00735934"/>
    <w:rsid w:val="00762962"/>
    <w:rsid w:val="00776C19"/>
    <w:rsid w:val="007A4628"/>
    <w:rsid w:val="007B2CBA"/>
    <w:rsid w:val="00815E30"/>
    <w:rsid w:val="0086615A"/>
    <w:rsid w:val="008706E4"/>
    <w:rsid w:val="008B4308"/>
    <w:rsid w:val="008C4DEE"/>
    <w:rsid w:val="00941967"/>
    <w:rsid w:val="00974F1E"/>
    <w:rsid w:val="00A12711"/>
    <w:rsid w:val="00A21BD7"/>
    <w:rsid w:val="00A70E86"/>
    <w:rsid w:val="00A80CC9"/>
    <w:rsid w:val="00AC12CD"/>
    <w:rsid w:val="00AF247D"/>
    <w:rsid w:val="00B04FD9"/>
    <w:rsid w:val="00B4766F"/>
    <w:rsid w:val="00B47EC1"/>
    <w:rsid w:val="00B62124"/>
    <w:rsid w:val="00B80460"/>
    <w:rsid w:val="00D267FB"/>
    <w:rsid w:val="00D93C77"/>
    <w:rsid w:val="00DF21CD"/>
    <w:rsid w:val="00E072AC"/>
    <w:rsid w:val="00E24758"/>
    <w:rsid w:val="00E24FCA"/>
    <w:rsid w:val="00E92A2E"/>
    <w:rsid w:val="00EF6488"/>
    <w:rsid w:val="00F035FC"/>
    <w:rsid w:val="00F35167"/>
    <w:rsid w:val="00F41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80"/>
    <o:shapelayout v:ext="edit">
      <o:idmap v:ext="edit" data="2"/>
      <o:rules v:ext="edit">
        <o:r id="V:Rule8" type="connector" idref="#_x0000_s2114"/>
        <o:r id="V:Rule9" type="connector" idref="#_x0000_s2109"/>
        <o:r id="V:Rule10" type="connector" idref="#_x0000_s2107"/>
        <o:r id="V:Rule11" type="connector" idref="#_x0000_s2112"/>
        <o:r id="V:Rule12" type="connector" idref="#_x0000_s2115"/>
        <o:r id="V:Rule13" type="connector" idref="#_x0000_s2103"/>
        <o:r id="V:Rule14" type="connector" idref="#_x0000_s2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247D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AF24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AF247D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AF247D"/>
    <w:pPr>
      <w:ind w:left="0" w:right="0"/>
    </w:pPr>
  </w:style>
  <w:style w:type="paragraph" w:customStyle="1" w:styleId="phyC4KopfzBox2ZeilRe">
    <w:name w:val="phy.C4:KopfzBox2ZeilRe"/>
    <w:basedOn w:val="phyC4KopfzBox1ZeilRe"/>
    <w:rsid w:val="00AF247D"/>
    <w:pPr>
      <w:spacing w:before="160"/>
    </w:pPr>
  </w:style>
  <w:style w:type="paragraph" w:customStyle="1" w:styleId="phyC4KopfzBox2ZeilLi">
    <w:name w:val="phy.C4:KopfzBox2ZeilLi"/>
    <w:basedOn w:val="phyC4KopfzBox2ZeilRe"/>
    <w:rsid w:val="00AF247D"/>
    <w:pPr>
      <w:ind w:left="113" w:right="1134"/>
    </w:pPr>
  </w:style>
  <w:style w:type="paragraph" w:customStyle="1" w:styleId="phyC4KopfzBox1ZeilLi">
    <w:name w:val="phy.C4:KopfzBox1ZeilLi"/>
    <w:basedOn w:val="phyC4KopfzBox1ZeilRe"/>
    <w:rsid w:val="00AF247D"/>
    <w:pPr>
      <w:ind w:left="113" w:right="1134"/>
    </w:pPr>
  </w:style>
  <w:style w:type="paragraph" w:customStyle="1" w:styleId="phyC4FuZ">
    <w:name w:val="phy.C4:FuZ"/>
    <w:rsid w:val="00AF247D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AF247D"/>
  </w:style>
  <w:style w:type="paragraph" w:customStyle="1" w:styleId="phyC4Flietext">
    <w:name w:val="phy.C4:Fließtext"/>
    <w:rsid w:val="00AF247D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AF247D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AF247D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AF247D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AF247D"/>
    <w:rPr>
      <w:b/>
    </w:rPr>
  </w:style>
  <w:style w:type="paragraph" w:customStyle="1" w:styleId="phyC4MatlistAnz">
    <w:name w:val="phy.C4:MatlistAnz"/>
    <w:basedOn w:val="phyC4Materialliste"/>
    <w:rsid w:val="00AF247D"/>
    <w:pPr>
      <w:ind w:right="153"/>
      <w:jc w:val="right"/>
    </w:pPr>
  </w:style>
  <w:style w:type="paragraph" w:customStyle="1" w:styleId="phyC4KopzLogo">
    <w:name w:val="phy.C4:KopzLogo"/>
    <w:basedOn w:val="phyC4KopfzBox1ZeilRe"/>
    <w:rsid w:val="00AF247D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AF247D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4C2D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AF247D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AF247D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AF247D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AF247D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AF247D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AF247D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AF247D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AF247D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AF247D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AF247D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AF247D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AF247D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AF247D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AF247D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AF247D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AF247D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AF247D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4C2D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AF247D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AF247D"/>
    <w:pPr>
      <w:tabs>
        <w:tab w:val="right" w:leader="dot" w:pos="10206"/>
      </w:tabs>
      <w:spacing w:before="300"/>
      <w:ind w:left="425"/>
    </w:pPr>
  </w:style>
  <w:style w:type="table" w:styleId="Tabellengitternetz">
    <w:name w:val="Table Grid"/>
    <w:basedOn w:val="NormaleTabelle"/>
    <w:uiPriority w:val="59"/>
    <w:rsid w:val="00EF64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EF6488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HelleSchattierung1">
    <w:name w:val="Helle Schattierung1"/>
    <w:basedOn w:val="NormaleTabelle"/>
    <w:uiPriority w:val="60"/>
    <w:rsid w:val="00F41C8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image" Target="media/image22.emf"/><Relationship Id="rId21" Type="http://schemas.openxmlformats.org/officeDocument/2006/relationships/oleObject" Target="embeddings/oleObject2.bin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customXml" Target="../customXml/item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wmf"/><Relationship Id="rId32" Type="http://schemas.openxmlformats.org/officeDocument/2006/relationships/image" Target="media/image18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3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wmf"/><Relationship Id="rId36" Type="http://schemas.openxmlformats.org/officeDocument/2006/relationships/image" Target="media/image21.wmf"/><Relationship Id="rId10" Type="http://schemas.openxmlformats.org/officeDocument/2006/relationships/footer" Target="footer2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customXml" Target="../customXml/item3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9.jpeg"/><Relationship Id="rId38" Type="http://schemas.openxmlformats.org/officeDocument/2006/relationships/oleObject" Target="embeddings/oleObject10.bin"/><Relationship Id="rId46" Type="http://schemas.openxmlformats.org/officeDocument/2006/relationships/customXml" Target="../customXml/item1.xml"/><Relationship Id="rId20" Type="http://schemas.openxmlformats.org/officeDocument/2006/relationships/image" Target="media/image12.wmf"/><Relationship Id="rId41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D7B4317E-554D-4A49-A47E-7F09E0D4D37C}"/>
</file>

<file path=customXml/itemProps2.xml><?xml version="1.0" encoding="utf-8"?>
<ds:datastoreItem xmlns:ds="http://schemas.openxmlformats.org/officeDocument/2006/customXml" ds:itemID="{8BBBDCC5-E090-43DA-81CA-97D4E4AD59E5}"/>
</file>

<file path=customXml/itemProps3.xml><?xml version="1.0" encoding="utf-8"?>
<ds:datastoreItem xmlns:ds="http://schemas.openxmlformats.org/officeDocument/2006/customXml" ds:itemID="{AE7412F8-1F83-4ABA-8CF0-D94B18240600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2191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PHYWE Systeme GmbH</Company>
  <LinksUpToDate>false</LinksUpToDate>
  <CharactersWithSpaces>15029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9</cp:revision>
  <cp:lastPrinted>2008-07-04T15:45:00Z</cp:lastPrinted>
  <dcterms:created xsi:type="dcterms:W3CDTF">2011-07-07T09:12:00Z</dcterms:created>
  <dcterms:modified xsi:type="dcterms:W3CDTF">2012-08-23T06:00:00Z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