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976AEF" w:rsidRDefault="00976AEF" w:rsidP="008B4308">
      <w:pPr>
        <w:pStyle w:val="phyC4berschrift"/>
      </w:pPr>
      <w:r w:rsidRPr="00976AEF">
        <w:t>Verwandte Themen</w:t>
      </w:r>
    </w:p>
    <w:p w:rsidR="008B4308" w:rsidRPr="00DC372C" w:rsidRDefault="00DC372C" w:rsidP="00DC372C">
      <w:pPr>
        <w:pStyle w:val="phyC4Flietext"/>
        <w:rPr>
          <w:szCs w:val="18"/>
        </w:rPr>
      </w:pPr>
      <w:r w:rsidRPr="00DC372C">
        <w:rPr>
          <w:szCs w:val="18"/>
        </w:rPr>
        <w:t>Brems- und charakteristische Röntgenstrahlung, Energieniveaus, Fluoreszenzausbeute, Halbleiterene</w:t>
      </w:r>
      <w:r w:rsidRPr="00DC372C">
        <w:rPr>
          <w:szCs w:val="18"/>
        </w:rPr>
        <w:t>r</w:t>
      </w:r>
      <w:r w:rsidRPr="00DC372C">
        <w:rPr>
          <w:szCs w:val="18"/>
        </w:rPr>
        <w:t>giedetektoren, Vielkanalanalysatoren.</w:t>
      </w:r>
    </w:p>
    <w:p w:rsidR="00F35167" w:rsidRPr="00976AEF" w:rsidRDefault="00976AEF" w:rsidP="00735934">
      <w:pPr>
        <w:pStyle w:val="phyC4berschrift"/>
      </w:pPr>
      <w:r w:rsidRPr="00976AEF">
        <w:t>Prinzip</w:t>
      </w:r>
    </w:p>
    <w:p w:rsidR="00DC372C" w:rsidRPr="00DC372C" w:rsidRDefault="00DC372C" w:rsidP="00DC372C">
      <w:pPr>
        <w:pStyle w:val="phyC4Flietext"/>
      </w:pPr>
      <w:r w:rsidRPr="00DC372C">
        <w:t xml:space="preserve">Verschiedene Pulverproben werden mit </w:t>
      </w:r>
      <w:proofErr w:type="spellStart"/>
      <w:r w:rsidRPr="00DC372C">
        <w:t>polychromatischer</w:t>
      </w:r>
      <w:proofErr w:type="spellEnd"/>
      <w:r w:rsidRPr="00DC372C">
        <w:t xml:space="preserve"> Röntgenstrahlung bestrahlt. Die Energiean</w:t>
      </w:r>
      <w:r w:rsidRPr="00DC372C">
        <w:t>a</w:t>
      </w:r>
      <w:r w:rsidRPr="00DC372C">
        <w:t>lyse der resultierenden Fluoreszenzstrahlung erfolgt mit Hilfe eines Halbleiterdetektors und eines nac</w:t>
      </w:r>
      <w:r w:rsidRPr="00DC372C">
        <w:t>h</w:t>
      </w:r>
      <w:r w:rsidRPr="00DC372C">
        <w:t>geschalteten Vielkanalanalysators. Die Energie der entsprechenden charakteristischen Röntgenfluore</w:t>
      </w:r>
      <w:r w:rsidRPr="00DC372C">
        <w:t>s</w:t>
      </w:r>
      <w:r w:rsidRPr="00DC372C">
        <w:t>zenzlinien wird bestimmt.</w:t>
      </w:r>
    </w:p>
    <w:p w:rsidR="008B4308" w:rsidRPr="00DC372C" w:rsidRDefault="00DC372C" w:rsidP="00DC372C">
      <w:pPr>
        <w:pStyle w:val="phyC4Flietext"/>
      </w:pPr>
      <w:r w:rsidRPr="00DC372C">
        <w:t>Durch einen Vergleich der Linienenergien mit entsprechenden Tabellenwerten werden die Elemente der Proben identifiziert.</w:t>
      </w:r>
    </w:p>
    <w:p w:rsidR="008B4308" w:rsidRPr="00B04FD9" w:rsidRDefault="00A31A5D" w:rsidP="00735934">
      <w:pPr>
        <w:pStyle w:val="phyC4berschrift"/>
        <w:rPr>
          <w:lang w:val="en-GB"/>
        </w:rPr>
      </w:pPr>
      <w:r>
        <w:rPr>
          <w:lang w:val="en-GB"/>
        </w:rPr>
        <w:t>Ma</w:t>
      </w:r>
      <w:r w:rsidR="00976AEF">
        <w:rPr>
          <w:lang w:val="en-GB"/>
        </w:rPr>
        <w:t>terial</w:t>
      </w:r>
    </w:p>
    <w:tbl>
      <w:tblPr>
        <w:tblW w:w="0" w:type="auto"/>
        <w:tblLayout w:type="fixed"/>
        <w:tblCellMar>
          <w:left w:w="0" w:type="dxa"/>
          <w:right w:w="0" w:type="dxa"/>
        </w:tblCellMar>
        <w:tblLook w:val="0000"/>
      </w:tblPr>
      <w:tblGrid>
        <w:gridCol w:w="397"/>
        <w:gridCol w:w="5046"/>
        <w:gridCol w:w="907"/>
      </w:tblGrid>
      <w:tr w:rsidR="00FD409E">
        <w:trPr>
          <w:cantSplit/>
        </w:trPr>
        <w:tc>
          <w:tcPr>
            <w:tcW w:w="397" w:type="dxa"/>
            <w:noWrap/>
            <w:vAlign w:val="center"/>
          </w:tcPr>
          <w:p w:rsidR="00FD409E" w:rsidRPr="00204B05" w:rsidRDefault="00FD409E" w:rsidP="00374B85">
            <w:pPr>
              <w:pStyle w:val="phyC4MatlistAnz"/>
              <w:rPr>
                <w:rFonts w:cs="Arial"/>
                <w:lang w:val="en-GB"/>
              </w:rPr>
            </w:pPr>
            <w:r w:rsidRPr="00204B05">
              <w:rPr>
                <w:rFonts w:cs="Arial"/>
                <w:lang w:val="en-GB"/>
              </w:rPr>
              <w:t>1</w:t>
            </w:r>
          </w:p>
        </w:tc>
        <w:tc>
          <w:tcPr>
            <w:tcW w:w="5046" w:type="dxa"/>
            <w:noWrap/>
            <w:vAlign w:val="center"/>
          </w:tcPr>
          <w:p w:rsidR="00FD409E" w:rsidRPr="00204B05" w:rsidRDefault="00A22E0A" w:rsidP="00B9597F">
            <w:pPr>
              <w:pStyle w:val="phyC4Materialliste"/>
              <w:rPr>
                <w:rFonts w:cs="Arial"/>
              </w:rPr>
            </w:pPr>
            <w:r>
              <w:rPr>
                <w:rFonts w:cs="Arial"/>
              </w:rPr>
              <w:t xml:space="preserve">XR 4.0 </w:t>
            </w:r>
            <w:r w:rsidR="00FD409E">
              <w:rPr>
                <w:rFonts w:cs="Arial"/>
              </w:rPr>
              <w:t xml:space="preserve">expert </w:t>
            </w:r>
            <w:proofErr w:type="spellStart"/>
            <w:r w:rsidR="00FD409E">
              <w:rPr>
                <w:rFonts w:cs="Arial"/>
              </w:rPr>
              <w:t>unit</w:t>
            </w:r>
            <w:proofErr w:type="spellEnd"/>
            <w:r w:rsidR="00AC40E7">
              <w:rPr>
                <w:rFonts w:cs="Arial"/>
              </w:rPr>
              <w:t>,</w:t>
            </w:r>
            <w:r w:rsidR="00FD409E">
              <w:rPr>
                <w:rFonts w:cs="Arial"/>
              </w:rPr>
              <w:t xml:space="preserve"> </w:t>
            </w:r>
            <w:r w:rsidR="00FD409E" w:rsidRPr="00204B05">
              <w:rPr>
                <w:rFonts w:cs="Arial"/>
              </w:rPr>
              <w:t>Röntgengerät</w:t>
            </w:r>
          </w:p>
        </w:tc>
        <w:tc>
          <w:tcPr>
            <w:tcW w:w="907" w:type="dxa"/>
            <w:noWrap/>
            <w:vAlign w:val="center"/>
          </w:tcPr>
          <w:p w:rsidR="00FD409E" w:rsidRPr="00204B05" w:rsidRDefault="00FD409E" w:rsidP="00374B85">
            <w:pPr>
              <w:pStyle w:val="phyC4Materialliste"/>
              <w:rPr>
                <w:rFonts w:cs="Arial"/>
                <w:lang w:val="en-GB"/>
              </w:rPr>
            </w:pPr>
            <w:r w:rsidRPr="00204B05">
              <w:rPr>
                <w:rFonts w:cs="Arial"/>
                <w:color w:val="231F20"/>
              </w:rPr>
              <w:t>0905</w:t>
            </w:r>
            <w:r>
              <w:rPr>
                <w:rFonts w:cs="Arial"/>
                <w:color w:val="231F20"/>
              </w:rPr>
              <w:t>7-</w:t>
            </w:r>
            <w:r w:rsidRPr="00204B05">
              <w:rPr>
                <w:rFonts w:cs="Arial"/>
                <w:color w:val="231F20"/>
              </w:rPr>
              <w:t>99</w:t>
            </w:r>
          </w:p>
        </w:tc>
      </w:tr>
      <w:tr w:rsidR="00FD409E">
        <w:trPr>
          <w:cantSplit/>
        </w:trPr>
        <w:tc>
          <w:tcPr>
            <w:tcW w:w="397" w:type="dxa"/>
            <w:noWrap/>
            <w:vAlign w:val="center"/>
          </w:tcPr>
          <w:p w:rsidR="00FD409E" w:rsidRPr="00204B05" w:rsidRDefault="00FD409E" w:rsidP="00374B85">
            <w:pPr>
              <w:pStyle w:val="phyC4MatlistAnz"/>
              <w:rPr>
                <w:rFonts w:cs="Arial"/>
                <w:lang w:val="en-GB"/>
              </w:rPr>
            </w:pPr>
            <w:r w:rsidRPr="00204B05">
              <w:rPr>
                <w:rFonts w:cs="Arial"/>
                <w:lang w:val="en-GB"/>
              </w:rPr>
              <w:t>1</w:t>
            </w:r>
          </w:p>
        </w:tc>
        <w:tc>
          <w:tcPr>
            <w:tcW w:w="5046" w:type="dxa"/>
            <w:noWrap/>
            <w:vAlign w:val="center"/>
          </w:tcPr>
          <w:p w:rsidR="00FD409E" w:rsidRPr="00204B05" w:rsidRDefault="00FD409E" w:rsidP="008E6CCE">
            <w:pPr>
              <w:pStyle w:val="phyC4Materialliste"/>
              <w:rPr>
                <w:rFonts w:cs="Arial"/>
              </w:rPr>
            </w:pPr>
            <w:r>
              <w:rPr>
                <w:rFonts w:cs="Arial"/>
              </w:rPr>
              <w:t>X</w:t>
            </w:r>
            <w:r w:rsidR="008E6CCE">
              <w:rPr>
                <w:rFonts w:cs="Arial"/>
              </w:rPr>
              <w:t xml:space="preserve">R 4.0 </w:t>
            </w:r>
            <w:r w:rsidRPr="00204B05">
              <w:rPr>
                <w:rFonts w:cs="Arial"/>
              </w:rPr>
              <w:t>Goniometer</w:t>
            </w:r>
          </w:p>
        </w:tc>
        <w:tc>
          <w:tcPr>
            <w:tcW w:w="907" w:type="dxa"/>
            <w:noWrap/>
            <w:vAlign w:val="center"/>
          </w:tcPr>
          <w:p w:rsidR="00FD409E" w:rsidRPr="00204B05" w:rsidRDefault="00FD409E" w:rsidP="00374B85">
            <w:pPr>
              <w:pStyle w:val="phyC4Materialliste"/>
              <w:rPr>
                <w:rFonts w:cs="Arial"/>
              </w:rPr>
            </w:pPr>
            <w:r w:rsidRPr="00204B05">
              <w:rPr>
                <w:rFonts w:cs="Arial"/>
                <w:color w:val="231F20"/>
              </w:rPr>
              <w:t>0905</w:t>
            </w:r>
            <w:r>
              <w:rPr>
                <w:rFonts w:cs="Arial"/>
                <w:color w:val="231F20"/>
              </w:rPr>
              <w:t>7-</w:t>
            </w:r>
            <w:r w:rsidRPr="00204B05">
              <w:rPr>
                <w:rFonts w:cs="Arial"/>
                <w:color w:val="231F20"/>
              </w:rPr>
              <w:t>10</w:t>
            </w:r>
          </w:p>
        </w:tc>
      </w:tr>
      <w:tr w:rsidR="00FD409E">
        <w:trPr>
          <w:cantSplit/>
        </w:trPr>
        <w:tc>
          <w:tcPr>
            <w:tcW w:w="397" w:type="dxa"/>
            <w:noWrap/>
            <w:vAlign w:val="center"/>
          </w:tcPr>
          <w:p w:rsidR="00FD409E" w:rsidRPr="00204B05" w:rsidRDefault="00FD409E" w:rsidP="00374B85">
            <w:pPr>
              <w:pStyle w:val="phyC4MatlistAnz"/>
              <w:rPr>
                <w:rFonts w:cs="Arial"/>
              </w:rPr>
            </w:pPr>
            <w:r w:rsidRPr="00204B05">
              <w:rPr>
                <w:rFonts w:cs="Arial"/>
              </w:rPr>
              <w:t>1</w:t>
            </w:r>
          </w:p>
        </w:tc>
        <w:tc>
          <w:tcPr>
            <w:tcW w:w="5046" w:type="dxa"/>
            <w:noWrap/>
            <w:vAlign w:val="center"/>
          </w:tcPr>
          <w:p w:rsidR="00FD409E" w:rsidRPr="00204B05" w:rsidRDefault="00FD409E" w:rsidP="008E6CCE">
            <w:pPr>
              <w:pStyle w:val="phyC4Materialliste"/>
              <w:rPr>
                <w:rFonts w:cs="Arial"/>
              </w:rPr>
            </w:pPr>
            <w:r>
              <w:rPr>
                <w:rFonts w:cs="Arial"/>
              </w:rPr>
              <w:t>X</w:t>
            </w:r>
            <w:r w:rsidR="008E6CCE">
              <w:rPr>
                <w:rFonts w:cs="Arial"/>
              </w:rPr>
              <w:t xml:space="preserve">R 4.0 </w:t>
            </w:r>
            <w:r w:rsidRPr="00204B05">
              <w:rPr>
                <w:rFonts w:cs="Arial"/>
              </w:rPr>
              <w:t xml:space="preserve">Einschub mit </w:t>
            </w:r>
            <w:r w:rsidR="00B2734F">
              <w:rPr>
                <w:rFonts w:cs="Arial"/>
              </w:rPr>
              <w:t>Wolfram</w:t>
            </w:r>
            <w:r w:rsidRPr="00204B05">
              <w:rPr>
                <w:rFonts w:cs="Arial"/>
              </w:rPr>
              <w:t>-Röntgenröhre</w:t>
            </w:r>
          </w:p>
        </w:tc>
        <w:tc>
          <w:tcPr>
            <w:tcW w:w="907" w:type="dxa"/>
            <w:noWrap/>
            <w:vAlign w:val="center"/>
          </w:tcPr>
          <w:p w:rsidR="00FD409E" w:rsidRPr="00204B05" w:rsidRDefault="00FD409E" w:rsidP="00B2734F">
            <w:pPr>
              <w:pStyle w:val="phyC4Materialliste"/>
              <w:rPr>
                <w:rFonts w:cs="Arial"/>
              </w:rPr>
            </w:pPr>
            <w:r w:rsidRPr="00204B05">
              <w:rPr>
                <w:rFonts w:cs="Arial"/>
                <w:color w:val="231F20"/>
              </w:rPr>
              <w:t>0905</w:t>
            </w:r>
            <w:r>
              <w:rPr>
                <w:rFonts w:cs="Arial"/>
                <w:color w:val="231F20"/>
              </w:rPr>
              <w:t>7-</w:t>
            </w:r>
            <w:r w:rsidR="00B2734F">
              <w:rPr>
                <w:rFonts w:cs="Arial"/>
                <w:color w:val="231F20"/>
              </w:rPr>
              <w:t>8</w:t>
            </w:r>
            <w:r w:rsidRPr="00204B05">
              <w:rPr>
                <w:rFonts w:cs="Arial"/>
                <w:color w:val="231F20"/>
              </w:rPr>
              <w:t>0</w:t>
            </w:r>
          </w:p>
        </w:tc>
      </w:tr>
      <w:tr w:rsidR="00FD409E">
        <w:trPr>
          <w:cantSplit/>
        </w:trPr>
        <w:tc>
          <w:tcPr>
            <w:tcW w:w="397" w:type="dxa"/>
            <w:noWrap/>
            <w:vAlign w:val="center"/>
          </w:tcPr>
          <w:p w:rsidR="00FD409E" w:rsidRPr="00204B05" w:rsidRDefault="00FD409E" w:rsidP="00374B85">
            <w:pPr>
              <w:pStyle w:val="phyC4MatlistAnz"/>
              <w:rPr>
                <w:rFonts w:cs="Arial"/>
              </w:rPr>
            </w:pPr>
            <w:r w:rsidRPr="00204B05">
              <w:rPr>
                <w:rFonts w:cs="Arial"/>
              </w:rPr>
              <w:t>1</w:t>
            </w:r>
          </w:p>
        </w:tc>
        <w:tc>
          <w:tcPr>
            <w:tcW w:w="5046" w:type="dxa"/>
            <w:noWrap/>
            <w:vAlign w:val="center"/>
          </w:tcPr>
          <w:p w:rsidR="00FD409E" w:rsidRPr="00204B05" w:rsidRDefault="00FD409E" w:rsidP="00374B85">
            <w:pPr>
              <w:pStyle w:val="phyC4Materialliste"/>
              <w:rPr>
                <w:rFonts w:cs="Arial"/>
              </w:rPr>
            </w:pPr>
            <w:r w:rsidRPr="00204B05">
              <w:rPr>
                <w:rFonts w:cs="Arial"/>
              </w:rPr>
              <w:t>Vielkanalanalysator</w:t>
            </w:r>
          </w:p>
        </w:tc>
        <w:tc>
          <w:tcPr>
            <w:tcW w:w="907" w:type="dxa"/>
            <w:noWrap/>
            <w:vAlign w:val="center"/>
          </w:tcPr>
          <w:p w:rsidR="00FD409E" w:rsidRPr="00204B05" w:rsidRDefault="00FD409E" w:rsidP="00374B85">
            <w:pPr>
              <w:pStyle w:val="phyC4Materialliste"/>
              <w:rPr>
                <w:rFonts w:cs="Arial"/>
              </w:rPr>
            </w:pPr>
            <w:r w:rsidRPr="00204B05">
              <w:rPr>
                <w:rFonts w:cs="Arial"/>
                <w:color w:val="231F20"/>
              </w:rPr>
              <w:t>13727</w:t>
            </w:r>
            <w:r>
              <w:rPr>
                <w:rFonts w:cs="Arial"/>
                <w:color w:val="231F20"/>
              </w:rPr>
              <w:t>-</w:t>
            </w:r>
            <w:r w:rsidRPr="00204B05">
              <w:rPr>
                <w:rFonts w:cs="Arial"/>
                <w:color w:val="231F20"/>
              </w:rPr>
              <w:t>99</w:t>
            </w:r>
          </w:p>
        </w:tc>
      </w:tr>
      <w:tr w:rsidR="00FD409E">
        <w:trPr>
          <w:cantSplit/>
        </w:trPr>
        <w:tc>
          <w:tcPr>
            <w:tcW w:w="397" w:type="dxa"/>
            <w:noWrap/>
            <w:vAlign w:val="center"/>
          </w:tcPr>
          <w:p w:rsidR="00FD409E" w:rsidRPr="00204B05" w:rsidRDefault="00FD409E" w:rsidP="00374B85">
            <w:pPr>
              <w:pStyle w:val="phyC4MatlistAnz"/>
              <w:rPr>
                <w:rFonts w:cs="Arial"/>
              </w:rPr>
            </w:pPr>
            <w:r w:rsidRPr="00204B05">
              <w:rPr>
                <w:rFonts w:cs="Arial"/>
              </w:rPr>
              <w:t>1</w:t>
            </w:r>
          </w:p>
        </w:tc>
        <w:tc>
          <w:tcPr>
            <w:tcW w:w="5046" w:type="dxa"/>
            <w:noWrap/>
            <w:vAlign w:val="center"/>
          </w:tcPr>
          <w:p w:rsidR="00FD409E" w:rsidRPr="00204B05" w:rsidRDefault="000A0415" w:rsidP="00374B85">
            <w:pPr>
              <w:pStyle w:val="phyC4Materialliste"/>
              <w:rPr>
                <w:rFonts w:cs="Arial"/>
              </w:rPr>
            </w:pPr>
            <w:r>
              <w:rPr>
                <w:rFonts w:cs="Arial"/>
              </w:rPr>
              <w:t>XR 4.0</w:t>
            </w:r>
            <w:r w:rsidR="008E6CCE">
              <w:rPr>
                <w:rFonts w:cs="Arial"/>
              </w:rPr>
              <w:t xml:space="preserve"> </w:t>
            </w:r>
            <w:r w:rsidR="00FD409E" w:rsidRPr="00204B05">
              <w:rPr>
                <w:rFonts w:cs="Arial"/>
              </w:rPr>
              <w:t>Röntgenenergiedetektor</w:t>
            </w:r>
          </w:p>
        </w:tc>
        <w:tc>
          <w:tcPr>
            <w:tcW w:w="907" w:type="dxa"/>
            <w:noWrap/>
            <w:vAlign w:val="center"/>
          </w:tcPr>
          <w:p w:rsidR="00FD409E" w:rsidRPr="00204B05" w:rsidRDefault="00FD409E" w:rsidP="00374B85">
            <w:pPr>
              <w:pStyle w:val="phyC4Materialliste"/>
              <w:rPr>
                <w:rFonts w:cs="Arial"/>
              </w:rPr>
            </w:pPr>
            <w:r w:rsidRPr="00204B05">
              <w:rPr>
                <w:rFonts w:cs="Arial"/>
                <w:color w:val="231F20"/>
              </w:rPr>
              <w:t>09058</w:t>
            </w:r>
            <w:r>
              <w:rPr>
                <w:rFonts w:cs="Arial"/>
                <w:color w:val="231F20"/>
              </w:rPr>
              <w:t>-</w:t>
            </w:r>
            <w:r w:rsidRPr="00204B05">
              <w:rPr>
                <w:rFonts w:cs="Arial"/>
                <w:color w:val="231F20"/>
              </w:rPr>
              <w:t>30</w:t>
            </w:r>
          </w:p>
        </w:tc>
      </w:tr>
      <w:tr w:rsidR="007D25F5">
        <w:trPr>
          <w:cantSplit/>
        </w:trPr>
        <w:tc>
          <w:tcPr>
            <w:tcW w:w="397" w:type="dxa"/>
            <w:noWrap/>
            <w:vAlign w:val="center"/>
          </w:tcPr>
          <w:p w:rsidR="007D25F5" w:rsidRPr="00204B05" w:rsidRDefault="007D25F5" w:rsidP="00374B85">
            <w:pPr>
              <w:pStyle w:val="phyC4MatlistAnz"/>
              <w:rPr>
                <w:rFonts w:cs="Arial"/>
              </w:rPr>
            </w:pPr>
            <w:r>
              <w:rPr>
                <w:rFonts w:cs="Arial"/>
              </w:rPr>
              <w:t>1</w:t>
            </w:r>
          </w:p>
        </w:tc>
        <w:tc>
          <w:tcPr>
            <w:tcW w:w="5046" w:type="dxa"/>
            <w:noWrap/>
            <w:vAlign w:val="center"/>
          </w:tcPr>
          <w:p w:rsidR="007D25F5" w:rsidRDefault="007D25F5" w:rsidP="00374B85">
            <w:pPr>
              <w:pStyle w:val="phyC4Materialliste"/>
              <w:rPr>
                <w:rFonts w:cs="Arial"/>
              </w:rPr>
            </w:pPr>
            <w:r>
              <w:rPr>
                <w:rFonts w:cs="Arial"/>
              </w:rPr>
              <w:t>XR 4.0 XRED Kabel, 50 cm</w:t>
            </w:r>
          </w:p>
        </w:tc>
        <w:tc>
          <w:tcPr>
            <w:tcW w:w="907" w:type="dxa"/>
            <w:noWrap/>
            <w:vAlign w:val="center"/>
          </w:tcPr>
          <w:p w:rsidR="007D25F5" w:rsidRPr="00204B05" w:rsidRDefault="007D25F5" w:rsidP="00374B85">
            <w:pPr>
              <w:pStyle w:val="phyC4Materialliste"/>
              <w:rPr>
                <w:rFonts w:cs="Arial"/>
                <w:color w:val="231F20"/>
              </w:rPr>
            </w:pPr>
            <w:r>
              <w:rPr>
                <w:rFonts w:cs="Arial"/>
                <w:color w:val="231F20"/>
              </w:rPr>
              <w:t>09058-32</w:t>
            </w:r>
          </w:p>
        </w:tc>
      </w:tr>
      <w:tr w:rsidR="002B65D7">
        <w:trPr>
          <w:cantSplit/>
        </w:trPr>
        <w:tc>
          <w:tcPr>
            <w:tcW w:w="397" w:type="dxa"/>
            <w:noWrap/>
            <w:vAlign w:val="center"/>
          </w:tcPr>
          <w:p w:rsidR="002B65D7" w:rsidRPr="009E4A36" w:rsidRDefault="002B65D7" w:rsidP="001467A9">
            <w:pPr>
              <w:pStyle w:val="phyC4MatlistAnz"/>
            </w:pPr>
            <w:r>
              <w:t>1</w:t>
            </w:r>
          </w:p>
        </w:tc>
        <w:tc>
          <w:tcPr>
            <w:tcW w:w="5046" w:type="dxa"/>
            <w:noWrap/>
            <w:vAlign w:val="center"/>
          </w:tcPr>
          <w:p w:rsidR="002B65D7" w:rsidRPr="009E4A36" w:rsidRDefault="002B65D7" w:rsidP="001467A9">
            <w:pPr>
              <w:pStyle w:val="phyC4Materialliste"/>
            </w:pPr>
            <w:r w:rsidRPr="00D72AAF">
              <w:t>Abgeschirmtes Kabel BNC, l = 750 mm</w:t>
            </w:r>
          </w:p>
        </w:tc>
        <w:tc>
          <w:tcPr>
            <w:tcW w:w="907" w:type="dxa"/>
            <w:noWrap/>
            <w:vAlign w:val="center"/>
          </w:tcPr>
          <w:p w:rsidR="002B65D7" w:rsidRDefault="002B65D7" w:rsidP="001467A9">
            <w:pPr>
              <w:pStyle w:val="phyC4Materialliste"/>
            </w:pPr>
            <w:r w:rsidRPr="00D72AAF">
              <w:t>07542-11</w:t>
            </w:r>
          </w:p>
        </w:tc>
      </w:tr>
      <w:tr w:rsidR="00A21BD7">
        <w:trPr>
          <w:cantSplit/>
        </w:trPr>
        <w:tc>
          <w:tcPr>
            <w:tcW w:w="397" w:type="dxa"/>
            <w:noWrap/>
            <w:vAlign w:val="center"/>
          </w:tcPr>
          <w:p w:rsidR="00A21BD7" w:rsidRDefault="00FD409E">
            <w:pPr>
              <w:pStyle w:val="phyC4MatlistAnz"/>
            </w:pPr>
            <w:r>
              <w:t>1</w:t>
            </w:r>
          </w:p>
        </w:tc>
        <w:tc>
          <w:tcPr>
            <w:tcW w:w="5046" w:type="dxa"/>
            <w:noWrap/>
            <w:vAlign w:val="center"/>
          </w:tcPr>
          <w:p w:rsidR="00A21BD7" w:rsidRPr="00695375" w:rsidRDefault="00A22E0A" w:rsidP="00695375">
            <w:pPr>
              <w:pStyle w:val="phyC4Materialliste"/>
            </w:pPr>
            <w:r>
              <w:rPr>
                <w:szCs w:val="18"/>
              </w:rPr>
              <w:t xml:space="preserve">XR 4.0 </w:t>
            </w:r>
            <w:r w:rsidR="00DC372C" w:rsidRPr="00695375">
              <w:rPr>
                <w:szCs w:val="18"/>
              </w:rPr>
              <w:t>Chemikaliensatz für Kantenabsorption</w:t>
            </w:r>
          </w:p>
        </w:tc>
        <w:tc>
          <w:tcPr>
            <w:tcW w:w="907" w:type="dxa"/>
            <w:noWrap/>
            <w:vAlign w:val="center"/>
          </w:tcPr>
          <w:p w:rsidR="00A21BD7" w:rsidRPr="00695375" w:rsidRDefault="00DC372C" w:rsidP="00FD409E">
            <w:pPr>
              <w:pStyle w:val="phyC4Materialliste"/>
            </w:pPr>
            <w:r w:rsidRPr="00695375">
              <w:rPr>
                <w:szCs w:val="18"/>
              </w:rPr>
              <w:t>09056</w:t>
            </w:r>
            <w:r w:rsidR="00FD409E">
              <w:rPr>
                <w:szCs w:val="18"/>
              </w:rPr>
              <w:t>-</w:t>
            </w:r>
            <w:r w:rsidRPr="00695375">
              <w:rPr>
                <w:szCs w:val="18"/>
              </w:rPr>
              <w:t>04</w:t>
            </w:r>
          </w:p>
        </w:tc>
      </w:tr>
      <w:tr w:rsidR="00A21BD7">
        <w:trPr>
          <w:cantSplit/>
        </w:trPr>
        <w:tc>
          <w:tcPr>
            <w:tcW w:w="397" w:type="dxa"/>
            <w:noWrap/>
            <w:vAlign w:val="center"/>
          </w:tcPr>
          <w:p w:rsidR="00A21BD7" w:rsidRDefault="008A265A">
            <w:pPr>
              <w:pStyle w:val="phyC4MatlistAnz"/>
              <w:rPr>
                <w:lang w:val="en-GB"/>
              </w:rPr>
            </w:pPr>
            <w:r>
              <w:rPr>
                <w:lang w:val="en-GB"/>
              </w:rPr>
              <w:t>1</w:t>
            </w:r>
          </w:p>
        </w:tc>
        <w:tc>
          <w:tcPr>
            <w:tcW w:w="5046" w:type="dxa"/>
            <w:noWrap/>
            <w:vAlign w:val="center"/>
          </w:tcPr>
          <w:p w:rsidR="00A21BD7" w:rsidRPr="00695375" w:rsidRDefault="008E6CCE" w:rsidP="00695375">
            <w:pPr>
              <w:pStyle w:val="phyC4Materialliste"/>
            </w:pPr>
            <w:r>
              <w:t xml:space="preserve">XR 4.0 </w:t>
            </w:r>
            <w:r w:rsidR="008A265A" w:rsidRPr="00695375">
              <w:t>Universal Kristallhalter für Röntgengerät</w:t>
            </w:r>
          </w:p>
        </w:tc>
        <w:tc>
          <w:tcPr>
            <w:tcW w:w="907" w:type="dxa"/>
            <w:noWrap/>
            <w:vAlign w:val="center"/>
          </w:tcPr>
          <w:p w:rsidR="00A21BD7" w:rsidRPr="00695375" w:rsidRDefault="008A265A" w:rsidP="00FD409E">
            <w:pPr>
              <w:pStyle w:val="phyC4Materialliste"/>
            </w:pPr>
            <w:r w:rsidRPr="00695375">
              <w:rPr>
                <w:szCs w:val="18"/>
              </w:rPr>
              <w:t>09058</w:t>
            </w:r>
            <w:r w:rsidR="00FD409E">
              <w:rPr>
                <w:szCs w:val="18"/>
              </w:rPr>
              <w:t>-</w:t>
            </w:r>
            <w:r w:rsidRPr="00695375">
              <w:rPr>
                <w:szCs w:val="18"/>
              </w:rPr>
              <w:t>02</w:t>
            </w:r>
          </w:p>
        </w:tc>
      </w:tr>
      <w:tr w:rsidR="00A21BD7">
        <w:trPr>
          <w:cantSplit/>
        </w:trPr>
        <w:tc>
          <w:tcPr>
            <w:tcW w:w="397" w:type="dxa"/>
            <w:noWrap/>
            <w:vAlign w:val="center"/>
          </w:tcPr>
          <w:p w:rsidR="00A21BD7" w:rsidRDefault="008A265A">
            <w:pPr>
              <w:pStyle w:val="phyC4MatlistAnz"/>
              <w:rPr>
                <w:lang w:val="en-GB"/>
              </w:rPr>
            </w:pPr>
            <w:r>
              <w:rPr>
                <w:lang w:val="en-GB"/>
              </w:rPr>
              <w:t>1</w:t>
            </w:r>
          </w:p>
        </w:tc>
        <w:tc>
          <w:tcPr>
            <w:tcW w:w="5046" w:type="dxa"/>
            <w:noWrap/>
            <w:vAlign w:val="center"/>
          </w:tcPr>
          <w:p w:rsidR="00A21BD7" w:rsidRPr="00695375" w:rsidRDefault="00DC372C" w:rsidP="00695375">
            <w:pPr>
              <w:pStyle w:val="phyC4Materialliste"/>
            </w:pPr>
            <w:r w:rsidRPr="00695375">
              <w:rPr>
                <w:szCs w:val="18"/>
              </w:rPr>
              <w:t>Pulverspatel, Stahl, l = 150 mm</w:t>
            </w:r>
          </w:p>
        </w:tc>
        <w:tc>
          <w:tcPr>
            <w:tcW w:w="907" w:type="dxa"/>
            <w:noWrap/>
            <w:vAlign w:val="center"/>
          </w:tcPr>
          <w:p w:rsidR="00A21BD7" w:rsidRPr="00695375" w:rsidRDefault="00DC372C" w:rsidP="00FD409E">
            <w:pPr>
              <w:pStyle w:val="phyC4Materialliste"/>
            </w:pPr>
            <w:r w:rsidRPr="00695375">
              <w:rPr>
                <w:szCs w:val="18"/>
              </w:rPr>
              <w:t>47560</w:t>
            </w:r>
            <w:r w:rsidR="00FD409E">
              <w:rPr>
                <w:szCs w:val="18"/>
              </w:rPr>
              <w:t>-</w:t>
            </w:r>
            <w:r w:rsidRPr="00695375">
              <w:rPr>
                <w:szCs w:val="18"/>
              </w:rPr>
              <w:t>00</w:t>
            </w:r>
          </w:p>
        </w:tc>
      </w:tr>
      <w:tr w:rsidR="00A21BD7">
        <w:trPr>
          <w:cantSplit/>
        </w:trPr>
        <w:tc>
          <w:tcPr>
            <w:tcW w:w="397" w:type="dxa"/>
            <w:noWrap/>
            <w:vAlign w:val="center"/>
          </w:tcPr>
          <w:p w:rsidR="00A21BD7" w:rsidRDefault="008A265A">
            <w:pPr>
              <w:pStyle w:val="phyC4MatlistAnz"/>
            </w:pPr>
            <w:r>
              <w:t>1</w:t>
            </w:r>
          </w:p>
        </w:tc>
        <w:tc>
          <w:tcPr>
            <w:tcW w:w="5046" w:type="dxa"/>
            <w:noWrap/>
            <w:vAlign w:val="center"/>
          </w:tcPr>
          <w:p w:rsidR="00A21BD7" w:rsidRPr="00695375" w:rsidRDefault="00DC372C" w:rsidP="00695375">
            <w:pPr>
              <w:pStyle w:val="phyC4Materialliste"/>
            </w:pPr>
            <w:r w:rsidRPr="00695375">
              <w:rPr>
                <w:szCs w:val="18"/>
              </w:rPr>
              <w:t>Probenhalter für Pulverproben</w:t>
            </w:r>
          </w:p>
        </w:tc>
        <w:tc>
          <w:tcPr>
            <w:tcW w:w="907" w:type="dxa"/>
            <w:noWrap/>
            <w:vAlign w:val="center"/>
          </w:tcPr>
          <w:p w:rsidR="00A21BD7" w:rsidRPr="00695375" w:rsidRDefault="00DC372C" w:rsidP="00FD409E">
            <w:pPr>
              <w:pStyle w:val="phyC4Materialliste"/>
            </w:pPr>
            <w:r w:rsidRPr="00695375">
              <w:rPr>
                <w:szCs w:val="18"/>
              </w:rPr>
              <w:t>09058</w:t>
            </w:r>
            <w:r w:rsidR="00FD409E">
              <w:rPr>
                <w:szCs w:val="18"/>
              </w:rPr>
              <w:t>-</w:t>
            </w:r>
            <w:r w:rsidRPr="00695375">
              <w:rPr>
                <w:szCs w:val="18"/>
              </w:rPr>
              <w:t>09</w:t>
            </w:r>
          </w:p>
        </w:tc>
      </w:tr>
      <w:tr w:rsidR="00A21BD7">
        <w:trPr>
          <w:cantSplit/>
        </w:trPr>
        <w:tc>
          <w:tcPr>
            <w:tcW w:w="397" w:type="dxa"/>
            <w:noWrap/>
            <w:vAlign w:val="center"/>
          </w:tcPr>
          <w:p w:rsidR="00A21BD7" w:rsidRDefault="008A265A">
            <w:pPr>
              <w:pStyle w:val="phyC4MatlistAnz"/>
            </w:pPr>
            <w:r>
              <w:t>1</w:t>
            </w:r>
          </w:p>
        </w:tc>
        <w:tc>
          <w:tcPr>
            <w:tcW w:w="5046" w:type="dxa"/>
            <w:noWrap/>
            <w:vAlign w:val="center"/>
          </w:tcPr>
          <w:p w:rsidR="00A21BD7" w:rsidRPr="00695375" w:rsidRDefault="008E6CCE" w:rsidP="008E6CCE">
            <w:pPr>
              <w:pStyle w:val="phyC4Materialliste"/>
            </w:pPr>
            <w:proofErr w:type="spellStart"/>
            <w:r>
              <w:t>measure</w:t>
            </w:r>
            <w:proofErr w:type="spellEnd"/>
            <w:r>
              <w:t xml:space="preserve"> </w:t>
            </w:r>
            <w:proofErr w:type="spellStart"/>
            <w:r>
              <w:t>s</w:t>
            </w:r>
            <w:r w:rsidR="008A265A" w:rsidRPr="00695375">
              <w:t>oftware</w:t>
            </w:r>
            <w:proofErr w:type="spellEnd"/>
            <w:r w:rsidR="008A265A" w:rsidRPr="00695375">
              <w:t xml:space="preserve"> Vielkanalanalysator</w:t>
            </w:r>
          </w:p>
        </w:tc>
        <w:tc>
          <w:tcPr>
            <w:tcW w:w="907" w:type="dxa"/>
            <w:noWrap/>
            <w:vAlign w:val="center"/>
          </w:tcPr>
          <w:p w:rsidR="00A21BD7" w:rsidRPr="00695375" w:rsidRDefault="008A265A" w:rsidP="00FD409E">
            <w:pPr>
              <w:pStyle w:val="phyC4Materialliste"/>
            </w:pPr>
            <w:r w:rsidRPr="00695375">
              <w:rPr>
                <w:szCs w:val="18"/>
              </w:rPr>
              <w:t>14452</w:t>
            </w:r>
            <w:r w:rsidR="00FD409E">
              <w:rPr>
                <w:szCs w:val="18"/>
              </w:rPr>
              <w:t>-</w:t>
            </w:r>
            <w:r w:rsidRPr="00695375">
              <w:rPr>
                <w:szCs w:val="18"/>
              </w:rPr>
              <w:t>61</w:t>
            </w:r>
          </w:p>
        </w:tc>
      </w:tr>
      <w:tr w:rsidR="00856737" w:rsidTr="00856737">
        <w:tblPrEx>
          <w:tblLook w:val="04A0"/>
        </w:tblPrEx>
        <w:trPr>
          <w:cantSplit/>
        </w:trPr>
        <w:tc>
          <w:tcPr>
            <w:tcW w:w="397" w:type="dxa"/>
            <w:noWrap/>
            <w:vAlign w:val="center"/>
            <w:hideMark/>
          </w:tcPr>
          <w:p w:rsidR="00856737" w:rsidRDefault="00856737">
            <w:pPr>
              <w:pStyle w:val="phyC4MatlistAnz"/>
              <w:rPr>
                <w:lang w:val="en-GB"/>
              </w:rPr>
            </w:pPr>
          </w:p>
        </w:tc>
        <w:tc>
          <w:tcPr>
            <w:tcW w:w="5046" w:type="dxa"/>
            <w:noWrap/>
            <w:vAlign w:val="center"/>
            <w:hideMark/>
          </w:tcPr>
          <w:p w:rsidR="00856737" w:rsidRDefault="00856737">
            <w:pPr>
              <w:pStyle w:val="phyC4Materialliste"/>
            </w:pPr>
          </w:p>
        </w:tc>
        <w:tc>
          <w:tcPr>
            <w:tcW w:w="907" w:type="dxa"/>
            <w:noWrap/>
            <w:vAlign w:val="center"/>
            <w:hideMark/>
          </w:tcPr>
          <w:p w:rsidR="00856737" w:rsidRDefault="00856737">
            <w:pPr>
              <w:pStyle w:val="phyC4Materialliste"/>
            </w:pPr>
          </w:p>
        </w:tc>
      </w:tr>
      <w:tr w:rsidR="00A21BD7">
        <w:trPr>
          <w:cantSplit/>
        </w:trPr>
        <w:tc>
          <w:tcPr>
            <w:tcW w:w="397" w:type="dxa"/>
            <w:noWrap/>
            <w:vAlign w:val="center"/>
          </w:tcPr>
          <w:p w:rsidR="00A21BD7" w:rsidRDefault="00A21BD7">
            <w:pPr>
              <w:pStyle w:val="phyC4MatlistAnz"/>
            </w:pPr>
          </w:p>
        </w:tc>
        <w:tc>
          <w:tcPr>
            <w:tcW w:w="5046" w:type="dxa"/>
            <w:noWrap/>
            <w:vAlign w:val="center"/>
          </w:tcPr>
          <w:p w:rsidR="00A21BD7" w:rsidRPr="00695375" w:rsidRDefault="008A265A" w:rsidP="00695375">
            <w:pPr>
              <w:pStyle w:val="phyC4Materialliste"/>
            </w:pPr>
            <w:r w:rsidRPr="00695375">
              <w:t>PC, Windows</w:t>
            </w:r>
            <w:r w:rsidRPr="00695375">
              <w:rPr>
                <w:szCs w:val="13"/>
              </w:rPr>
              <w:t xml:space="preserve">® </w:t>
            </w:r>
            <w:r w:rsidR="007D25F5">
              <w:t>XP</w:t>
            </w:r>
            <w:r w:rsidRPr="00695375">
              <w:t xml:space="preserve"> oder höher</w:t>
            </w:r>
          </w:p>
        </w:tc>
        <w:tc>
          <w:tcPr>
            <w:tcW w:w="907" w:type="dxa"/>
            <w:noWrap/>
            <w:vAlign w:val="center"/>
          </w:tcPr>
          <w:p w:rsidR="00A21BD7" w:rsidRPr="00695375" w:rsidRDefault="00A21BD7" w:rsidP="00695375">
            <w:pPr>
              <w:pStyle w:val="phyC4Materialliste"/>
            </w:pPr>
          </w:p>
        </w:tc>
      </w:tr>
    </w:tbl>
    <w:p w:rsidR="00FD409E" w:rsidRDefault="00803539" w:rsidP="00FD409E">
      <w:pPr>
        <w:pStyle w:val="phyC4PosRahmVollbreit"/>
        <w:framePr w:wrap="notBeside" w:vAnchor="page" w:hAnchor="page" w:x="1081" w:y="8941"/>
      </w:pPr>
      <w:r>
        <w:rPr>
          <w:noProof/>
        </w:rPr>
        <w:drawing>
          <wp:inline distT="0" distB="0" distL="0" distR="0">
            <wp:extent cx="6410567" cy="3985404"/>
            <wp:effectExtent l="19050" t="0" r="9283" b="0"/>
            <wp:docPr id="7" name="Picture 6" descr="P254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44701.jpg"/>
                    <pic:cNvPicPr/>
                  </pic:nvPicPr>
                  <pic:blipFill>
                    <a:blip r:embed="rId7" cstate="print"/>
                    <a:srcRect t="3950" r="756"/>
                    <a:stretch>
                      <a:fillRect/>
                    </a:stretch>
                  </pic:blipFill>
                  <pic:spPr>
                    <a:xfrm>
                      <a:off x="0" y="0"/>
                      <a:ext cx="6410567" cy="3985404"/>
                    </a:xfrm>
                    <a:prstGeom prst="rect">
                      <a:avLst/>
                    </a:prstGeom>
                  </pic:spPr>
                </pic:pic>
              </a:graphicData>
            </a:graphic>
          </wp:inline>
        </w:drawing>
      </w:r>
    </w:p>
    <w:p w:rsidR="00FD409E" w:rsidRPr="008727E6" w:rsidRDefault="00FD409E" w:rsidP="00FD409E">
      <w:pPr>
        <w:pStyle w:val="phyC4PosRahmVollbreit"/>
        <w:framePr w:wrap="notBeside" w:vAnchor="page" w:hAnchor="page" w:x="1081" w:y="8941"/>
        <w:rPr>
          <w:sz w:val="20"/>
          <w:lang w:val="en-US"/>
        </w:rPr>
      </w:pPr>
      <w:r w:rsidRPr="008727E6">
        <w:rPr>
          <w:sz w:val="20"/>
          <w:lang w:val="en-US"/>
        </w:rPr>
        <w:t>Abb. 1:</w:t>
      </w:r>
      <w:r w:rsidRPr="008727E6">
        <w:rPr>
          <w:sz w:val="20"/>
          <w:lang w:val="en-US"/>
        </w:rPr>
        <w:tab/>
      </w:r>
      <w:r w:rsidR="007F2658" w:rsidRPr="00B9624A">
        <w:rPr>
          <w:rFonts w:cs="Arial"/>
          <w:sz w:val="20"/>
        </w:rPr>
        <w:t>P2544</w:t>
      </w:r>
      <w:r w:rsidR="007F2658">
        <w:rPr>
          <w:rFonts w:cs="Arial"/>
          <w:sz w:val="20"/>
        </w:rPr>
        <w:t>7</w:t>
      </w:r>
      <w:r w:rsidR="007F2658" w:rsidRPr="00B9624A">
        <w:rPr>
          <w:rFonts w:cs="Arial"/>
          <w:sz w:val="20"/>
        </w:rPr>
        <w:t>01</w:t>
      </w:r>
    </w:p>
    <w:p w:rsidR="002B65D7" w:rsidRPr="0008310A" w:rsidRDefault="002B65D7" w:rsidP="002B65D7">
      <w:pPr>
        <w:rPr>
          <w:rFonts w:cs="Arial"/>
          <w:bCs/>
          <w:szCs w:val="22"/>
        </w:rPr>
      </w:pPr>
      <w:r w:rsidRPr="0008310A">
        <w:rPr>
          <w:szCs w:val="22"/>
        </w:rPr>
        <w:t>Dieser Ver</w:t>
      </w:r>
      <w:r>
        <w:rPr>
          <w:szCs w:val="22"/>
        </w:rPr>
        <w:t>such ist in dem Erweiterungsset</w:t>
      </w:r>
      <w:r w:rsidRPr="0008310A">
        <w:rPr>
          <w:szCs w:val="22"/>
        </w:rPr>
        <w:t xml:space="preserve"> „</w:t>
      </w:r>
      <w:r>
        <w:rPr>
          <w:rFonts w:cs="Arial"/>
          <w:bCs/>
          <w:szCs w:val="22"/>
        </w:rPr>
        <w:t>XRM</w:t>
      </w:r>
      <w:r w:rsidRPr="0008310A">
        <w:rPr>
          <w:rFonts w:cs="Arial"/>
          <w:bCs/>
          <w:szCs w:val="22"/>
        </w:rPr>
        <w:t xml:space="preserve"> 4.0 X-</w:t>
      </w:r>
      <w:proofErr w:type="spellStart"/>
      <w:r w:rsidRPr="0008310A">
        <w:rPr>
          <w:rFonts w:cs="Arial"/>
          <w:bCs/>
          <w:szCs w:val="22"/>
        </w:rPr>
        <w:t>ray</w:t>
      </w:r>
      <w:proofErr w:type="spellEnd"/>
      <w:r w:rsidRPr="0008310A">
        <w:rPr>
          <w:rFonts w:cs="Arial"/>
          <w:bCs/>
          <w:szCs w:val="22"/>
        </w:rPr>
        <w:t xml:space="preserve"> </w:t>
      </w:r>
      <w:r>
        <w:rPr>
          <w:rFonts w:cs="Arial"/>
          <w:bCs/>
          <w:szCs w:val="22"/>
        </w:rPr>
        <w:t>Material</w:t>
      </w:r>
      <w:r w:rsidRPr="0008310A">
        <w:rPr>
          <w:rFonts w:cs="Arial"/>
          <w:bCs/>
          <w:szCs w:val="22"/>
        </w:rPr>
        <w:t>analyse“ enthalten.</w:t>
      </w:r>
      <w:r w:rsidRPr="0008310A">
        <w:rPr>
          <w:szCs w:val="22"/>
        </w:rPr>
        <w:t xml:space="preserve"> </w:t>
      </w:r>
    </w:p>
    <w:p w:rsidR="003605B1" w:rsidRDefault="003605B1" w:rsidP="003605B1">
      <w:pPr>
        <w:pStyle w:val="phyC4berschrift"/>
        <w:rPr>
          <w:lang w:val="en-GB"/>
        </w:rPr>
      </w:pPr>
      <w:proofErr w:type="spellStart"/>
      <w:r>
        <w:rPr>
          <w:lang w:val="en-GB"/>
        </w:rPr>
        <w:lastRenderedPageBreak/>
        <w:t>Sicherheitshinweis</w:t>
      </w:r>
      <w:proofErr w:type="spellEnd"/>
    </w:p>
    <w:p w:rsidR="003605B1" w:rsidRDefault="003605B1" w:rsidP="003605B1">
      <w:pPr>
        <w:pStyle w:val="phyC4Flietext"/>
        <w:rPr>
          <w:lang w:val="en-GB"/>
        </w:rPr>
      </w:pPr>
      <w:r>
        <w:rPr>
          <w:noProof/>
        </w:rPr>
        <w:drawing>
          <wp:inline distT="0" distB="0" distL="0" distR="0">
            <wp:extent cx="914400" cy="914400"/>
            <wp:effectExtent l="19050" t="0" r="0" b="0"/>
            <wp:docPr id="49" name="Bild 32" descr="\\LXDATEN\public\Gefahrgutsymbole\Warnsymbole_Orange\Handsch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XDATEN\public\Gefahrgutsymbole\Warnsymbole_Orange\Handschuhe.jpg"/>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Pr>
          <w:noProof/>
        </w:rPr>
        <w:drawing>
          <wp:inline distT="0" distB="0" distL="0" distR="0">
            <wp:extent cx="914400" cy="914400"/>
            <wp:effectExtent l="19050" t="0" r="0" b="0"/>
            <wp:docPr id="48" name="Bild 31" descr="\\LXDATEN\public\Gefahrgutsymbole\Warnsymbole_Orange\Schutz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XDATEN\public\Gefahrgutsymbole\Warnsymbole_Orange\Schutzbrille.jpg"/>
                    <pic:cNvPicPr>
                      <a:picLocks noChangeAspect="1" noChangeArrowheads="1"/>
                    </pic:cNvPicPr>
                  </pic:nvPicPr>
                  <pic:blipFill>
                    <a:blip r:embed="rId9"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3605B1" w:rsidRDefault="003605B1" w:rsidP="003605B1">
      <w:pPr>
        <w:pStyle w:val="phyC4Flietext"/>
      </w:pPr>
      <w:r w:rsidRPr="00A837E5">
        <w:t xml:space="preserve">Während der Arbeit </w:t>
      </w:r>
      <w:r>
        <w:t xml:space="preserve">mit den Chemikalien </w:t>
      </w:r>
      <w:r w:rsidRPr="00A837E5">
        <w:t>sind g</w:t>
      </w:r>
      <w:r w:rsidRPr="00A837E5">
        <w:t>e</w:t>
      </w:r>
      <w:r w:rsidRPr="00A837E5">
        <w:t>eignete Schutzhandschuhe, eine Schutzbrille und geeignete Kleidung zu tragen.</w:t>
      </w:r>
      <w:r>
        <w:t xml:space="preserve"> Detaillierte Siche</w:t>
      </w:r>
      <w:r>
        <w:t>r</w:t>
      </w:r>
      <w:r>
        <w:t>heitsinformationen entnehmen Sie bitte dem A</w:t>
      </w:r>
      <w:r>
        <w:t>n</w:t>
      </w:r>
      <w:r>
        <w:t>hang.</w:t>
      </w:r>
    </w:p>
    <w:p w:rsidR="00735934" w:rsidRPr="00976AEF" w:rsidRDefault="00976AEF" w:rsidP="00735934">
      <w:pPr>
        <w:pStyle w:val="phyC4berschrift"/>
      </w:pPr>
      <w:r w:rsidRPr="00976AEF">
        <w:t>Aufgaben</w:t>
      </w:r>
    </w:p>
    <w:p w:rsidR="00DC372C" w:rsidRDefault="00374B85" w:rsidP="00DC372C">
      <w:pPr>
        <w:pStyle w:val="phyC4Flietext"/>
        <w:numPr>
          <w:ilvl w:val="0"/>
          <w:numId w:val="8"/>
        </w:numPr>
        <w:rPr>
          <w:szCs w:val="18"/>
        </w:rPr>
      </w:pPr>
      <w:r>
        <w:rPr>
          <w:szCs w:val="18"/>
        </w:rPr>
        <w:t>Kalibrieren Sie m</w:t>
      </w:r>
      <w:r w:rsidR="00DC372C" w:rsidRPr="00DC372C">
        <w:rPr>
          <w:szCs w:val="18"/>
        </w:rPr>
        <w:t xml:space="preserve">it Hilfe der charakteristischen Strahlung der </w:t>
      </w:r>
      <w:r w:rsidR="00EF2FE8">
        <w:rPr>
          <w:szCs w:val="18"/>
        </w:rPr>
        <w:t>Wolfram</w:t>
      </w:r>
      <w:r w:rsidR="00DC372C" w:rsidRPr="00DC372C">
        <w:rPr>
          <w:szCs w:val="18"/>
        </w:rPr>
        <w:t>-Röntgenröhre de</w:t>
      </w:r>
      <w:r>
        <w:rPr>
          <w:szCs w:val="18"/>
        </w:rPr>
        <w:t>n</w:t>
      </w:r>
      <w:r w:rsidR="00DC372C" w:rsidRPr="00DC372C">
        <w:rPr>
          <w:szCs w:val="18"/>
        </w:rPr>
        <w:t xml:space="preserve"> Hal</w:t>
      </w:r>
      <w:r w:rsidR="00DC372C" w:rsidRPr="00DC372C">
        <w:rPr>
          <w:szCs w:val="18"/>
        </w:rPr>
        <w:t>b</w:t>
      </w:r>
      <w:r w:rsidR="00DC372C" w:rsidRPr="00DC372C">
        <w:rPr>
          <w:szCs w:val="18"/>
        </w:rPr>
        <w:t>leite</w:t>
      </w:r>
      <w:r w:rsidR="00DC372C" w:rsidRPr="00DC372C">
        <w:rPr>
          <w:szCs w:val="18"/>
        </w:rPr>
        <w:t>r</w:t>
      </w:r>
      <w:r w:rsidR="00DC372C" w:rsidRPr="00DC372C">
        <w:rPr>
          <w:szCs w:val="18"/>
        </w:rPr>
        <w:t>energiedetektor</w:t>
      </w:r>
      <w:r>
        <w:rPr>
          <w:szCs w:val="18"/>
        </w:rPr>
        <w:t>.</w:t>
      </w:r>
    </w:p>
    <w:p w:rsidR="00B95BC2" w:rsidRPr="00CE765E" w:rsidRDefault="0095490A" w:rsidP="00B95BC2">
      <w:pPr>
        <w:pStyle w:val="phyC4PosRahmHalbspaltig"/>
        <w:framePr w:wrap="around" w:vAnchor="page" w:hAnchor="page" w:x="5703" w:y="6730"/>
        <w:rPr>
          <w:rStyle w:val="phyC4Formelindex"/>
          <w:rFonts w:eastAsia="HelveticaNeue-Roman"/>
          <w:sz w:val="18"/>
          <w:vertAlign w:val="baseline"/>
        </w:rPr>
      </w:pPr>
      <w:r>
        <w:rPr>
          <w:rFonts w:eastAsia="HelveticaNeue-Roman"/>
          <w:noProof/>
        </w:rPr>
        <w:pict>
          <v:oval id="_x0000_s2194" style="position:absolute;left:0;text-align:left;margin-left:66.25pt;margin-top:19.95pt;width:18.4pt;height:19.4pt;z-index:251671552" filled="f" strokecolor="#00b050" strokeweight="1.25pt">
            <v:stroke dashstyle="dash"/>
          </v:oval>
        </w:pict>
      </w:r>
      <w:r>
        <w:rPr>
          <w:rFonts w:eastAsia="HelveticaNeue-Roman"/>
        </w:rPr>
        <w:pict>
          <v:oval id="_x0000_s2193" style="position:absolute;left:0;text-align:left;margin-left:39.85pt;margin-top:20.85pt;width:17.3pt;height:18.75pt;z-index:251670528" filled="f" strokecolor="red" strokeweight="1.25pt">
            <v:stroke dashstyle="dash"/>
          </v:oval>
        </w:pict>
      </w:r>
      <w:r w:rsidR="00B95BC2" w:rsidRPr="00CE765E">
        <w:rPr>
          <w:rStyle w:val="phyC4Formelindex"/>
          <w:rFonts w:eastAsia="HelveticaNeue-Roman"/>
          <w:noProof/>
          <w:sz w:val="18"/>
          <w:vertAlign w:val="baseline"/>
        </w:rPr>
        <w:drawing>
          <wp:inline distT="0" distB="0" distL="0" distR="0">
            <wp:extent cx="3148642" cy="1287899"/>
            <wp:effectExtent l="19050" t="0" r="0" b="0"/>
            <wp:docPr id="3"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0" cstate="print"/>
                    <a:srcRect/>
                    <a:stretch>
                      <a:fillRect/>
                    </a:stretch>
                  </pic:blipFill>
                  <pic:spPr>
                    <a:xfrm>
                      <a:off x="0" y="0"/>
                      <a:ext cx="3148642" cy="1287899"/>
                    </a:xfrm>
                    <a:prstGeom prst="rect">
                      <a:avLst/>
                    </a:prstGeom>
                  </pic:spPr>
                </pic:pic>
              </a:graphicData>
            </a:graphic>
          </wp:inline>
        </w:drawing>
      </w:r>
    </w:p>
    <w:p w:rsidR="00B95BC2" w:rsidRPr="00B95BC2" w:rsidRDefault="00B95BC2" w:rsidP="00B95BC2">
      <w:pPr>
        <w:pStyle w:val="phyC4PosRahmHalbspaltig"/>
        <w:framePr w:wrap="around" w:vAnchor="page" w:hAnchor="page" w:x="5703" w:y="6730"/>
        <w:rPr>
          <w:rStyle w:val="phyC4Formelindex"/>
          <w:rFonts w:eastAsia="HelveticaNeue-Roman"/>
          <w:sz w:val="20"/>
          <w:vertAlign w:val="baseline"/>
        </w:rPr>
      </w:pPr>
      <w:r w:rsidRPr="00B95BC2">
        <w:rPr>
          <w:rStyle w:val="phyC4Formelindex"/>
          <w:rFonts w:eastAsia="HelveticaNeue-Roman"/>
          <w:sz w:val="20"/>
          <w:vertAlign w:val="baseline"/>
        </w:rPr>
        <w:t>Abb. 3: Anschluss des VKA</w:t>
      </w:r>
    </w:p>
    <w:p w:rsidR="00DC372C" w:rsidRDefault="00374B85" w:rsidP="00DC372C">
      <w:pPr>
        <w:pStyle w:val="phyC4Flietext"/>
        <w:numPr>
          <w:ilvl w:val="0"/>
          <w:numId w:val="8"/>
        </w:numPr>
        <w:rPr>
          <w:szCs w:val="18"/>
        </w:rPr>
      </w:pPr>
      <w:r>
        <w:rPr>
          <w:szCs w:val="18"/>
        </w:rPr>
        <w:t>Registrieren Sie d</w:t>
      </w:r>
      <w:r w:rsidR="00DC372C" w:rsidRPr="00DC372C">
        <w:rPr>
          <w:szCs w:val="18"/>
        </w:rPr>
        <w:t>ie Spektren der von den Pr</w:t>
      </w:r>
      <w:r w:rsidR="00DC372C" w:rsidRPr="00DC372C">
        <w:rPr>
          <w:szCs w:val="18"/>
        </w:rPr>
        <w:t>o</w:t>
      </w:r>
      <w:r w:rsidR="00DC372C" w:rsidRPr="00DC372C">
        <w:rPr>
          <w:szCs w:val="18"/>
        </w:rPr>
        <w:t xml:space="preserve">ben </w:t>
      </w:r>
      <w:r>
        <w:rPr>
          <w:szCs w:val="18"/>
        </w:rPr>
        <w:t>erzeugten Fluoreszenzstrahlung</w:t>
      </w:r>
      <w:r w:rsidR="00DC372C" w:rsidRPr="00DC372C">
        <w:rPr>
          <w:szCs w:val="18"/>
        </w:rPr>
        <w:t>.</w:t>
      </w:r>
    </w:p>
    <w:p w:rsidR="00735934" w:rsidRPr="00374B85" w:rsidRDefault="00374B85" w:rsidP="00DC372C">
      <w:pPr>
        <w:pStyle w:val="phyC4Flietext"/>
        <w:numPr>
          <w:ilvl w:val="0"/>
          <w:numId w:val="8"/>
        </w:numPr>
        <w:rPr>
          <w:szCs w:val="18"/>
        </w:rPr>
      </w:pPr>
      <w:r w:rsidRPr="00374B85">
        <w:rPr>
          <w:szCs w:val="18"/>
        </w:rPr>
        <w:t>Bestimmen Sie die Energie</w:t>
      </w:r>
      <w:r w:rsidR="00DC372C" w:rsidRPr="00374B85">
        <w:rPr>
          <w:szCs w:val="18"/>
        </w:rPr>
        <w:t xml:space="preserve"> der entspreche</w:t>
      </w:r>
      <w:r w:rsidR="00DC372C" w:rsidRPr="00374B85">
        <w:rPr>
          <w:szCs w:val="18"/>
        </w:rPr>
        <w:t>n</w:t>
      </w:r>
      <w:r w:rsidR="00DC372C" w:rsidRPr="00374B85">
        <w:rPr>
          <w:szCs w:val="18"/>
        </w:rPr>
        <w:t>den Fluoreszenzlinien</w:t>
      </w:r>
      <w:r w:rsidRPr="00374B85">
        <w:rPr>
          <w:szCs w:val="18"/>
        </w:rPr>
        <w:t xml:space="preserve"> </w:t>
      </w:r>
      <w:r>
        <w:rPr>
          <w:szCs w:val="18"/>
        </w:rPr>
        <w:t>und vergleichen Sie sie mit den Literaturwerten z</w:t>
      </w:r>
      <w:r w:rsidR="00DC372C" w:rsidRPr="00374B85">
        <w:rPr>
          <w:szCs w:val="18"/>
        </w:rPr>
        <w:t>ur Identifizierung der Pulverkomponenten.</w:t>
      </w:r>
    </w:p>
    <w:p w:rsidR="00735934" w:rsidRPr="00DC372C" w:rsidRDefault="00735934" w:rsidP="00DC372C">
      <w:pPr>
        <w:pStyle w:val="phyC4Flietext"/>
      </w:pPr>
    </w:p>
    <w:p w:rsidR="00A90277" w:rsidRPr="00012538" w:rsidRDefault="00A90277" w:rsidP="00A90277">
      <w:pPr>
        <w:pStyle w:val="phyC4berschrift"/>
      </w:pPr>
      <w:r w:rsidRPr="00012538">
        <w:t xml:space="preserve">Versuchsaufbau </w:t>
      </w:r>
    </w:p>
    <w:p w:rsidR="00A90277" w:rsidRDefault="00A90277" w:rsidP="00A90277">
      <w:pPr>
        <w:pStyle w:val="phyC4Flietext"/>
        <w:numPr>
          <w:ilvl w:val="0"/>
          <w:numId w:val="9"/>
        </w:numPr>
        <w:rPr>
          <w:szCs w:val="18"/>
        </w:rPr>
      </w:pPr>
      <w:r w:rsidRPr="00012538">
        <w:rPr>
          <w:szCs w:val="18"/>
        </w:rPr>
        <w:t>Adapterring auf den Eintrittstubus des Ene</w:t>
      </w:r>
      <w:r w:rsidRPr="00012538">
        <w:rPr>
          <w:szCs w:val="18"/>
        </w:rPr>
        <w:t>r</w:t>
      </w:r>
      <w:r w:rsidRPr="00012538">
        <w:rPr>
          <w:szCs w:val="18"/>
        </w:rPr>
        <w:t>giedetektors schrauben,</w:t>
      </w:r>
    </w:p>
    <w:p w:rsidR="00A90277" w:rsidRDefault="0095490A" w:rsidP="00A90277">
      <w:pPr>
        <w:pStyle w:val="phyC4PosRahmHalbspaltig"/>
        <w:framePr w:wrap="around" w:vAnchor="page" w:hAnchor="page" w:x="5777" w:y="1627"/>
        <w:ind w:left="0" w:firstLine="0"/>
        <w:rPr>
          <w:rStyle w:val="phyC4Formelindex"/>
          <w:rFonts w:eastAsia="HelveticaNeue-Roman"/>
          <w:sz w:val="18"/>
          <w:vertAlign w:val="baseline"/>
        </w:rPr>
      </w:pPr>
      <w:r>
        <w:rPr>
          <w:rFonts w:eastAsia="HelveticaNeue-Roman"/>
          <w:noProof/>
        </w:rPr>
        <w:pict>
          <v:oval id="_x0000_s2088" style="position:absolute;margin-left:158.6pt;margin-top:15.25pt;width:18.4pt;height:19.4pt;z-index:251673600" filled="f" strokecolor="red" strokeweight="1.25pt">
            <v:stroke dashstyle="dash"/>
          </v:oval>
        </w:pict>
      </w:r>
      <w:r>
        <w:rPr>
          <w:rFonts w:eastAsia="HelveticaNeue-Roman"/>
          <w:noProof/>
        </w:rPr>
        <w:pict>
          <v:oval id="_x0000_s2090" style="position:absolute;margin-left:183.8pt;margin-top:14.2pt;width:18.4pt;height:19.4pt;z-index:251675648" filled="f" strokecolor="#00b050" strokeweight="1.25pt">
            <v:stroke dashstyle="dash"/>
          </v:oval>
        </w:pict>
      </w:r>
      <w:r>
        <w:rPr>
          <w:rFonts w:eastAsia="HelveticaNeue-Roman"/>
          <w:noProof/>
        </w:rPr>
        <w:pict>
          <v:oval id="_x0000_s2089" style="position:absolute;margin-left:162.2pt;margin-top:173.2pt;width:44.35pt;height:14.4pt;z-index:251674624" filled="f" strokecolor="red" strokeweight="1.25pt">
            <v:stroke dashstyle="dash"/>
          </v:oval>
        </w:pict>
      </w:r>
      <w:r w:rsidR="00A90277">
        <w:rPr>
          <w:rFonts w:eastAsia="HelveticaNeue-Roman"/>
          <w:noProof/>
        </w:rPr>
        <w:drawing>
          <wp:inline distT="0" distB="0" distL="0" distR="0">
            <wp:extent cx="3079772" cy="2961448"/>
            <wp:effectExtent l="19050" t="0" r="6328" b="0"/>
            <wp:docPr id="18" name="Grafik 7"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1" cstate="print"/>
                    <a:srcRect l="12815" t="14121" r="33439" b="8039"/>
                    <a:stretch>
                      <a:fillRect/>
                    </a:stretch>
                  </pic:blipFill>
                  <pic:spPr>
                    <a:xfrm>
                      <a:off x="0" y="0"/>
                      <a:ext cx="3081160" cy="2962782"/>
                    </a:xfrm>
                    <a:prstGeom prst="rect">
                      <a:avLst/>
                    </a:prstGeom>
                  </pic:spPr>
                </pic:pic>
              </a:graphicData>
            </a:graphic>
          </wp:inline>
        </w:drawing>
      </w:r>
    </w:p>
    <w:p w:rsidR="00A90277" w:rsidRPr="00DD0ABE" w:rsidRDefault="00A90277" w:rsidP="00A90277">
      <w:pPr>
        <w:pStyle w:val="phyC4PosRahmHalbspaltig"/>
        <w:framePr w:wrap="around" w:vAnchor="page" w:hAnchor="page" w:x="5777" w:y="1627"/>
        <w:rPr>
          <w:rStyle w:val="phyC4Formelindex"/>
          <w:rFonts w:eastAsia="HelveticaNeue-Roman"/>
          <w:sz w:val="20"/>
          <w:vertAlign w:val="baseline"/>
        </w:rPr>
      </w:pPr>
      <w:r w:rsidRPr="00DD0ABE">
        <w:rPr>
          <w:rStyle w:val="phyC4Formelindex"/>
          <w:rFonts w:eastAsia="HelveticaNeue-Roman"/>
          <w:sz w:val="20"/>
          <w:vertAlign w:val="baseline"/>
        </w:rPr>
        <w:t xml:space="preserve">Abb. </w:t>
      </w:r>
      <w:r>
        <w:rPr>
          <w:rStyle w:val="phyC4Formelindex"/>
          <w:rFonts w:eastAsia="HelveticaNeue-Roman"/>
          <w:sz w:val="20"/>
          <w:vertAlign w:val="baseline"/>
        </w:rPr>
        <w:t>2</w:t>
      </w:r>
      <w:r w:rsidRPr="00DD0ABE">
        <w:rPr>
          <w:rStyle w:val="phyC4Formelindex"/>
          <w:rFonts w:eastAsia="HelveticaNeue-Roman"/>
          <w:sz w:val="20"/>
          <w:vertAlign w:val="baseline"/>
        </w:rPr>
        <w:t xml:space="preserve"> Anschlüsse im Experimentierraum</w:t>
      </w:r>
    </w:p>
    <w:p w:rsidR="00A90277" w:rsidRDefault="00A90277" w:rsidP="00A90277">
      <w:pPr>
        <w:pStyle w:val="phyC4Flietext"/>
        <w:numPr>
          <w:ilvl w:val="0"/>
          <w:numId w:val="9"/>
        </w:numPr>
        <w:rPr>
          <w:szCs w:val="18"/>
        </w:rPr>
      </w:pPr>
      <w:r w:rsidRPr="00012538">
        <w:rPr>
          <w:szCs w:val="18"/>
        </w:rPr>
        <w:t>Signal- und Versorgungskabel mit den Winke</w:t>
      </w:r>
      <w:r w:rsidRPr="00012538">
        <w:rPr>
          <w:szCs w:val="18"/>
        </w:rPr>
        <w:t>l</w:t>
      </w:r>
      <w:r w:rsidRPr="00012538">
        <w:rPr>
          <w:szCs w:val="18"/>
        </w:rPr>
        <w:t>steckern an die entsprechenden Buchsen des Detektors anschließen</w:t>
      </w:r>
      <w:r>
        <w:rPr>
          <w:szCs w:val="18"/>
        </w:rPr>
        <w:t>. In Abb. 2 ist der A</w:t>
      </w:r>
      <w:r>
        <w:rPr>
          <w:szCs w:val="18"/>
        </w:rPr>
        <w:t>n</w:t>
      </w:r>
      <w:r>
        <w:rPr>
          <w:szCs w:val="18"/>
        </w:rPr>
        <w:t>schluss für das Signalkabel rot gekennzeichnet, der für das Versorgungskabel grün</w:t>
      </w:r>
    </w:p>
    <w:p w:rsidR="00A90277" w:rsidRDefault="00A90277" w:rsidP="00A90277">
      <w:pPr>
        <w:pStyle w:val="phyC4Flietext"/>
        <w:numPr>
          <w:ilvl w:val="0"/>
          <w:numId w:val="9"/>
        </w:numPr>
        <w:rPr>
          <w:szCs w:val="18"/>
        </w:rPr>
      </w:pPr>
      <w:r w:rsidRPr="00012538">
        <w:rPr>
          <w:szCs w:val="18"/>
        </w:rPr>
        <w:t xml:space="preserve">Signal- und Versorgungskabel </w:t>
      </w:r>
      <w:r>
        <w:rPr>
          <w:szCs w:val="18"/>
        </w:rPr>
        <w:t>an die entspr</w:t>
      </w:r>
      <w:r>
        <w:rPr>
          <w:szCs w:val="18"/>
        </w:rPr>
        <w:t>e</w:t>
      </w:r>
      <w:r>
        <w:rPr>
          <w:szCs w:val="18"/>
        </w:rPr>
        <w:t xml:space="preserve">chenden Anschlüsse im </w:t>
      </w:r>
      <w:r w:rsidRPr="00012538">
        <w:rPr>
          <w:szCs w:val="18"/>
        </w:rPr>
        <w:t xml:space="preserve">Experimentierraum </w:t>
      </w:r>
      <w:r>
        <w:rPr>
          <w:szCs w:val="18"/>
        </w:rPr>
        <w:t>anschli</w:t>
      </w:r>
      <w:r>
        <w:rPr>
          <w:szCs w:val="18"/>
        </w:rPr>
        <w:t>e</w:t>
      </w:r>
      <w:r>
        <w:rPr>
          <w:szCs w:val="18"/>
        </w:rPr>
        <w:t>ßen</w:t>
      </w:r>
      <w:r w:rsidRPr="00012538">
        <w:rPr>
          <w:szCs w:val="18"/>
        </w:rPr>
        <w:t xml:space="preserve">. </w:t>
      </w:r>
      <w:r>
        <w:rPr>
          <w:szCs w:val="18"/>
        </w:rPr>
        <w:t xml:space="preserve">Entsprechend außen die X-RED Anschlüsse des Röntgengeräts (Siehe Abb.4) mit dem </w:t>
      </w:r>
      <w:r w:rsidRPr="00012538">
        <w:rPr>
          <w:szCs w:val="18"/>
        </w:rPr>
        <w:t xml:space="preserve">Vielkanalanalysators (VKA) </w:t>
      </w:r>
      <w:r>
        <w:rPr>
          <w:szCs w:val="18"/>
        </w:rPr>
        <w:t xml:space="preserve"> verbi</w:t>
      </w:r>
      <w:r>
        <w:rPr>
          <w:szCs w:val="18"/>
        </w:rPr>
        <w:t>n</w:t>
      </w:r>
      <w:r>
        <w:rPr>
          <w:szCs w:val="18"/>
        </w:rPr>
        <w:t xml:space="preserve">den. Verbinden Sie das Signalkabel </w:t>
      </w:r>
      <w:r w:rsidRPr="00012538">
        <w:rPr>
          <w:szCs w:val="18"/>
        </w:rPr>
        <w:t>mit der Buchse „Input“ und</w:t>
      </w:r>
      <w:r>
        <w:rPr>
          <w:szCs w:val="18"/>
        </w:rPr>
        <w:t xml:space="preserve"> das</w:t>
      </w:r>
      <w:r w:rsidRPr="00012538">
        <w:rPr>
          <w:szCs w:val="18"/>
        </w:rPr>
        <w:t xml:space="preserve"> Versorgungskabel mit der Buchse „X-Ray </w:t>
      </w:r>
      <w:proofErr w:type="spellStart"/>
      <w:r w:rsidRPr="00012538">
        <w:rPr>
          <w:szCs w:val="18"/>
        </w:rPr>
        <w:t>Energy</w:t>
      </w:r>
      <w:proofErr w:type="spellEnd"/>
      <w:r w:rsidRPr="00012538">
        <w:rPr>
          <w:szCs w:val="18"/>
        </w:rPr>
        <w:t xml:space="preserve"> </w:t>
      </w:r>
      <w:proofErr w:type="spellStart"/>
      <w:r w:rsidRPr="00012538">
        <w:rPr>
          <w:szCs w:val="18"/>
        </w:rPr>
        <w:t>Det</w:t>
      </w:r>
      <w:proofErr w:type="spellEnd"/>
      <w:r w:rsidRPr="00012538">
        <w:rPr>
          <w:szCs w:val="18"/>
        </w:rPr>
        <w:t xml:space="preserve">.“ des </w:t>
      </w:r>
      <w:r>
        <w:rPr>
          <w:szCs w:val="18"/>
        </w:rPr>
        <w:t>VKA</w:t>
      </w:r>
      <w:r w:rsidRPr="00012538">
        <w:rPr>
          <w:szCs w:val="18"/>
        </w:rPr>
        <w:t xml:space="preserve"> ve</w:t>
      </w:r>
      <w:r w:rsidRPr="00012538">
        <w:rPr>
          <w:szCs w:val="18"/>
        </w:rPr>
        <w:t>r</w:t>
      </w:r>
      <w:r w:rsidRPr="00012538">
        <w:rPr>
          <w:szCs w:val="18"/>
        </w:rPr>
        <w:t>binden,</w:t>
      </w:r>
    </w:p>
    <w:p w:rsidR="00A90277" w:rsidRDefault="00A90277" w:rsidP="00A90277">
      <w:pPr>
        <w:pStyle w:val="phyC4Flietext"/>
        <w:numPr>
          <w:ilvl w:val="0"/>
          <w:numId w:val="9"/>
        </w:numPr>
        <w:rPr>
          <w:szCs w:val="18"/>
        </w:rPr>
      </w:pPr>
      <w:r w:rsidRPr="00012538">
        <w:rPr>
          <w:szCs w:val="18"/>
        </w:rPr>
        <w:t>Energiedetektor in der Halterung des Schwenkarmes des Goniometers befestigen</w:t>
      </w:r>
      <w:proofErr w:type="gramStart"/>
      <w:r w:rsidRPr="00012538">
        <w:rPr>
          <w:szCs w:val="18"/>
        </w:rPr>
        <w:t>,.</w:t>
      </w:r>
      <w:proofErr w:type="gramEnd"/>
      <w:r w:rsidRPr="00012538">
        <w:rPr>
          <w:szCs w:val="18"/>
        </w:rPr>
        <w:t xml:space="preserve"> Beide Kabel sind mit ausreichender Länge so zu führen, dass eine ungehemmte Drehung des Goniometers über den gesamten Schwenkb</w:t>
      </w:r>
      <w:r w:rsidRPr="00012538">
        <w:rPr>
          <w:szCs w:val="18"/>
        </w:rPr>
        <w:t>e</w:t>
      </w:r>
      <w:r w:rsidRPr="00012538">
        <w:rPr>
          <w:szCs w:val="18"/>
        </w:rPr>
        <w:t>reich gewährleistet ist,</w:t>
      </w:r>
    </w:p>
    <w:p w:rsidR="00A90277" w:rsidRDefault="00A90277" w:rsidP="00A90277">
      <w:pPr>
        <w:pStyle w:val="phyC4Flietext"/>
        <w:numPr>
          <w:ilvl w:val="0"/>
          <w:numId w:val="9"/>
        </w:numPr>
        <w:rPr>
          <w:szCs w:val="18"/>
        </w:rPr>
      </w:pPr>
      <w:r w:rsidRPr="00012538">
        <w:rPr>
          <w:szCs w:val="18"/>
        </w:rPr>
        <w:t>Verbindung zwischen VKA und Rechner mit Hilfe des USB</w:t>
      </w:r>
      <w:r>
        <w:rPr>
          <w:szCs w:val="18"/>
        </w:rPr>
        <w:t>-</w:t>
      </w:r>
      <w:r w:rsidRPr="00012538">
        <w:rPr>
          <w:szCs w:val="18"/>
        </w:rPr>
        <w:t>Kabels herstellen.</w:t>
      </w:r>
    </w:p>
    <w:p w:rsidR="00B95BC2" w:rsidRDefault="0095490A" w:rsidP="00B95BC2">
      <w:pPr>
        <w:pStyle w:val="phyC4PosRahmHalbspaltig"/>
        <w:framePr w:h="5460" w:wrap="around" w:vAnchor="page" w:hAnchor="page" w:x="5756" w:y="9221"/>
        <w:ind w:left="0" w:firstLine="0"/>
      </w:pPr>
      <w:r>
        <w:pict>
          <v:shapetype id="_x0000_t202" coordsize="21600,21600" o:spt="202" path="m,l,21600r21600,l21600,xe">
            <v:stroke joinstyle="miter"/>
            <v:path gradientshapeok="t" o:connecttype="rect"/>
          </v:shapetype>
          <v:shape id="_x0000_s2190" type="#_x0000_t202" style="position:absolute;margin-left:9.95pt;margin-top:165.85pt;width:97.85pt;height:25.3pt;z-index:251726848;mso-height-percent:200;mso-height-percent:200;mso-width-relative:margin;mso-height-relative:margin" fillcolor="white [3212]" stroked="f">
            <v:fill opacity="39977f"/>
            <v:textbox style="mso-next-textbox:#_x0000_s2190;mso-fit-shape-to-text:t" inset="0,0,0,0">
              <w:txbxContent>
                <w:p w:rsidR="008E6CCE" w:rsidRPr="00CE765E" w:rsidRDefault="008E6CCE" w:rsidP="00B95BC2">
                  <w:pPr>
                    <w:rPr>
                      <w:szCs w:val="22"/>
                    </w:rPr>
                  </w:pPr>
                  <w:r>
                    <w:rPr>
                      <w:color w:val="FF0000"/>
                      <w:szCs w:val="22"/>
                    </w:rPr>
                    <w:t>Linke</w:t>
                  </w:r>
                  <w:r w:rsidRPr="00CE765E">
                    <w:rPr>
                      <w:color w:val="FF0000"/>
                      <w:szCs w:val="22"/>
                    </w:rPr>
                    <w:t xml:space="preserve"> Endposition Goniometer</w:t>
                  </w:r>
                </w:p>
              </w:txbxContent>
            </v:textbox>
          </v:shape>
        </w:pict>
      </w:r>
      <w:r>
        <w:pict>
          <v:shapetype id="_x0000_t32" coordsize="21600,21600" o:spt="32" o:oned="t" path="m,l21600,21600e" filled="f">
            <v:path arrowok="t" fillok="f" o:connecttype="none"/>
            <o:lock v:ext="edit" shapetype="t"/>
          </v:shapetype>
          <v:shape id="_x0000_s2191" type="#_x0000_t32" style="position:absolute;margin-left:134.5pt;margin-top:206.05pt;width:45.1pt;height:39.3pt;flip:x;z-index:251727872" o:connectortype="straight" strokecolor="red">
            <v:stroke endarrow="block"/>
          </v:shape>
        </w:pict>
      </w:r>
      <w:r>
        <w:pict>
          <v:shape id="_x0000_s2192" type="#_x0000_t202" style="position:absolute;margin-left:134.5pt;margin-top:180.75pt;width:108pt;height:25.3pt;z-index:251728896;mso-height-percent:200;mso-height-percent:200;mso-width-relative:margin;mso-height-relative:margin" fillcolor="white [3212]" stroked="f">
            <v:fill opacity="39977f"/>
            <v:textbox style="mso-next-textbox:#_x0000_s2192;mso-fit-shape-to-text:t" inset="0,0,0,0">
              <w:txbxContent>
                <w:p w:rsidR="008E6CCE" w:rsidRPr="00CE765E" w:rsidRDefault="008E6CCE" w:rsidP="00B95BC2">
                  <w:pPr>
                    <w:rPr>
                      <w:color w:val="FF0000"/>
                      <w:szCs w:val="22"/>
                    </w:rPr>
                  </w:pPr>
                  <w:r>
                    <w:rPr>
                      <w:color w:val="FF0000"/>
                      <w:szCs w:val="22"/>
                    </w:rPr>
                    <w:t>Universalkristallhalter mit Metallprobe</w:t>
                  </w:r>
                </w:p>
              </w:txbxContent>
            </v:textbox>
          </v:shape>
        </w:pict>
      </w:r>
      <w:r>
        <w:pict>
          <v:shape id="_x0000_s2189" type="#_x0000_t32" style="position:absolute;margin-left:92.6pt;margin-top:191.15pt;width:15.2pt;height:8.25pt;z-index:251725824" o:connectortype="straight" strokecolor="red">
            <v:stroke endarrow="block"/>
          </v:shape>
        </w:pict>
      </w:r>
      <w:r>
        <w:pict>
          <v:shape id="_x0000_s2187" type="#_x0000_t32" style="position:absolute;margin-left:128.5pt;margin-top:33.8pt;width:26.8pt;height:0;flip:x;z-index:251723776" o:connectortype="straight" strokecolor="red">
            <v:stroke endarrow="block"/>
          </v:shape>
        </w:pict>
      </w:r>
      <w:r>
        <w:pict>
          <v:shape id="_x0000_s2188" type="#_x0000_t202" style="position:absolute;margin-left:155.3pt;margin-top:17.6pt;width:64.55pt;height:37.95pt;z-index:251724800;mso-height-percent:200;mso-height-percent:200;mso-width-relative:margin;mso-height-relative:margin" fillcolor="white [3212]" stroked="f">
            <v:fill opacity="39977f"/>
            <v:textbox style="mso-next-textbox:#_x0000_s2188;mso-fit-shape-to-text:t" inset="0,0,0,0">
              <w:txbxContent>
                <w:p w:rsidR="008E6CCE" w:rsidRPr="00CE765E" w:rsidRDefault="008E6CCE" w:rsidP="00B95BC2">
                  <w:pPr>
                    <w:rPr>
                      <w:color w:val="FF0000"/>
                      <w:szCs w:val="22"/>
                    </w:rPr>
                  </w:pPr>
                  <w:r>
                    <w:rPr>
                      <w:color w:val="FF0000"/>
                      <w:szCs w:val="22"/>
                    </w:rPr>
                    <w:t>Röntge</w:t>
                  </w:r>
                  <w:r>
                    <w:rPr>
                      <w:color w:val="FF0000"/>
                      <w:szCs w:val="22"/>
                    </w:rPr>
                    <w:t>n</w:t>
                  </w:r>
                  <w:r>
                    <w:rPr>
                      <w:color w:val="FF0000"/>
                      <w:szCs w:val="22"/>
                    </w:rPr>
                    <w:t>energied</w:t>
                  </w:r>
                  <w:r>
                    <w:rPr>
                      <w:color w:val="FF0000"/>
                      <w:szCs w:val="22"/>
                    </w:rPr>
                    <w:t>e</w:t>
                  </w:r>
                  <w:r>
                    <w:rPr>
                      <w:color w:val="FF0000"/>
                      <w:szCs w:val="22"/>
                    </w:rPr>
                    <w:t>tektor</w:t>
                  </w:r>
                </w:p>
              </w:txbxContent>
            </v:textbox>
          </v:shape>
        </w:pict>
      </w:r>
      <w:r w:rsidR="00B95BC2">
        <w:rPr>
          <w:noProof/>
        </w:rPr>
        <w:drawing>
          <wp:inline distT="0" distB="0" distL="0" distR="0">
            <wp:extent cx="3190875" cy="3895725"/>
            <wp:effectExtent l="19050" t="0" r="9525" b="0"/>
            <wp:docPr id="2" name="Bild 8" descr="P:\sunderkoetter\Rö\Versuche_neu\P2544001\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P2544001\IMG_1364.JPG"/>
                    <pic:cNvPicPr>
                      <a:picLocks noChangeAspect="1" noChangeArrowheads="1"/>
                    </pic:cNvPicPr>
                  </pic:nvPicPr>
                  <pic:blipFill>
                    <a:blip r:embed="rId12" cstate="print"/>
                    <a:srcRect b="8296"/>
                    <a:stretch>
                      <a:fillRect/>
                    </a:stretch>
                  </pic:blipFill>
                  <pic:spPr bwMode="auto">
                    <a:xfrm>
                      <a:off x="0" y="0"/>
                      <a:ext cx="3190875" cy="3895725"/>
                    </a:xfrm>
                    <a:prstGeom prst="rect">
                      <a:avLst/>
                    </a:prstGeom>
                    <a:noFill/>
                    <a:ln w="9525">
                      <a:noFill/>
                      <a:miter lim="800000"/>
                      <a:headEnd/>
                      <a:tailEnd/>
                    </a:ln>
                  </pic:spPr>
                </pic:pic>
              </a:graphicData>
            </a:graphic>
          </wp:inline>
        </w:drawing>
      </w:r>
    </w:p>
    <w:p w:rsidR="00B95BC2" w:rsidRDefault="00B95BC2" w:rsidP="00B95BC2">
      <w:pPr>
        <w:pStyle w:val="phyC4PosRahmHalbspaltig"/>
        <w:framePr w:h="5460" w:wrap="around" w:vAnchor="page" w:hAnchor="page" w:x="5756" w:y="9221"/>
      </w:pPr>
      <w:r>
        <w:rPr>
          <w:sz w:val="20"/>
        </w:rPr>
        <w:t>Abb. 4</w:t>
      </w:r>
      <w:r w:rsidRPr="00FB36FC">
        <w:rPr>
          <w:sz w:val="20"/>
        </w:rPr>
        <w:t xml:space="preserve">: Versuchsaufbau am Goniometer </w:t>
      </w:r>
    </w:p>
    <w:p w:rsidR="00B95BC2" w:rsidRPr="00B95BC2" w:rsidRDefault="00B95BC2" w:rsidP="00B95BC2">
      <w:pPr>
        <w:pStyle w:val="phyC4Flietext"/>
        <w:rPr>
          <w:szCs w:val="18"/>
        </w:rPr>
      </w:pPr>
    </w:p>
    <w:p w:rsidR="00976AEF" w:rsidRPr="008A265A" w:rsidRDefault="00976AEF" w:rsidP="008A265A">
      <w:pPr>
        <w:pStyle w:val="phyC4Flietext"/>
        <w:rPr>
          <w:i/>
        </w:rPr>
      </w:pPr>
      <w:r w:rsidRPr="008A265A">
        <w:rPr>
          <w:i/>
        </w:rPr>
        <w:lastRenderedPageBreak/>
        <w:t>Kalibrierung des VKA</w:t>
      </w:r>
    </w:p>
    <w:p w:rsidR="00976AEF" w:rsidRDefault="00976AEF" w:rsidP="00FD409E">
      <w:pPr>
        <w:pStyle w:val="phyC4Aufzhlung"/>
      </w:pPr>
      <w:r>
        <w:t>(wenn nicht auf eine bereits vorliegende Kal</w:t>
      </w:r>
      <w:r>
        <w:t>i</w:t>
      </w:r>
      <w:r>
        <w:t>brierung zurückgegriffen</w:t>
      </w:r>
      <w:r w:rsidR="00AB1AD6">
        <w:t xml:space="preserve"> </w:t>
      </w:r>
      <w:r>
        <w:t>werden kann).</w:t>
      </w:r>
    </w:p>
    <w:p w:rsidR="008A265A" w:rsidRDefault="00976AEF" w:rsidP="00FD409E">
      <w:pPr>
        <w:pStyle w:val="phyC4Aufzhlung"/>
      </w:pPr>
      <w:proofErr w:type="spellStart"/>
      <w:r>
        <w:t>Goniometerblock</w:t>
      </w:r>
      <w:proofErr w:type="spellEnd"/>
      <w:r>
        <w:t xml:space="preserve"> und Detektor werden jeweils in ihre rechten</w:t>
      </w:r>
      <w:r w:rsidR="00AB1AD6">
        <w:t xml:space="preserve"> </w:t>
      </w:r>
      <w:r>
        <w:t>Endpositionen gebracht,</w:t>
      </w:r>
    </w:p>
    <w:p w:rsidR="008A265A" w:rsidRDefault="00976AEF" w:rsidP="00FD409E">
      <w:pPr>
        <w:pStyle w:val="phyC4Aufzhlung"/>
      </w:pPr>
      <w:r w:rsidRPr="008A265A">
        <w:t xml:space="preserve">Blendentubus mit 1-mm-Lochdurchmesser in den </w:t>
      </w:r>
      <w:proofErr w:type="spellStart"/>
      <w:r w:rsidRPr="008A265A">
        <w:t>Austrittstubus</w:t>
      </w:r>
      <w:proofErr w:type="spellEnd"/>
      <w:r w:rsidR="00AB1AD6" w:rsidRPr="008A265A">
        <w:t xml:space="preserve"> </w:t>
      </w:r>
      <w:r w:rsidRPr="008A265A">
        <w:t>der Röntgenröhre einse</w:t>
      </w:r>
      <w:r w:rsidRPr="008A265A">
        <w:t>t</w:t>
      </w:r>
      <w:r w:rsidRPr="008A265A">
        <w:t>zen,</w:t>
      </w:r>
    </w:p>
    <w:p w:rsidR="008A265A" w:rsidRDefault="00976AEF" w:rsidP="00FD409E">
      <w:pPr>
        <w:pStyle w:val="phyC4Aufzhlung"/>
      </w:pPr>
      <w:r w:rsidRPr="008A265A">
        <w:t>bei eingeschaltetem Röntgengerät den Dete</w:t>
      </w:r>
      <w:r w:rsidRPr="008A265A">
        <w:t>k</w:t>
      </w:r>
      <w:r w:rsidRPr="008A265A">
        <w:t>tor in die</w:t>
      </w:r>
      <w:r w:rsidR="00AB1AD6" w:rsidRPr="008A265A">
        <w:t xml:space="preserve"> </w:t>
      </w:r>
      <w:r w:rsidRPr="008A265A">
        <w:t>0°-Stellung bringen. Zur Reduzierung der Gesamtrate den</w:t>
      </w:r>
      <w:r w:rsidR="00AB1AD6" w:rsidRPr="008A265A">
        <w:t xml:space="preserve"> </w:t>
      </w:r>
      <w:r w:rsidRPr="008A265A">
        <w:t>Detektor anschließend um</w:t>
      </w:r>
      <w:r w:rsidR="00AB1AD6" w:rsidRPr="008A265A">
        <w:t xml:space="preserve"> </w:t>
      </w:r>
      <w:r w:rsidRPr="008A265A">
        <w:t>einige 0,1° aus der Nulllage drehen.</w:t>
      </w:r>
    </w:p>
    <w:p w:rsidR="008A265A" w:rsidRDefault="00976AEF" w:rsidP="00FD409E">
      <w:pPr>
        <w:pStyle w:val="phyC4Aufzhlung"/>
      </w:pPr>
      <w:r w:rsidRPr="008A265A">
        <w:t xml:space="preserve">Betriebsdaten der </w:t>
      </w:r>
      <w:r w:rsidR="00B2734F">
        <w:t>Wolfram</w:t>
      </w:r>
      <w:r w:rsidRPr="008A265A">
        <w:t>röntgenröhre: An</w:t>
      </w:r>
      <w:r w:rsidRPr="008A265A">
        <w:t>o</w:t>
      </w:r>
      <w:r w:rsidRPr="008A265A">
        <w:t>denspannung</w:t>
      </w:r>
      <w:r w:rsidR="00AB1AD6" w:rsidRPr="008A265A">
        <w:t xml:space="preserve"> </w:t>
      </w:r>
      <w:r w:rsidRPr="008A265A">
        <w:rPr>
          <w:rStyle w:val="phyC4Formelzeichen"/>
        </w:rPr>
        <w:t>U</w:t>
      </w:r>
      <w:r w:rsidR="00B2734F">
        <w:rPr>
          <w:rStyle w:val="phyC4Formelzeichen"/>
          <w:vertAlign w:val="subscript"/>
        </w:rPr>
        <w:t>A</w:t>
      </w:r>
      <w:r w:rsidRPr="008A265A">
        <w:rPr>
          <w:sz w:val="13"/>
          <w:szCs w:val="13"/>
        </w:rPr>
        <w:t xml:space="preserve"> </w:t>
      </w:r>
      <w:r w:rsidRPr="008A265A">
        <w:t xml:space="preserve">= 25 </w:t>
      </w:r>
      <w:proofErr w:type="spellStart"/>
      <w:r w:rsidRPr="008A265A">
        <w:t>kV</w:t>
      </w:r>
      <w:proofErr w:type="spellEnd"/>
      <w:r w:rsidRPr="008A265A">
        <w:t xml:space="preserve"> und Anodenstrom </w:t>
      </w:r>
      <w:r w:rsidR="00B2734F">
        <w:rPr>
          <w:rStyle w:val="phyC4Formelzeichen"/>
        </w:rPr>
        <w:t>I</w:t>
      </w:r>
      <w:r w:rsidR="00B2734F" w:rsidRPr="00B2734F">
        <w:rPr>
          <w:rStyle w:val="phyC4Formelzeichen"/>
          <w:vertAlign w:val="subscript"/>
        </w:rPr>
        <w:t xml:space="preserve"> </w:t>
      </w:r>
      <w:r w:rsidR="00B2734F">
        <w:rPr>
          <w:rStyle w:val="phyC4Formelzeichen"/>
          <w:vertAlign w:val="subscript"/>
        </w:rPr>
        <w:t>A</w:t>
      </w:r>
      <w:r w:rsidR="00B2734F" w:rsidRPr="008A265A">
        <w:rPr>
          <w:sz w:val="13"/>
          <w:szCs w:val="13"/>
        </w:rPr>
        <w:t xml:space="preserve"> </w:t>
      </w:r>
      <w:r w:rsidRPr="008A265A">
        <w:t>= 0,02 mA wählen</w:t>
      </w:r>
      <w:r w:rsidR="00B2734F">
        <w:t xml:space="preserve"> und die Röntgenstrahlung aktivieren.</w:t>
      </w:r>
    </w:p>
    <w:p w:rsidR="008A265A" w:rsidRDefault="00976AEF" w:rsidP="00FD409E">
      <w:pPr>
        <w:pStyle w:val="phyC4Aufzhlung"/>
      </w:pPr>
      <w:r w:rsidRPr="008A265A">
        <w:t>Im MEASURE-Programm unter „Messgerät“ VKA-auswählen.</w:t>
      </w:r>
      <w:r w:rsidR="00AB1AD6" w:rsidRPr="008A265A">
        <w:t xml:space="preserve"> </w:t>
      </w:r>
      <w:r w:rsidRPr="008A265A">
        <w:t>Dann „Einstellungen und Kalibrieren“ wählen. Nach</w:t>
      </w:r>
      <w:r w:rsidR="00AB1AD6" w:rsidRPr="008A265A">
        <w:t xml:space="preserve"> </w:t>
      </w:r>
      <w:r w:rsidRPr="008A265A">
        <w:t>Anklicken der Schaltfläche „Kalibrieren“ kann nun ein</w:t>
      </w:r>
      <w:r w:rsidR="00AB1AD6" w:rsidRPr="008A265A">
        <w:t xml:space="preserve"> </w:t>
      </w:r>
      <w:r w:rsidRPr="008A265A">
        <w:t xml:space="preserve">Spektrum gemessen werden. Die </w:t>
      </w:r>
      <w:proofErr w:type="spellStart"/>
      <w:r w:rsidRPr="008A265A">
        <w:t>Zählrate</w:t>
      </w:r>
      <w:proofErr w:type="spellEnd"/>
      <w:r w:rsidRPr="008A265A">
        <w:t xml:space="preserve"> sollte dabei</w:t>
      </w:r>
      <w:r w:rsidR="00AB1AD6" w:rsidRPr="008A265A">
        <w:t xml:space="preserve"> </w:t>
      </w:r>
      <w:r w:rsidRPr="008A265A">
        <w:t xml:space="preserve">&lt; 300 </w:t>
      </w:r>
      <w:proofErr w:type="spellStart"/>
      <w:r w:rsidRPr="008A265A">
        <w:t>Imp</w:t>
      </w:r>
      <w:proofErr w:type="spellEnd"/>
      <w:r w:rsidRPr="008A265A">
        <w:t>./s betragen</w:t>
      </w:r>
      <w:r w:rsidR="00B2734F">
        <w:t xml:space="preserve"> (</w:t>
      </w:r>
      <w:proofErr w:type="spellStart"/>
      <w:r w:rsidR="00B2734F">
        <w:t>evtl</w:t>
      </w:r>
      <w:proofErr w:type="spellEnd"/>
      <w:r w:rsidR="00B2734F">
        <w:t xml:space="preserve"> Zählrohr weiter aus dem Strahl bewegen)</w:t>
      </w:r>
      <w:r w:rsidRPr="008A265A">
        <w:t>. Ei</w:t>
      </w:r>
      <w:r w:rsidRPr="008A265A">
        <w:t>n</w:t>
      </w:r>
      <w:r w:rsidRPr="008A265A">
        <w:t>stellungen zur Energiekalibrierung:</w:t>
      </w:r>
      <w:r w:rsidR="00AB1AD6" w:rsidRPr="008A265A">
        <w:t xml:space="preserve"> </w:t>
      </w:r>
      <w:r w:rsidRPr="008A265A">
        <w:t xml:space="preserve">– 2-Punkt Kalibrierung, – Einheit = </w:t>
      </w:r>
      <w:proofErr w:type="spellStart"/>
      <w:r w:rsidRPr="008A265A">
        <w:t>keV</w:t>
      </w:r>
      <w:proofErr w:type="spellEnd"/>
      <w:r w:rsidRPr="008A265A">
        <w:t>, Verstärkungsfaktor</w:t>
      </w:r>
      <w:r w:rsidR="00AB1AD6" w:rsidRPr="008A265A">
        <w:t xml:space="preserve"> </w:t>
      </w:r>
      <w:r w:rsidRPr="008A265A">
        <w:t>= 4, – der Offset ist so zu wählen, dass niederenergetische</w:t>
      </w:r>
      <w:r w:rsidR="00AB1AD6" w:rsidRPr="008A265A">
        <w:t xml:space="preserve"> </w:t>
      </w:r>
      <w:r w:rsidRPr="008A265A">
        <w:t>Rauschsignale unterdrückt werden (in der</w:t>
      </w:r>
      <w:r w:rsidR="00AB1AD6" w:rsidRPr="008A265A">
        <w:t xml:space="preserve"> </w:t>
      </w:r>
      <w:r w:rsidRPr="008A265A">
        <w:t>Regel genügt ein Offset von einigen %), - Intervallbreite</w:t>
      </w:r>
      <w:r w:rsidR="00AB1AD6" w:rsidRPr="008A265A">
        <w:t xml:space="preserve"> </w:t>
      </w:r>
      <w:r w:rsidRPr="008A265A">
        <w:t>= 1,</w:t>
      </w:r>
    </w:p>
    <w:p w:rsidR="008A265A" w:rsidRDefault="00976AEF" w:rsidP="00FD409E">
      <w:pPr>
        <w:pStyle w:val="phyC4Aufzhlung"/>
      </w:pPr>
      <w:proofErr w:type="spellStart"/>
      <w:r w:rsidRPr="008A265A">
        <w:t>Messdauer</w:t>
      </w:r>
      <w:proofErr w:type="spellEnd"/>
      <w:r w:rsidRPr="008A265A">
        <w:t xml:space="preserve"> 5 Minuten, dazu </w:t>
      </w:r>
      <w:proofErr w:type="spellStart"/>
      <w:r w:rsidRPr="008A265A">
        <w:t>Timer</w:t>
      </w:r>
      <w:proofErr w:type="spellEnd"/>
      <w:r w:rsidRPr="008A265A">
        <w:t xml:space="preserve"> des Röntgengerätes</w:t>
      </w:r>
      <w:r w:rsidR="00AB1AD6" w:rsidRPr="008A265A">
        <w:t xml:space="preserve"> </w:t>
      </w:r>
      <w:r w:rsidRPr="008A265A">
        <w:t>benutzen,</w:t>
      </w:r>
    </w:p>
    <w:p w:rsidR="00976AEF" w:rsidRPr="008A265A" w:rsidRDefault="00976AEF" w:rsidP="00FD409E">
      <w:pPr>
        <w:pStyle w:val="phyC4Aufzhlung"/>
      </w:pPr>
      <w:r w:rsidRPr="008A265A">
        <w:t xml:space="preserve">Die zwei farbigen </w:t>
      </w:r>
      <w:proofErr w:type="spellStart"/>
      <w:r w:rsidRPr="00B95BC2">
        <w:rPr>
          <w:rFonts w:cs="Arial"/>
          <w:szCs w:val="22"/>
        </w:rPr>
        <w:t>Kalibrierlinien</w:t>
      </w:r>
      <w:proofErr w:type="spellEnd"/>
      <w:r w:rsidRPr="00B95BC2">
        <w:rPr>
          <w:rFonts w:cs="Arial"/>
          <w:szCs w:val="22"/>
        </w:rPr>
        <w:t xml:space="preserve"> werden jeweils mit den</w:t>
      </w:r>
      <w:r w:rsidR="00AB1AD6" w:rsidRPr="00B95BC2">
        <w:rPr>
          <w:rFonts w:cs="Arial"/>
          <w:szCs w:val="22"/>
        </w:rPr>
        <w:t xml:space="preserve"> </w:t>
      </w:r>
      <w:r w:rsidRPr="00B95BC2">
        <w:rPr>
          <w:rFonts w:cs="Arial"/>
          <w:szCs w:val="22"/>
        </w:rPr>
        <w:t>Linienmitten der beiden charakteristischen Röntgenlinien</w:t>
      </w:r>
      <w:r w:rsidR="00AB1AD6" w:rsidRPr="00B95BC2">
        <w:rPr>
          <w:rFonts w:cs="Arial"/>
          <w:szCs w:val="22"/>
        </w:rPr>
        <w:t xml:space="preserve"> </w:t>
      </w:r>
      <w:r w:rsidRPr="00B95BC2">
        <w:rPr>
          <w:rFonts w:cs="Arial"/>
          <w:szCs w:val="22"/>
        </w:rPr>
        <w:t>zur Deckung gebracht. Die zugehörigen Energiewerte</w:t>
      </w:r>
      <w:r w:rsidR="00B2734F" w:rsidRPr="00B95BC2">
        <w:rPr>
          <w:rFonts w:cs="Arial"/>
          <w:szCs w:val="22"/>
        </w:rPr>
        <w:t xml:space="preserve"> (Zuordnung der Linien: </w:t>
      </w:r>
      <w:r w:rsidR="00B95BC2">
        <w:t>siehe z. B. P2544701</w:t>
      </w:r>
      <w:r w:rsidR="00B2734F" w:rsidRPr="00B95BC2">
        <w:rPr>
          <w:rFonts w:cs="Arial"/>
          <w:szCs w:val="22"/>
        </w:rPr>
        <w:t>)</w:t>
      </w:r>
      <w:r w:rsidR="00AB1AD6" w:rsidRPr="00B95BC2">
        <w:rPr>
          <w:rFonts w:cs="Arial"/>
          <w:szCs w:val="22"/>
        </w:rPr>
        <w:t xml:space="preserve"> </w:t>
      </w:r>
      <w:r w:rsidRPr="00B95BC2">
        <w:rPr>
          <w:rStyle w:val="phyC4Formelzeichen"/>
          <w:rFonts w:ascii="Arial" w:hAnsi="Arial" w:cs="Arial"/>
          <w:sz w:val="22"/>
          <w:szCs w:val="22"/>
        </w:rPr>
        <w:t>E</w:t>
      </w:r>
      <w:r w:rsidRPr="00B95BC2">
        <w:rPr>
          <w:rFonts w:cs="Arial"/>
          <w:szCs w:val="22"/>
        </w:rPr>
        <w:t>(</w:t>
      </w:r>
      <w:r w:rsidR="00B2734F" w:rsidRPr="00B95BC2">
        <w:rPr>
          <w:rFonts w:cs="Arial"/>
          <w:color w:val="000000"/>
          <w:szCs w:val="22"/>
        </w:rPr>
        <w:t>L</w:t>
      </w:r>
      <w:r w:rsidR="00B2734F" w:rsidRPr="00B95BC2">
        <w:rPr>
          <w:rFonts w:cs="Arial"/>
          <w:color w:val="000000"/>
          <w:szCs w:val="22"/>
          <w:vertAlign w:val="subscript"/>
        </w:rPr>
        <w:t>3</w:t>
      </w:r>
      <w:r w:rsidR="00B2734F" w:rsidRPr="00B95BC2">
        <w:rPr>
          <w:rFonts w:cs="Arial"/>
          <w:color w:val="000000"/>
          <w:szCs w:val="22"/>
        </w:rPr>
        <w:t>M</w:t>
      </w:r>
      <w:r w:rsidR="00B2734F" w:rsidRPr="00B95BC2">
        <w:rPr>
          <w:rFonts w:cs="Arial"/>
          <w:color w:val="000000"/>
          <w:szCs w:val="22"/>
          <w:vertAlign w:val="subscript"/>
        </w:rPr>
        <w:t>5</w:t>
      </w:r>
      <w:r w:rsidR="00B2734F" w:rsidRPr="00B95BC2">
        <w:rPr>
          <w:rFonts w:cs="Arial"/>
          <w:color w:val="000000"/>
          <w:szCs w:val="22"/>
        </w:rPr>
        <w:t>/L</w:t>
      </w:r>
      <w:r w:rsidR="00B2734F" w:rsidRPr="00B95BC2">
        <w:rPr>
          <w:rFonts w:cs="Arial"/>
          <w:color w:val="000000"/>
          <w:szCs w:val="22"/>
          <w:vertAlign w:val="subscript"/>
        </w:rPr>
        <w:t>3</w:t>
      </w:r>
      <w:r w:rsidR="00B2734F" w:rsidRPr="00B95BC2">
        <w:rPr>
          <w:rFonts w:cs="Arial"/>
          <w:color w:val="000000"/>
          <w:szCs w:val="22"/>
        </w:rPr>
        <w:t>M</w:t>
      </w:r>
      <w:r w:rsidR="00B2734F" w:rsidRPr="00B95BC2">
        <w:rPr>
          <w:rFonts w:cs="Arial"/>
          <w:color w:val="000000"/>
          <w:szCs w:val="22"/>
          <w:vertAlign w:val="subscript"/>
        </w:rPr>
        <w:t>4</w:t>
      </w:r>
      <w:r w:rsidRPr="00B95BC2">
        <w:rPr>
          <w:rFonts w:cs="Arial"/>
          <w:szCs w:val="22"/>
        </w:rPr>
        <w:t xml:space="preserve">) = </w:t>
      </w:r>
      <w:r w:rsidR="00B2734F" w:rsidRPr="00B95BC2">
        <w:rPr>
          <w:rFonts w:cs="Arial"/>
          <w:szCs w:val="22"/>
        </w:rPr>
        <w:t>8,</w:t>
      </w:r>
      <w:r w:rsidR="001E02A4">
        <w:rPr>
          <w:rFonts w:cs="Arial"/>
          <w:szCs w:val="22"/>
        </w:rPr>
        <w:t xml:space="preserve">41 </w:t>
      </w:r>
      <w:proofErr w:type="spellStart"/>
      <w:r w:rsidRPr="00B95BC2">
        <w:rPr>
          <w:rFonts w:cs="Arial"/>
          <w:szCs w:val="22"/>
        </w:rPr>
        <w:t>keV</w:t>
      </w:r>
      <w:proofErr w:type="spellEnd"/>
      <w:r w:rsidRPr="00B95BC2">
        <w:rPr>
          <w:rFonts w:cs="Arial"/>
          <w:szCs w:val="22"/>
        </w:rPr>
        <w:t xml:space="preserve"> und </w:t>
      </w:r>
      <w:r w:rsidRPr="00B95BC2">
        <w:rPr>
          <w:rFonts w:cs="Arial"/>
          <w:i/>
          <w:szCs w:val="22"/>
        </w:rPr>
        <w:t>E</w:t>
      </w:r>
      <w:r w:rsidRPr="00B95BC2">
        <w:rPr>
          <w:rFonts w:cs="Arial"/>
          <w:szCs w:val="22"/>
        </w:rPr>
        <w:t>(</w:t>
      </w:r>
      <w:r w:rsidR="00B2734F" w:rsidRPr="00B95BC2">
        <w:rPr>
          <w:rFonts w:cs="Arial"/>
          <w:color w:val="000000"/>
          <w:szCs w:val="22"/>
        </w:rPr>
        <w:t>L</w:t>
      </w:r>
      <w:r w:rsidR="00B2734F" w:rsidRPr="00B95BC2">
        <w:rPr>
          <w:rFonts w:cs="Arial"/>
          <w:color w:val="000000"/>
          <w:szCs w:val="22"/>
          <w:vertAlign w:val="subscript"/>
        </w:rPr>
        <w:t>2</w:t>
      </w:r>
      <w:r w:rsidR="00B2734F" w:rsidRPr="00B95BC2">
        <w:rPr>
          <w:rFonts w:cs="Arial"/>
          <w:color w:val="000000"/>
          <w:szCs w:val="22"/>
        </w:rPr>
        <w:t>N</w:t>
      </w:r>
      <w:r w:rsidR="00B2734F" w:rsidRPr="00B95BC2">
        <w:rPr>
          <w:rFonts w:cs="Arial"/>
          <w:color w:val="000000"/>
          <w:szCs w:val="22"/>
          <w:vertAlign w:val="subscript"/>
        </w:rPr>
        <w:t>4</w:t>
      </w:r>
      <w:r w:rsidRPr="00B95BC2">
        <w:rPr>
          <w:rFonts w:cs="Arial"/>
          <w:szCs w:val="22"/>
        </w:rPr>
        <w:t xml:space="preserve">) = </w:t>
      </w:r>
      <w:r w:rsidR="00B95BC2" w:rsidRPr="00B95BC2">
        <w:rPr>
          <w:rFonts w:cs="Arial"/>
          <w:szCs w:val="22"/>
        </w:rPr>
        <w:t>9,69</w:t>
      </w:r>
      <w:r w:rsidRPr="00B95BC2">
        <w:rPr>
          <w:rFonts w:cs="Arial"/>
          <w:szCs w:val="22"/>
        </w:rPr>
        <w:t xml:space="preserve"> </w:t>
      </w:r>
      <w:proofErr w:type="spellStart"/>
      <w:r w:rsidRPr="00B95BC2">
        <w:rPr>
          <w:rFonts w:cs="Arial"/>
          <w:szCs w:val="22"/>
        </w:rPr>
        <w:t>keV</w:t>
      </w:r>
      <w:proofErr w:type="spellEnd"/>
      <w:r w:rsidRPr="00B95BC2">
        <w:rPr>
          <w:rFonts w:cs="Arial"/>
          <w:szCs w:val="22"/>
        </w:rPr>
        <w:t xml:space="preserve"> werden farbenrichtig</w:t>
      </w:r>
      <w:r w:rsidR="00AB1AD6" w:rsidRPr="00B95BC2">
        <w:rPr>
          <w:rFonts w:cs="Arial"/>
          <w:szCs w:val="22"/>
        </w:rPr>
        <w:t xml:space="preserve"> </w:t>
      </w:r>
      <w:r w:rsidRPr="00B95BC2">
        <w:rPr>
          <w:rFonts w:cs="Arial"/>
          <w:szCs w:val="22"/>
        </w:rPr>
        <w:t>in die zugeh</w:t>
      </w:r>
      <w:r w:rsidRPr="00B95BC2">
        <w:rPr>
          <w:rFonts w:cs="Arial"/>
          <w:szCs w:val="22"/>
        </w:rPr>
        <w:t>ö</w:t>
      </w:r>
      <w:r w:rsidRPr="00B95BC2">
        <w:rPr>
          <w:rFonts w:cs="Arial"/>
          <w:szCs w:val="22"/>
        </w:rPr>
        <w:t>rigen Felder eingetragen.</w:t>
      </w:r>
    </w:p>
    <w:p w:rsidR="005A199F" w:rsidRDefault="00976AEF" w:rsidP="00FD409E">
      <w:pPr>
        <w:pStyle w:val="phyC4Aufzhlung"/>
      </w:pPr>
      <w:r>
        <w:t>Die Kalibrierung bezeichnen und speichern.</w:t>
      </w:r>
    </w:p>
    <w:p w:rsidR="00B95BC2" w:rsidRDefault="00BD462C" w:rsidP="00B95BC2">
      <w:pPr>
        <w:pStyle w:val="phyC4PosRahmHalbspaltig"/>
        <w:framePr w:wrap="around"/>
      </w:pPr>
      <w:r>
        <w:rPr>
          <w:noProof/>
        </w:rPr>
        <w:drawing>
          <wp:inline distT="0" distB="0" distL="0" distR="0">
            <wp:extent cx="3186430" cy="1937969"/>
            <wp:effectExtent l="19050" t="0" r="0" b="0"/>
            <wp:docPr id="4" name="Bild 1" descr="C:\Users\sunderkoetter\Desktop\Kalib_ Wolf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derkoetter\Desktop\Kalib_ Wolfram.jpg"/>
                    <pic:cNvPicPr>
                      <a:picLocks noChangeAspect="1" noChangeArrowheads="1"/>
                    </pic:cNvPicPr>
                  </pic:nvPicPr>
                  <pic:blipFill>
                    <a:blip r:embed="rId13" cstate="print"/>
                    <a:srcRect/>
                    <a:stretch>
                      <a:fillRect/>
                    </a:stretch>
                  </pic:blipFill>
                  <pic:spPr bwMode="auto">
                    <a:xfrm>
                      <a:off x="0" y="0"/>
                      <a:ext cx="3186430" cy="1937969"/>
                    </a:xfrm>
                    <a:prstGeom prst="rect">
                      <a:avLst/>
                    </a:prstGeom>
                    <a:noFill/>
                    <a:ln w="9525">
                      <a:noFill/>
                      <a:miter lim="800000"/>
                      <a:headEnd/>
                      <a:tailEnd/>
                    </a:ln>
                  </pic:spPr>
                </pic:pic>
              </a:graphicData>
            </a:graphic>
          </wp:inline>
        </w:drawing>
      </w:r>
    </w:p>
    <w:p w:rsidR="009C5BD0" w:rsidRPr="00507178" w:rsidRDefault="00B95BC2" w:rsidP="00B95BC2">
      <w:pPr>
        <w:pStyle w:val="phyC4PosRahmHalbspaltig"/>
        <w:framePr w:wrap="around"/>
        <w:rPr>
          <w:rFonts w:eastAsia="HelveticaNeue-Roman"/>
        </w:rPr>
      </w:pPr>
      <w:r w:rsidRPr="00B95BC2">
        <w:rPr>
          <w:sz w:val="22"/>
          <w:szCs w:val="22"/>
        </w:rPr>
        <w:t>Abb. 5: Kalibrierung des VKA</w:t>
      </w:r>
    </w:p>
    <w:p w:rsidR="005A199F" w:rsidRDefault="005A199F" w:rsidP="008A265A">
      <w:pPr>
        <w:pStyle w:val="phyC4Flietext"/>
      </w:pPr>
    </w:p>
    <w:p w:rsidR="00976AEF" w:rsidRPr="008A265A" w:rsidRDefault="00976AEF" w:rsidP="008A265A">
      <w:pPr>
        <w:pStyle w:val="phyC4Flietext"/>
        <w:rPr>
          <w:i/>
        </w:rPr>
      </w:pPr>
      <w:proofErr w:type="spellStart"/>
      <w:r w:rsidRPr="008A265A">
        <w:rPr>
          <w:i/>
        </w:rPr>
        <w:t>Spektrenaufnahme</w:t>
      </w:r>
      <w:proofErr w:type="spellEnd"/>
    </w:p>
    <w:p w:rsidR="00DC372C" w:rsidRDefault="00DC372C" w:rsidP="00DC372C">
      <w:pPr>
        <w:pStyle w:val="phyC4Flietext"/>
        <w:numPr>
          <w:ilvl w:val="0"/>
          <w:numId w:val="6"/>
        </w:numPr>
      </w:pPr>
      <w:r>
        <w:t>Blendentubus mit 2-mm Lochdurchmesser einsetzen,</w:t>
      </w:r>
    </w:p>
    <w:p w:rsidR="00DC372C" w:rsidRDefault="00DC372C" w:rsidP="00DC372C">
      <w:pPr>
        <w:pStyle w:val="phyC4Flietext"/>
        <w:numPr>
          <w:ilvl w:val="0"/>
          <w:numId w:val="6"/>
        </w:numPr>
      </w:pPr>
      <w:proofErr w:type="spellStart"/>
      <w:r>
        <w:t>Goniometerblock</w:t>
      </w:r>
      <w:proofErr w:type="spellEnd"/>
      <w:r>
        <w:t xml:space="preserve"> und Detektor jeweils in ihre linken Endpositionen bringen,</w:t>
      </w:r>
    </w:p>
    <w:p w:rsidR="00DC372C" w:rsidRDefault="00DC372C" w:rsidP="00DC372C">
      <w:pPr>
        <w:pStyle w:val="phyC4Flietext"/>
        <w:numPr>
          <w:ilvl w:val="0"/>
          <w:numId w:val="6"/>
        </w:numPr>
      </w:pPr>
      <w:r>
        <w:t>Im 2:1-Koppelmodus den Detektor auf 60° drehen (</w:t>
      </w:r>
      <w:proofErr w:type="spellStart"/>
      <w:r>
        <w:t>Probenaufnehmer</w:t>
      </w:r>
      <w:proofErr w:type="spellEnd"/>
      <w:r>
        <w:t xml:space="preserve"> muss dann bei 30° stehen),</w:t>
      </w:r>
    </w:p>
    <w:p w:rsidR="00DC372C" w:rsidRDefault="00DC372C" w:rsidP="00DC372C">
      <w:pPr>
        <w:pStyle w:val="phyC4Flietext"/>
        <w:numPr>
          <w:ilvl w:val="0"/>
          <w:numId w:val="6"/>
        </w:numPr>
      </w:pPr>
      <w:r>
        <w:t>Pulverprobe mit dem Spatel in den Probenhalter für Pulverproben geben und das Pulver fest eindr</w:t>
      </w:r>
      <w:r>
        <w:t>ü</w:t>
      </w:r>
      <w:r>
        <w:t>cken. Anschließend den Probenhalter in den Universal-Kristallhalter sicher einsetzen. Durch die 30°-Lage der Probe ist gewährleistet, dass das Pulver ohne Bindemittel sicher in dem Probenhalter ha</w:t>
      </w:r>
      <w:r>
        <w:t>f</w:t>
      </w:r>
      <w:r>
        <w:t>ten bleibt.</w:t>
      </w:r>
    </w:p>
    <w:p w:rsidR="00DC372C" w:rsidRDefault="00DC372C" w:rsidP="00DC372C">
      <w:pPr>
        <w:pStyle w:val="phyC4Flietext"/>
        <w:numPr>
          <w:ilvl w:val="0"/>
          <w:numId w:val="6"/>
        </w:numPr>
      </w:pPr>
      <w:r>
        <w:t xml:space="preserve">Betriebsdaten der </w:t>
      </w:r>
      <w:r w:rsidR="00EF2FE8">
        <w:t>Wolfram</w:t>
      </w:r>
      <w:r>
        <w:t xml:space="preserve">röntgenröhre: Anodenspannung </w:t>
      </w:r>
      <w:proofErr w:type="spellStart"/>
      <w:r w:rsidRPr="00DC372C">
        <w:rPr>
          <w:rStyle w:val="phyC4Formelzeichen"/>
        </w:rPr>
        <w:t>U</w:t>
      </w:r>
      <w:r w:rsidRPr="00DC372C">
        <w:rPr>
          <w:rStyle w:val="phyC4Formelzeichen"/>
          <w:vertAlign w:val="subscript"/>
        </w:rPr>
        <w:t>a</w:t>
      </w:r>
      <w:proofErr w:type="spellEnd"/>
      <w:r w:rsidRPr="00DC372C">
        <w:rPr>
          <w:sz w:val="13"/>
          <w:szCs w:val="13"/>
        </w:rPr>
        <w:t xml:space="preserve"> </w:t>
      </w:r>
      <w:r>
        <w:t xml:space="preserve">= 35 </w:t>
      </w:r>
      <w:proofErr w:type="spellStart"/>
      <w:r>
        <w:t>kV</w:t>
      </w:r>
      <w:proofErr w:type="spellEnd"/>
      <w:r>
        <w:t xml:space="preserve"> und Anodenstrom jeweils so einstellen, dass die </w:t>
      </w:r>
      <w:proofErr w:type="spellStart"/>
      <w:r>
        <w:t>Zählrate</w:t>
      </w:r>
      <w:proofErr w:type="spellEnd"/>
      <w:r>
        <w:t xml:space="preserve"> </w:t>
      </w:r>
      <w:r w:rsidRPr="00DC372C">
        <w:rPr>
          <w:rStyle w:val="phyC4Formelzeichen"/>
        </w:rPr>
        <w:t>≤</w:t>
      </w:r>
      <w:r w:rsidRPr="00DC372C">
        <w:rPr>
          <w:rFonts w:ascii="Symbol" w:hAnsi="Symbol" w:cs="Symbol"/>
        </w:rPr>
        <w:t></w:t>
      </w:r>
      <w:r>
        <w:t xml:space="preserve">200 </w:t>
      </w:r>
      <w:proofErr w:type="spellStart"/>
      <w:r>
        <w:t>Imp</w:t>
      </w:r>
      <w:proofErr w:type="spellEnd"/>
      <w:r>
        <w:t>./s beträgt.</w:t>
      </w:r>
    </w:p>
    <w:p w:rsidR="00DC372C" w:rsidRDefault="00DC372C" w:rsidP="00DC372C">
      <w:pPr>
        <w:pStyle w:val="phyC4Flietext"/>
        <w:numPr>
          <w:ilvl w:val="0"/>
          <w:numId w:val="6"/>
        </w:numPr>
      </w:pPr>
      <w:proofErr w:type="spellStart"/>
      <w:r>
        <w:t>Messdauer</w:t>
      </w:r>
      <w:proofErr w:type="spellEnd"/>
      <w:r>
        <w:t xml:space="preserve"> 3 Minuten (</w:t>
      </w:r>
      <w:proofErr w:type="spellStart"/>
      <w:r>
        <w:t>Timer</w:t>
      </w:r>
      <w:proofErr w:type="spellEnd"/>
      <w:r>
        <w:t xml:space="preserve"> des Röntgengerätes benutzen).</w:t>
      </w:r>
    </w:p>
    <w:p w:rsidR="00DC372C" w:rsidRDefault="00DC372C" w:rsidP="00DC372C">
      <w:pPr>
        <w:pStyle w:val="phyC4Flietext"/>
      </w:pPr>
    </w:p>
    <w:p w:rsidR="00976AEF" w:rsidRPr="0088347F" w:rsidRDefault="00976AEF" w:rsidP="00DC372C">
      <w:pPr>
        <w:pStyle w:val="phyC4Flietext"/>
        <w:rPr>
          <w:i/>
        </w:rPr>
      </w:pPr>
      <w:r w:rsidRPr="0088347F">
        <w:rPr>
          <w:i/>
        </w:rPr>
        <w:t xml:space="preserve">Auswertung der </w:t>
      </w:r>
      <w:proofErr w:type="spellStart"/>
      <w:r w:rsidRPr="0088347F">
        <w:rPr>
          <w:i/>
        </w:rPr>
        <w:t>Messkurven</w:t>
      </w:r>
      <w:proofErr w:type="spellEnd"/>
    </w:p>
    <w:p w:rsidR="00976AEF" w:rsidRDefault="00976AEF" w:rsidP="00374B85">
      <w:pPr>
        <w:pStyle w:val="phyC4Aufzhlung"/>
      </w:pPr>
      <w:r>
        <w:t>Zur Bestimmung der Linienenergie geht man von der</w:t>
      </w:r>
      <w:r w:rsidR="00AB1AD6">
        <w:t xml:space="preserve"> </w:t>
      </w:r>
      <w:r>
        <w:t>Balken- zur Kurvendarstellung über. Dazu „Darstellungsoptionen“,</w:t>
      </w:r>
      <w:r w:rsidR="00AB1AD6">
        <w:t xml:space="preserve"> </w:t>
      </w:r>
      <w:r>
        <w:t>anschließend „Interpolation und Geraden“</w:t>
      </w:r>
      <w:r w:rsidR="00AB1AD6">
        <w:t xml:space="preserve"> </w:t>
      </w:r>
      <w:r>
        <w:t>anklicken,</w:t>
      </w:r>
    </w:p>
    <w:p w:rsidR="00976AEF" w:rsidRDefault="00976AEF" w:rsidP="00374B85">
      <w:pPr>
        <w:pStyle w:val="phyC4Aufzhlung"/>
      </w:pPr>
      <w:r>
        <w:t>Dehnung des betreffenden Linienbereichs mit Hilfe der</w:t>
      </w:r>
      <w:r w:rsidR="00AB1AD6">
        <w:t xml:space="preserve"> </w:t>
      </w:r>
      <w:r>
        <w:t xml:space="preserve">„Zoomfunktion </w:t>
      </w:r>
      <w:r w:rsidR="0088347F" w:rsidRPr="0088347F">
        <w:rPr>
          <w:noProof/>
        </w:rPr>
        <w:drawing>
          <wp:inline distT="0" distB="0" distL="0" distR="0">
            <wp:extent cx="189865" cy="129540"/>
            <wp:effectExtent l="19050" t="0" r="635"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cstate="print"/>
                    <a:srcRect/>
                    <a:stretch>
                      <a:fillRect/>
                    </a:stretch>
                  </pic:blipFill>
                  <pic:spPr bwMode="auto">
                    <a:xfrm>
                      <a:off x="0" y="0"/>
                      <a:ext cx="189865" cy="129540"/>
                    </a:xfrm>
                    <a:prstGeom prst="rect">
                      <a:avLst/>
                    </a:prstGeom>
                    <a:noFill/>
                    <a:ln w="9525">
                      <a:noFill/>
                      <a:miter lim="800000"/>
                      <a:headEnd/>
                      <a:tailEnd/>
                    </a:ln>
                  </pic:spPr>
                </pic:pic>
              </a:graphicData>
            </a:graphic>
          </wp:inline>
        </w:drawing>
      </w:r>
      <w:r>
        <w:t>“</w:t>
      </w:r>
    </w:p>
    <w:p w:rsidR="00976AEF" w:rsidRDefault="00976AEF" w:rsidP="00374B85">
      <w:pPr>
        <w:pStyle w:val="phyC4Aufzhlung"/>
      </w:pPr>
      <w:r>
        <w:t>Anschli</w:t>
      </w:r>
      <w:r w:rsidR="0088347F">
        <w:t>eßend Kurvenbereich markieren „</w:t>
      </w:r>
      <w:r w:rsidR="0088347F" w:rsidRPr="0088347F">
        <w:rPr>
          <w:noProof/>
        </w:rPr>
        <w:drawing>
          <wp:inline distT="0" distB="0" distL="0" distR="0">
            <wp:extent cx="146685" cy="129540"/>
            <wp:effectExtent l="19050" t="0" r="5715"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srcRect/>
                    <a:stretch>
                      <a:fillRect/>
                    </a:stretch>
                  </pic:blipFill>
                  <pic:spPr bwMode="auto">
                    <a:xfrm>
                      <a:off x="0" y="0"/>
                      <a:ext cx="146685" cy="129540"/>
                    </a:xfrm>
                    <a:prstGeom prst="rect">
                      <a:avLst/>
                    </a:prstGeom>
                    <a:noFill/>
                    <a:ln w="9525">
                      <a:noFill/>
                      <a:miter lim="800000"/>
                      <a:headEnd/>
                      <a:tailEnd/>
                    </a:ln>
                  </pic:spPr>
                </pic:pic>
              </a:graphicData>
            </a:graphic>
          </wp:inline>
        </w:drawing>
      </w:r>
      <w:r>
        <w:t>“ Fenster</w:t>
      </w:r>
      <w:r w:rsidR="00AB1AD6">
        <w:t xml:space="preserve"> </w:t>
      </w:r>
      <w:r>
        <w:t xml:space="preserve">„Kurvenfitting </w:t>
      </w:r>
      <w:r w:rsidR="0088347F" w:rsidRPr="0088347F">
        <w:rPr>
          <w:noProof/>
        </w:rPr>
        <w:drawing>
          <wp:inline distT="0" distB="0" distL="0" distR="0">
            <wp:extent cx="120650" cy="146685"/>
            <wp:effectExtent l="1905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cstate="print"/>
                    <a:srcRect/>
                    <a:stretch>
                      <a:fillRect/>
                    </a:stretch>
                  </pic:blipFill>
                  <pic:spPr bwMode="auto">
                    <a:xfrm>
                      <a:off x="0" y="0"/>
                      <a:ext cx="120650" cy="146685"/>
                    </a:xfrm>
                    <a:prstGeom prst="rect">
                      <a:avLst/>
                    </a:prstGeom>
                    <a:noFill/>
                    <a:ln w="9525">
                      <a:noFill/>
                      <a:miter lim="800000"/>
                      <a:headEnd/>
                      <a:tailEnd/>
                    </a:ln>
                  </pic:spPr>
                </pic:pic>
              </a:graphicData>
            </a:graphic>
          </wp:inline>
        </w:drawing>
      </w:r>
      <w:r>
        <w:t>“ öffnen und „skalierte No</w:t>
      </w:r>
      <w:r>
        <w:t>r</w:t>
      </w:r>
      <w:r>
        <w:t>malverteilung“</w:t>
      </w:r>
      <w:r w:rsidR="00AB1AD6">
        <w:t xml:space="preserve"> </w:t>
      </w:r>
      <w:r>
        <w:t>aussuchen und übernehmen.</w:t>
      </w:r>
    </w:p>
    <w:p w:rsidR="00976AEF" w:rsidRPr="00AB1AD6" w:rsidRDefault="00976AEF" w:rsidP="00374B85">
      <w:pPr>
        <w:pStyle w:val="phyC4Aufzhlung"/>
      </w:pPr>
      <w:r>
        <w:t>Linienschwerpunkt der Normalverteilung mit „</w:t>
      </w:r>
      <w:proofErr w:type="spellStart"/>
      <w:r>
        <w:t>Extrema</w:t>
      </w:r>
      <w:proofErr w:type="spellEnd"/>
      <w:r>
        <w:t xml:space="preserve"> anzeigen</w:t>
      </w:r>
      <w:r w:rsidR="00AB1AD6">
        <w:t xml:space="preserve"> </w:t>
      </w:r>
      <w:r w:rsidR="0088347F" w:rsidRPr="0088347F">
        <w:rPr>
          <w:noProof/>
        </w:rPr>
        <w:drawing>
          <wp:inline distT="0" distB="0" distL="0" distR="0">
            <wp:extent cx="163830" cy="146685"/>
            <wp:effectExtent l="19050" t="0" r="762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cstate="print"/>
                    <a:srcRect/>
                    <a:stretch>
                      <a:fillRect/>
                    </a:stretch>
                  </pic:blipFill>
                  <pic:spPr bwMode="auto">
                    <a:xfrm>
                      <a:off x="0" y="0"/>
                      <a:ext cx="163830" cy="146685"/>
                    </a:xfrm>
                    <a:prstGeom prst="rect">
                      <a:avLst/>
                    </a:prstGeom>
                    <a:noFill/>
                    <a:ln w="9525">
                      <a:noFill/>
                      <a:miter lim="800000"/>
                      <a:headEnd/>
                      <a:tailEnd/>
                    </a:ln>
                  </pic:spPr>
                </pic:pic>
              </a:graphicData>
            </a:graphic>
          </wp:inline>
        </w:drawing>
      </w:r>
      <w:r>
        <w:t>“ aufsuchen oder mit Funktion „Vermessen</w:t>
      </w:r>
      <w:r w:rsidR="00AB1AD6">
        <w:t xml:space="preserve"> </w:t>
      </w:r>
      <w:r w:rsidR="0088347F" w:rsidRPr="0088347F">
        <w:rPr>
          <w:noProof/>
        </w:rPr>
        <w:drawing>
          <wp:inline distT="0" distB="0" distL="0" distR="0">
            <wp:extent cx="180975" cy="163830"/>
            <wp:effectExtent l="19050" t="0" r="9525" b="0"/>
            <wp:docPr id="10"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srcRect/>
                    <a:stretch>
                      <a:fillRect/>
                    </a:stretch>
                  </pic:blipFill>
                  <pic:spPr bwMode="auto">
                    <a:xfrm>
                      <a:off x="0" y="0"/>
                      <a:ext cx="180975" cy="163830"/>
                    </a:xfrm>
                    <a:prstGeom prst="rect">
                      <a:avLst/>
                    </a:prstGeom>
                    <a:noFill/>
                    <a:ln w="9525">
                      <a:noFill/>
                      <a:miter lim="800000"/>
                      <a:headEnd/>
                      <a:tailEnd/>
                    </a:ln>
                  </pic:spPr>
                </pic:pic>
              </a:graphicData>
            </a:graphic>
          </wp:inline>
        </w:drawing>
      </w:r>
      <w:r>
        <w:t>“ bestimmen.</w:t>
      </w:r>
    </w:p>
    <w:p w:rsidR="00735934" w:rsidRDefault="00F347C1" w:rsidP="00735934">
      <w:pPr>
        <w:pStyle w:val="phyC4berschrift"/>
      </w:pPr>
      <w:r>
        <w:lastRenderedPageBreak/>
        <w:t>Theorie</w:t>
      </w:r>
    </w:p>
    <w:p w:rsidR="00B00CB0" w:rsidRDefault="00B00CB0" w:rsidP="00B00CB0">
      <w:pPr>
        <w:pStyle w:val="phyC4Flietext"/>
      </w:pPr>
      <w:r>
        <w:t xml:space="preserve">Wechselwirken Röntgenstrahlen mit Materie, so verlieren sie in dem hier zur Verfügung stehenden Energiebereich ihre Energie im Wesentlichen durch den Fotoeffekt, bei dem im Atom auf einer unteren Schale ein Elektron durch die absorbierte </w:t>
      </w:r>
      <w:proofErr w:type="spellStart"/>
      <w:r>
        <w:t>Fotonenenergie</w:t>
      </w:r>
      <w:proofErr w:type="spellEnd"/>
      <w:r>
        <w:t xml:space="preserve"> freigesetzt wird. Der freigewordene Platz wird durch ein Elektron aus einer höheren Schale eingenommen. Die dabei gewonnene Energie kann entw</w:t>
      </w:r>
      <w:r>
        <w:t>e</w:t>
      </w:r>
      <w:r>
        <w:t>der zur Freisetzung eines weiteren Elektrons aus höheren Schalen benutzt werden (</w:t>
      </w:r>
      <w:proofErr w:type="spellStart"/>
      <w:r>
        <w:t>Auger</w:t>
      </w:r>
      <w:proofErr w:type="spellEnd"/>
      <w:r>
        <w:t>-Effekt) oder zur Erzeugung eines Fotons dienen (Fluoreszenzstrahlung). Da die Energie der an diesem Prozess b</w:t>
      </w:r>
      <w:r>
        <w:t>e</w:t>
      </w:r>
      <w:r>
        <w:t>teiligten Energieniveaus atomspezifisch ist, kann aus der Energie der Fluoreszenzstrahlung die Art des emittierenden Atoms identifiziert werden.</w:t>
      </w:r>
    </w:p>
    <w:p w:rsidR="00920771" w:rsidRDefault="0095490A" w:rsidP="009E58B0">
      <w:pPr>
        <w:pStyle w:val="phyC4PosRahmVollbreit"/>
        <w:framePr w:wrap="notBeside"/>
      </w:pPr>
      <w:r>
        <w:rPr>
          <w:noProof/>
        </w:rPr>
        <w:pict>
          <v:shape id="_x0000_s2093" type="#_x0000_t32" style="position:absolute;left:0;text-align:left;margin-left:142.6pt;margin-top:56.25pt;width:53.15pt;height:2.5pt;flip:x;z-index:251691008" o:connectortype="straight">
            <v:stroke endarrow="block"/>
          </v:shape>
        </w:pict>
      </w:r>
      <w:r>
        <w:rPr>
          <w:noProof/>
        </w:rPr>
        <w:pict>
          <v:shape id="_x0000_s2094" type="#_x0000_t32" style="position:absolute;left:0;text-align:left;margin-left:166.85pt;margin-top:94.75pt;width:23.45pt;height:11.7pt;flip:x;z-index:251692032" o:connectortype="straight">
            <v:stroke endarrow="block"/>
          </v:shape>
        </w:pict>
      </w:r>
      <w:r>
        <w:rPr>
          <w:noProof/>
        </w:rPr>
        <w:pict>
          <v:shape id="_x0000_s2092" type="#_x0000_t202" style="position:absolute;left:0;text-align:left;margin-left:195.75pt;margin-top:44.5pt;width:44.2pt;height:67pt;z-index:251689984;mso-width-relative:margin;mso-height-relative:margin" filled="f" stroked="f">
            <v:textbox>
              <w:txbxContent>
                <w:p w:rsidR="008E6CCE" w:rsidRDefault="008E6CCE" w:rsidP="0045338F">
                  <w:proofErr w:type="spellStart"/>
                  <w:r w:rsidRPr="00920771">
                    <w:rPr>
                      <w:rStyle w:val="phyC4Formelzeichen"/>
                      <w:sz w:val="22"/>
                      <w:szCs w:val="22"/>
                    </w:rPr>
                    <w:t>K</w:t>
                  </w:r>
                  <w:r w:rsidRPr="00920771">
                    <w:rPr>
                      <w:rStyle w:val="phyC4Formelzeichen"/>
                      <w:sz w:val="22"/>
                      <w:szCs w:val="22"/>
                      <w:vertAlign w:val="subscript"/>
                    </w:rPr>
                    <w:t>α</w:t>
                  </w:r>
                  <w:proofErr w:type="spellEnd"/>
                </w:p>
                <w:p w:rsidR="008E6CCE" w:rsidRDefault="008E6CCE" w:rsidP="0045338F"/>
                <w:p w:rsidR="008E6CCE" w:rsidRDefault="008E6CCE" w:rsidP="0045338F"/>
                <w:p w:rsidR="008E6CCE" w:rsidRPr="009E58B0" w:rsidRDefault="008E6CCE" w:rsidP="0045338F">
                  <w:pPr>
                    <w:rPr>
                      <w:b/>
                      <w:sz w:val="24"/>
                    </w:rPr>
                  </w:pPr>
                  <w:proofErr w:type="spellStart"/>
                  <w:r w:rsidRPr="00920771">
                    <w:rPr>
                      <w:rStyle w:val="phyC4Formelzeichen"/>
                      <w:sz w:val="22"/>
                      <w:szCs w:val="22"/>
                    </w:rPr>
                    <w:t>K</w:t>
                  </w:r>
                  <w:r w:rsidRPr="00920771">
                    <w:rPr>
                      <w:rStyle w:val="phyC4Formelzeichen"/>
                      <w:sz w:val="22"/>
                      <w:szCs w:val="22"/>
                      <w:vertAlign w:val="subscript"/>
                    </w:rPr>
                    <w:t>β</w:t>
                  </w:r>
                  <w:proofErr w:type="spellEnd"/>
                </w:p>
              </w:txbxContent>
            </v:textbox>
          </v:shape>
        </w:pict>
      </w:r>
      <w:r>
        <w:rPr>
          <w:noProof/>
          <w:lang w:eastAsia="en-US"/>
        </w:rPr>
        <w:pict>
          <v:shape id="_x0000_s2050" type="#_x0000_t202" style="position:absolute;left:0;text-align:left;margin-left:44.1pt;margin-top:63.45pt;width:44.2pt;height:296.4pt;z-index:251660288;mso-width-relative:margin;mso-height-relative:margin" filled="f" stroked="f">
            <v:textbox>
              <w:txbxContent>
                <w:p w:rsidR="008E6CCE" w:rsidRDefault="008E6CCE">
                  <w:pPr>
                    <w:rPr>
                      <w:b/>
                      <w:sz w:val="24"/>
                    </w:rPr>
                  </w:pPr>
                  <w:proofErr w:type="spellStart"/>
                  <w:r w:rsidRPr="009E58B0">
                    <w:rPr>
                      <w:b/>
                      <w:sz w:val="24"/>
                    </w:rPr>
                    <w:t>Zn</w:t>
                  </w:r>
                  <w:proofErr w:type="spellEnd"/>
                </w:p>
                <w:p w:rsidR="008E6CCE" w:rsidRDefault="008E6CCE">
                  <w:pPr>
                    <w:rPr>
                      <w:b/>
                      <w:sz w:val="24"/>
                    </w:rPr>
                  </w:pPr>
                </w:p>
                <w:p w:rsidR="008E6CCE" w:rsidRDefault="008E6CCE">
                  <w:pPr>
                    <w:rPr>
                      <w:b/>
                      <w:sz w:val="24"/>
                    </w:rPr>
                  </w:pPr>
                </w:p>
                <w:p w:rsidR="008E6CCE" w:rsidRDefault="008E6CCE">
                  <w:pPr>
                    <w:rPr>
                      <w:b/>
                      <w:sz w:val="24"/>
                    </w:rPr>
                  </w:pPr>
                </w:p>
                <w:p w:rsidR="008E6CCE" w:rsidRDefault="008E6CCE">
                  <w:pPr>
                    <w:rPr>
                      <w:b/>
                      <w:sz w:val="24"/>
                    </w:rPr>
                  </w:pPr>
                </w:p>
                <w:p w:rsidR="008E6CCE" w:rsidRPr="009E58B0" w:rsidRDefault="008E6CCE">
                  <w:pPr>
                    <w:rPr>
                      <w:b/>
                      <w:sz w:val="24"/>
                    </w:rPr>
                  </w:pPr>
                </w:p>
                <w:p w:rsidR="008E6CCE" w:rsidRDefault="008E6CCE">
                  <w:pPr>
                    <w:rPr>
                      <w:b/>
                      <w:sz w:val="24"/>
                    </w:rPr>
                  </w:pPr>
                  <w:proofErr w:type="spellStart"/>
                  <w:r w:rsidRPr="009E58B0">
                    <w:rPr>
                      <w:b/>
                      <w:sz w:val="24"/>
                    </w:rPr>
                    <w:t>Ge</w:t>
                  </w:r>
                  <w:proofErr w:type="spellEnd"/>
                </w:p>
                <w:p w:rsidR="008E6CCE" w:rsidRDefault="008E6CCE">
                  <w:pPr>
                    <w:rPr>
                      <w:b/>
                      <w:sz w:val="24"/>
                    </w:rPr>
                  </w:pPr>
                </w:p>
                <w:p w:rsidR="008E6CCE" w:rsidRDefault="008E6CCE">
                  <w:pPr>
                    <w:rPr>
                      <w:b/>
                      <w:sz w:val="24"/>
                    </w:rPr>
                  </w:pPr>
                </w:p>
                <w:p w:rsidR="008E6CCE" w:rsidRPr="009E58B0" w:rsidRDefault="008E6CCE">
                  <w:pPr>
                    <w:rPr>
                      <w:b/>
                      <w:sz w:val="24"/>
                    </w:rPr>
                  </w:pPr>
                  <w:r w:rsidRPr="009E58B0">
                    <w:rPr>
                      <w:b/>
                      <w:sz w:val="24"/>
                    </w:rPr>
                    <w:t>Se</w:t>
                  </w:r>
                </w:p>
                <w:p w:rsidR="008E6CCE" w:rsidRDefault="008E6CCE">
                  <w:pPr>
                    <w:rPr>
                      <w:b/>
                      <w:sz w:val="24"/>
                    </w:rPr>
                  </w:pPr>
                </w:p>
                <w:p w:rsidR="008E6CCE" w:rsidRDefault="008E6CCE">
                  <w:pPr>
                    <w:rPr>
                      <w:b/>
                      <w:sz w:val="24"/>
                    </w:rPr>
                  </w:pPr>
                </w:p>
                <w:p w:rsidR="008E6CCE" w:rsidRDefault="008E6CCE">
                  <w:pPr>
                    <w:rPr>
                      <w:b/>
                      <w:sz w:val="24"/>
                    </w:rPr>
                  </w:pPr>
                </w:p>
                <w:p w:rsidR="008E6CCE" w:rsidRPr="009E58B0" w:rsidRDefault="008E6CCE">
                  <w:pPr>
                    <w:rPr>
                      <w:b/>
                      <w:sz w:val="24"/>
                    </w:rPr>
                  </w:pPr>
                  <w:r w:rsidRPr="009E58B0">
                    <w:rPr>
                      <w:b/>
                      <w:sz w:val="24"/>
                    </w:rPr>
                    <w:t>K</w:t>
                  </w:r>
                </w:p>
                <w:p w:rsidR="008E6CCE" w:rsidRDefault="008E6CCE">
                  <w:pPr>
                    <w:rPr>
                      <w:b/>
                      <w:sz w:val="24"/>
                    </w:rPr>
                  </w:pPr>
                </w:p>
                <w:p w:rsidR="008E6CCE" w:rsidRDefault="008E6CCE">
                  <w:pPr>
                    <w:rPr>
                      <w:b/>
                      <w:sz w:val="24"/>
                    </w:rPr>
                  </w:pPr>
                </w:p>
                <w:p w:rsidR="008E6CCE" w:rsidRPr="009E58B0" w:rsidRDefault="008E6CCE">
                  <w:pPr>
                    <w:rPr>
                      <w:b/>
                      <w:sz w:val="24"/>
                    </w:rPr>
                  </w:pPr>
                  <w:proofErr w:type="spellStart"/>
                  <w:r w:rsidRPr="009E58B0">
                    <w:rPr>
                      <w:b/>
                      <w:sz w:val="24"/>
                    </w:rPr>
                    <w:t>Rb</w:t>
                  </w:r>
                  <w:proofErr w:type="spellEnd"/>
                </w:p>
                <w:p w:rsidR="008E6CCE" w:rsidRDefault="008E6CCE">
                  <w:pPr>
                    <w:rPr>
                      <w:b/>
                      <w:sz w:val="24"/>
                    </w:rPr>
                  </w:pPr>
                </w:p>
                <w:p w:rsidR="008E6CCE" w:rsidRDefault="008E6CCE">
                  <w:pPr>
                    <w:rPr>
                      <w:b/>
                      <w:sz w:val="24"/>
                    </w:rPr>
                  </w:pPr>
                </w:p>
                <w:p w:rsidR="008E6CCE" w:rsidRPr="009E58B0" w:rsidRDefault="008E6CCE">
                  <w:pPr>
                    <w:rPr>
                      <w:b/>
                      <w:sz w:val="24"/>
                    </w:rPr>
                  </w:pPr>
                  <w:proofErr w:type="spellStart"/>
                  <w:r w:rsidRPr="009E58B0">
                    <w:rPr>
                      <w:b/>
                      <w:sz w:val="24"/>
                    </w:rPr>
                    <w:t>Sr</w:t>
                  </w:r>
                  <w:proofErr w:type="spellEnd"/>
                </w:p>
              </w:txbxContent>
            </v:textbox>
          </v:shape>
        </w:pict>
      </w:r>
      <w:r w:rsidR="005157E8">
        <w:rPr>
          <w:noProof/>
        </w:rPr>
        <w:drawing>
          <wp:inline distT="0" distB="0" distL="0" distR="0">
            <wp:extent cx="6144244" cy="4814719"/>
            <wp:effectExtent l="19050" t="0" r="8906"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57586" cy="4825174"/>
                    </a:xfrm>
                    <a:prstGeom prst="rect">
                      <a:avLst/>
                    </a:prstGeom>
                    <a:noFill/>
                    <a:ln w="9525">
                      <a:noFill/>
                      <a:miter lim="800000"/>
                      <a:headEnd/>
                      <a:tailEnd/>
                    </a:ln>
                  </pic:spPr>
                </pic:pic>
              </a:graphicData>
            </a:graphic>
          </wp:inline>
        </w:drawing>
      </w:r>
    </w:p>
    <w:p w:rsidR="00920771" w:rsidRPr="00920771" w:rsidRDefault="00920771" w:rsidP="009E58B0">
      <w:pPr>
        <w:pStyle w:val="phyC4PosRahmVollbreit"/>
        <w:framePr w:wrap="notBeside"/>
        <w:rPr>
          <w:rFonts w:cs="Arial"/>
          <w:color w:val="231F20"/>
          <w:sz w:val="20"/>
        </w:rPr>
      </w:pPr>
      <w:r w:rsidRPr="00920771">
        <w:rPr>
          <w:rFonts w:cs="Arial"/>
          <w:color w:val="231F20"/>
          <w:sz w:val="20"/>
        </w:rPr>
        <w:t xml:space="preserve">Abb. </w:t>
      </w:r>
      <w:r w:rsidR="009C5BD0">
        <w:rPr>
          <w:rFonts w:cs="Arial"/>
          <w:color w:val="231F20"/>
          <w:sz w:val="20"/>
        </w:rPr>
        <w:t>6</w:t>
      </w:r>
      <w:r w:rsidRPr="00920771">
        <w:rPr>
          <w:rFonts w:cs="Arial"/>
          <w:color w:val="231F20"/>
          <w:sz w:val="20"/>
        </w:rPr>
        <w:t>:</w:t>
      </w:r>
      <w:r w:rsidRPr="00920771">
        <w:rPr>
          <w:rFonts w:cs="Arial"/>
          <w:color w:val="231F20"/>
          <w:sz w:val="20"/>
        </w:rPr>
        <w:tab/>
        <w:t xml:space="preserve">Gesamtdarstellung der </w:t>
      </w:r>
      <w:proofErr w:type="spellStart"/>
      <w:r w:rsidRPr="00920771">
        <w:rPr>
          <w:rStyle w:val="phyC4Formelzeichen"/>
          <w:sz w:val="22"/>
          <w:szCs w:val="22"/>
        </w:rPr>
        <w:t>K</w:t>
      </w:r>
      <w:r w:rsidRPr="00920771">
        <w:rPr>
          <w:rStyle w:val="phyC4Formelzeichen"/>
          <w:sz w:val="22"/>
          <w:szCs w:val="22"/>
          <w:vertAlign w:val="subscript"/>
        </w:rPr>
        <w:t>α</w:t>
      </w:r>
      <w:proofErr w:type="spellEnd"/>
      <w:r w:rsidRPr="00920771">
        <w:rPr>
          <w:rFonts w:cs="Arial"/>
          <w:color w:val="231F20"/>
          <w:sz w:val="20"/>
        </w:rPr>
        <w:t xml:space="preserve">- und </w:t>
      </w:r>
      <w:proofErr w:type="spellStart"/>
      <w:r w:rsidRPr="00920771">
        <w:rPr>
          <w:rStyle w:val="phyC4Formelzeichen"/>
          <w:sz w:val="22"/>
          <w:szCs w:val="22"/>
        </w:rPr>
        <w:t>K</w:t>
      </w:r>
      <w:r w:rsidRPr="00920771">
        <w:rPr>
          <w:rStyle w:val="phyC4Formelzeichen"/>
          <w:sz w:val="22"/>
          <w:szCs w:val="22"/>
          <w:vertAlign w:val="subscript"/>
        </w:rPr>
        <w:t>β</w:t>
      </w:r>
      <w:proofErr w:type="spellEnd"/>
      <w:r w:rsidRPr="00920771">
        <w:rPr>
          <w:rFonts w:cs="Arial"/>
          <w:color w:val="231F20"/>
          <w:sz w:val="20"/>
        </w:rPr>
        <w:t>-Fluoreszenzlinien der Elemente mit einer Ordnungszahl 30 &lt; Z &lt; 38</w:t>
      </w:r>
    </w:p>
    <w:p w:rsidR="00F347C1" w:rsidRDefault="00F347C1" w:rsidP="00B00CB0">
      <w:pPr>
        <w:pStyle w:val="phyC4Flietext"/>
      </w:pPr>
    </w:p>
    <w:p w:rsidR="00F347C1" w:rsidRDefault="00F347C1" w:rsidP="00F347C1">
      <w:pPr>
        <w:pStyle w:val="phyC4berschrift"/>
      </w:pPr>
      <w:r>
        <w:t>Auswertung</w:t>
      </w:r>
    </w:p>
    <w:p w:rsidR="00B00CB0" w:rsidRDefault="00B00CB0" w:rsidP="00B00CB0">
      <w:pPr>
        <w:pStyle w:val="phyC4Flietext"/>
      </w:pPr>
      <w:r>
        <w:t xml:space="preserve">Zur Festlegung der </w:t>
      </w:r>
      <w:proofErr w:type="spellStart"/>
      <w:r>
        <w:t>Atomart</w:t>
      </w:r>
      <w:proofErr w:type="spellEnd"/>
      <w:r>
        <w:t xml:space="preserve"> vergleicht man die experimentell gewonnenen Energiewerte mit entspr</w:t>
      </w:r>
      <w:r>
        <w:t>e</w:t>
      </w:r>
      <w:r>
        <w:t xml:space="preserve">chenden Tabellenwerten </w:t>
      </w:r>
      <w:r w:rsidRPr="00B00CB0">
        <w:t xml:space="preserve">(z.B. „Handbook </w:t>
      </w:r>
      <w:proofErr w:type="spellStart"/>
      <w:r w:rsidRPr="00B00CB0">
        <w:t>of</w:t>
      </w:r>
      <w:proofErr w:type="spellEnd"/>
      <w:r w:rsidRPr="00B00CB0">
        <w:t xml:space="preserve"> Chemistry </w:t>
      </w:r>
      <w:proofErr w:type="spellStart"/>
      <w:r w:rsidRPr="00B00CB0">
        <w:t>and</w:t>
      </w:r>
      <w:proofErr w:type="spellEnd"/>
      <w:r w:rsidRPr="00B00CB0">
        <w:t xml:space="preserve"> </w:t>
      </w:r>
      <w:proofErr w:type="spellStart"/>
      <w:r w:rsidRPr="00B00CB0">
        <w:t>Physics</w:t>
      </w:r>
      <w:proofErr w:type="spellEnd"/>
      <w:r w:rsidRPr="00B00CB0">
        <w:t xml:space="preserve">“- CRC-Press, Inc. </w:t>
      </w:r>
      <w:r>
        <w:t>USA). Dabei muss bei der Zuordnung von Fluoreszenzlinien in Betracht gezogen werden, dass die dem primären I</w:t>
      </w:r>
      <w:r>
        <w:t>o</w:t>
      </w:r>
      <w:r>
        <w:t>nisierungsprozess nachfolgenden Relaxationen nur stattfinden können, wenn sie den quantenmechan</w:t>
      </w:r>
      <w:r>
        <w:t>i</w:t>
      </w:r>
      <w:r>
        <w:t xml:space="preserve">schen Auswahlregeln </w:t>
      </w:r>
      <w:proofErr w:type="spellStart"/>
      <w:r w:rsidR="00920771">
        <w:rPr>
          <w:rStyle w:val="phyC4Formelzeichen"/>
        </w:rPr>
        <w:t>Δ</w:t>
      </w:r>
      <w:r w:rsidR="00920771" w:rsidRPr="002B06D4">
        <w:rPr>
          <w:rStyle w:val="phyC4Formelzeichen"/>
        </w:rPr>
        <w:t>j</w:t>
      </w:r>
      <w:proofErr w:type="spellEnd"/>
      <w:r>
        <w:rPr>
          <w:rFonts w:ascii="CoreTTI" w:hAnsi="CoreTTI" w:cs="CoreTTI"/>
        </w:rPr>
        <w:t xml:space="preserve"> </w:t>
      </w:r>
      <w:r>
        <w:t xml:space="preserve">= 0, ±1 und </w:t>
      </w:r>
      <w:proofErr w:type="spellStart"/>
      <w:r w:rsidR="00920771" w:rsidRPr="002B06D4">
        <w:rPr>
          <w:rStyle w:val="phyC4Formelzeichen"/>
        </w:rPr>
        <w:t>Δl</w:t>
      </w:r>
      <w:proofErr w:type="spellEnd"/>
      <w:r>
        <w:rPr>
          <w:rFonts w:ascii="CoreTTI" w:hAnsi="CoreTTI" w:cs="CoreTTI"/>
        </w:rPr>
        <w:t xml:space="preserve"> </w:t>
      </w:r>
      <w:r>
        <w:t>= ±1 genügen (</w:t>
      </w:r>
      <w:r w:rsidRPr="00920771">
        <w:rPr>
          <w:rStyle w:val="phyC4Formelzeichen"/>
        </w:rPr>
        <w:t>j</w:t>
      </w:r>
      <w:r>
        <w:rPr>
          <w:rFonts w:ascii="CoreTTI" w:hAnsi="CoreTTI" w:cs="CoreTTI"/>
        </w:rPr>
        <w:t xml:space="preserve"> </w:t>
      </w:r>
      <w:r>
        <w:t xml:space="preserve">= Gesamtdrehimpuls, </w:t>
      </w:r>
      <w:r w:rsidRPr="00920771">
        <w:rPr>
          <w:rStyle w:val="phyC4Formelzeichen"/>
        </w:rPr>
        <w:t>l</w:t>
      </w:r>
      <w:r>
        <w:rPr>
          <w:rFonts w:ascii="CoreTTI" w:hAnsi="CoreTTI" w:cs="CoreTTI"/>
        </w:rPr>
        <w:t xml:space="preserve"> </w:t>
      </w:r>
      <w:r>
        <w:t>= Bahndrehimpuls).</w:t>
      </w:r>
    </w:p>
    <w:p w:rsidR="00F347C1" w:rsidRPr="00DE50E8" w:rsidRDefault="00F347C1" w:rsidP="00DE50E8">
      <w:pPr>
        <w:pStyle w:val="phyC4Zwischenberschrift"/>
      </w:pPr>
      <w:r>
        <w:t xml:space="preserve">Auswertung der </w:t>
      </w:r>
      <w:proofErr w:type="spellStart"/>
      <w:r w:rsidRPr="00920771">
        <w:rPr>
          <w:rStyle w:val="phyC4Formelzeichen"/>
          <w:sz w:val="22"/>
          <w:szCs w:val="22"/>
        </w:rPr>
        <w:t>K</w:t>
      </w:r>
      <w:r w:rsidRPr="00920771">
        <w:rPr>
          <w:rStyle w:val="phyC4Formelzeichen"/>
          <w:sz w:val="22"/>
          <w:szCs w:val="22"/>
          <w:vertAlign w:val="subscript"/>
        </w:rPr>
        <w:t>α</w:t>
      </w:r>
      <w:proofErr w:type="spellEnd"/>
      <w:r w:rsidRPr="00920771">
        <w:t xml:space="preserve">- und </w:t>
      </w:r>
      <w:proofErr w:type="spellStart"/>
      <w:r w:rsidRPr="00920771">
        <w:rPr>
          <w:rStyle w:val="phyC4Formelzeichen"/>
          <w:sz w:val="22"/>
          <w:szCs w:val="22"/>
        </w:rPr>
        <w:t>K</w:t>
      </w:r>
      <w:r w:rsidRPr="00920771">
        <w:rPr>
          <w:rStyle w:val="phyC4Formelzeichen"/>
          <w:sz w:val="22"/>
          <w:szCs w:val="22"/>
          <w:vertAlign w:val="subscript"/>
        </w:rPr>
        <w:t>β</w:t>
      </w:r>
      <w:proofErr w:type="spellEnd"/>
      <w:r w:rsidRPr="00920771">
        <w:t>-Fluoreszenzlinien der Elemente mit einer Ordnungszahl 30 &lt; Z &lt; 38</w:t>
      </w:r>
    </w:p>
    <w:p w:rsidR="00B00CB0" w:rsidRDefault="00B00CB0" w:rsidP="00B00CB0">
      <w:pPr>
        <w:pStyle w:val="phyC4Flietext"/>
      </w:pPr>
      <w:r>
        <w:t xml:space="preserve">In Abb. </w:t>
      </w:r>
      <w:r w:rsidR="009C5BD0">
        <w:t>6</w:t>
      </w:r>
      <w:r>
        <w:t xml:space="preserve"> sind die einzeln aufgenommenen Spektren </w:t>
      </w:r>
      <w:r w:rsidR="00F347C1" w:rsidRPr="00920771">
        <w:t>der Elemente mit einer Ordnungszahl 30 &lt; Z &lt; 38</w:t>
      </w:r>
      <w:r w:rsidR="00F347C1">
        <w:t xml:space="preserve"> </w:t>
      </w:r>
      <w:r>
        <w:t>in einer Gesamtdarstellung zusammengefasst. In der hier analysierten Elementgruppe ist im Wesentl</w:t>
      </w:r>
      <w:r>
        <w:t>i</w:t>
      </w:r>
      <w:r>
        <w:lastRenderedPageBreak/>
        <w:t xml:space="preserve">chen nur die intensitätsreiche charakteristische </w:t>
      </w:r>
      <w:proofErr w:type="spellStart"/>
      <w:r w:rsidR="00920771" w:rsidRPr="008A265A">
        <w:rPr>
          <w:rStyle w:val="phyC4Formelzeichen"/>
        </w:rPr>
        <w:t>K</w:t>
      </w:r>
      <w:r w:rsidR="00920771" w:rsidRPr="008A265A">
        <w:rPr>
          <w:rStyle w:val="phyC4Formelzeichen"/>
          <w:vertAlign w:val="subscript"/>
        </w:rPr>
        <w:t>α</w:t>
      </w:r>
      <w:proofErr w:type="spellEnd"/>
      <w:r>
        <w:t xml:space="preserve">- und </w:t>
      </w:r>
      <w:proofErr w:type="spellStart"/>
      <w:r w:rsidR="00920771" w:rsidRPr="008A265A">
        <w:rPr>
          <w:rStyle w:val="phyC4Formelzeichen"/>
        </w:rPr>
        <w:t>K</w:t>
      </w:r>
      <w:r w:rsidR="00920771" w:rsidRPr="008A265A">
        <w:rPr>
          <w:rStyle w:val="phyC4Formelzeichen"/>
          <w:vertAlign w:val="subscript"/>
        </w:rPr>
        <w:t>β</w:t>
      </w:r>
      <w:proofErr w:type="spellEnd"/>
      <w:r>
        <w:t xml:space="preserve">-Strahlung nachzuweisen. Die Energie der charakteristische Fluoreszenzstrahlung der Probenelemente Sauerstoff und Schwefel der Oxid- oder </w:t>
      </w:r>
      <w:proofErr w:type="spellStart"/>
      <w:r>
        <w:t>Sulfatverbindungen</w:t>
      </w:r>
      <w:proofErr w:type="spellEnd"/>
      <w:r>
        <w:t xml:space="preserve"> oder Kalium liegen unterhalb der Empfindlichkeitsgrenze des Energiedetektors oder sind zum Teil sehr intensitätsschwach, so dass sie hier nicht nachgewiesen werden können</w:t>
      </w:r>
    </w:p>
    <w:p w:rsidR="00B00CB0" w:rsidRDefault="00B00CB0" w:rsidP="00B00CB0">
      <w:pPr>
        <w:pStyle w:val="phyC4Flietext"/>
      </w:pPr>
      <w:r>
        <w:t xml:space="preserve">Abb. </w:t>
      </w:r>
      <w:r w:rsidR="009C5BD0">
        <w:t>6</w:t>
      </w:r>
      <w:r>
        <w:t xml:space="preserve"> verdeutlicht, dass mit steigender Ordnungszahl der Elemente die Energie der charakteristischen Linien zunimmt und der energetische Abstand zwischen der </w:t>
      </w:r>
      <w:proofErr w:type="spellStart"/>
      <w:r w:rsidR="00920771" w:rsidRPr="008A265A">
        <w:rPr>
          <w:rStyle w:val="phyC4Formelzeichen"/>
        </w:rPr>
        <w:t>K</w:t>
      </w:r>
      <w:r w:rsidR="00920771" w:rsidRPr="008A265A">
        <w:rPr>
          <w:rStyle w:val="phyC4Formelzeichen"/>
          <w:vertAlign w:val="subscript"/>
        </w:rPr>
        <w:t>α</w:t>
      </w:r>
      <w:proofErr w:type="spellEnd"/>
      <w:r>
        <w:t xml:space="preserve">- und </w:t>
      </w:r>
      <w:proofErr w:type="spellStart"/>
      <w:r w:rsidR="00920771" w:rsidRPr="008A265A">
        <w:rPr>
          <w:rStyle w:val="phyC4Formelzeichen"/>
        </w:rPr>
        <w:t>K</w:t>
      </w:r>
      <w:r w:rsidR="00920771" w:rsidRPr="008A265A">
        <w:rPr>
          <w:rStyle w:val="phyC4Formelzeichen"/>
          <w:vertAlign w:val="subscript"/>
        </w:rPr>
        <w:t>β</w:t>
      </w:r>
      <w:proofErr w:type="spellEnd"/>
      <w:r>
        <w:t>-Linie sich vergrößert.</w:t>
      </w:r>
    </w:p>
    <w:p w:rsidR="00F347C1" w:rsidRDefault="00B00CB0" w:rsidP="00920771">
      <w:pPr>
        <w:pStyle w:val="phyC4Flietext"/>
      </w:pPr>
      <w:r>
        <w:t xml:space="preserve">Die Auswertung der Spektren aus Abb. </w:t>
      </w:r>
      <w:r w:rsidR="009C5BD0">
        <w:t>6</w:t>
      </w:r>
      <w:r>
        <w:t xml:space="preserve"> enthält die Tabelle 1. </w:t>
      </w:r>
    </w:p>
    <w:p w:rsidR="00B95BC2" w:rsidRPr="009E58B0" w:rsidRDefault="00B95BC2" w:rsidP="00B95BC2">
      <w:pPr>
        <w:pStyle w:val="phyC4PosRahmVollbreit"/>
        <w:framePr w:wrap="notBeside" w:vAnchor="page" w:hAnchor="page" w:x="1231" w:y="4921"/>
        <w:rPr>
          <w:sz w:val="22"/>
          <w:szCs w:val="22"/>
        </w:rPr>
      </w:pPr>
      <w:r w:rsidRPr="009E58B0">
        <w:rPr>
          <w:sz w:val="22"/>
          <w:szCs w:val="22"/>
        </w:rPr>
        <w:t xml:space="preserve">Tabelle </w:t>
      </w:r>
      <w:r w:rsidR="0095490A" w:rsidRPr="009E58B0">
        <w:rPr>
          <w:sz w:val="22"/>
          <w:szCs w:val="22"/>
        </w:rPr>
        <w:fldChar w:fldCharType="begin"/>
      </w:r>
      <w:r w:rsidRPr="009E58B0">
        <w:rPr>
          <w:sz w:val="22"/>
          <w:szCs w:val="22"/>
        </w:rPr>
        <w:instrText xml:space="preserve"> SEQ Tabelle \* ARABIC </w:instrText>
      </w:r>
      <w:r w:rsidR="0095490A" w:rsidRPr="009E58B0">
        <w:rPr>
          <w:sz w:val="22"/>
          <w:szCs w:val="22"/>
        </w:rPr>
        <w:fldChar w:fldCharType="separate"/>
      </w:r>
      <w:r w:rsidRPr="009E58B0">
        <w:rPr>
          <w:noProof/>
          <w:sz w:val="22"/>
          <w:szCs w:val="22"/>
        </w:rPr>
        <w:t>1</w:t>
      </w:r>
      <w:r w:rsidR="0095490A" w:rsidRPr="009E58B0">
        <w:rPr>
          <w:sz w:val="22"/>
          <w:szCs w:val="22"/>
        </w:rPr>
        <w:fldChar w:fldCharType="end"/>
      </w:r>
      <w:r w:rsidRPr="009E58B0">
        <w:rPr>
          <w:sz w:val="22"/>
          <w:szCs w:val="22"/>
        </w:rPr>
        <w:t>: Elemente der Pulverproben mit 30 &lt; Ordnungszahl Z &lt; 38</w:t>
      </w:r>
    </w:p>
    <w:tbl>
      <w:tblPr>
        <w:tblStyle w:val="HelleSchattierung1"/>
        <w:tblW w:w="0" w:type="auto"/>
        <w:tblLook w:val="04A0"/>
      </w:tblPr>
      <w:tblGrid>
        <w:gridCol w:w="2069"/>
        <w:gridCol w:w="2069"/>
        <w:gridCol w:w="2069"/>
        <w:gridCol w:w="2069"/>
        <w:gridCol w:w="2069"/>
      </w:tblGrid>
      <w:tr w:rsidR="00B95BC2" w:rsidTr="009E58B0">
        <w:trPr>
          <w:cnfStyle w:val="100000000000"/>
        </w:trPr>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Ordnungszahl Z</w:t>
            </w:r>
          </w:p>
        </w:tc>
        <w:tc>
          <w:tcPr>
            <w:tcW w:w="2069" w:type="dxa"/>
            <w:vAlign w:val="center"/>
          </w:tcPr>
          <w:p w:rsidR="00B95BC2" w:rsidRPr="009E58B0" w:rsidRDefault="00B95BC2" w:rsidP="00B95BC2">
            <w:pPr>
              <w:pStyle w:val="phyC4PosRahmVollbreit"/>
              <w:framePr w:wrap="notBeside" w:vAnchor="page" w:hAnchor="page" w:x="1231" w:y="4921"/>
              <w:jc w:val="center"/>
              <w:cnfStyle w:val="100000000000"/>
              <w:rPr>
                <w:sz w:val="20"/>
              </w:rPr>
            </w:pPr>
            <w:r w:rsidRPr="009E58B0">
              <w:rPr>
                <w:sz w:val="20"/>
              </w:rPr>
              <w:t>Element</w:t>
            </w:r>
          </w:p>
        </w:tc>
        <w:tc>
          <w:tcPr>
            <w:tcW w:w="2069" w:type="dxa"/>
            <w:vAlign w:val="center"/>
          </w:tcPr>
          <w:p w:rsidR="00B95BC2" w:rsidRPr="009E58B0" w:rsidRDefault="00B95BC2" w:rsidP="00B95BC2">
            <w:pPr>
              <w:pStyle w:val="phyC4PosRahmVollbreit"/>
              <w:framePr w:wrap="notBeside" w:vAnchor="page" w:hAnchor="page" w:x="1231" w:y="4921"/>
              <w:jc w:val="center"/>
              <w:cnfStyle w:val="100000000000"/>
              <w:rPr>
                <w:sz w:val="20"/>
              </w:rPr>
            </w:pPr>
            <w:proofErr w:type="spellStart"/>
            <w:r w:rsidRPr="009E58B0">
              <w:rPr>
                <w:rStyle w:val="phyC4TabelleninhFormelz"/>
                <w:sz w:val="20"/>
              </w:rPr>
              <w:t>E</w:t>
            </w:r>
            <w:r w:rsidRPr="009E58B0">
              <w:rPr>
                <w:sz w:val="20"/>
                <w:vertAlign w:val="subscript"/>
              </w:rPr>
              <w:t>exp</w:t>
            </w:r>
            <w:proofErr w:type="spellEnd"/>
            <w:r w:rsidRPr="009E58B0">
              <w:rPr>
                <w:sz w:val="20"/>
                <w:vertAlign w:val="subscript"/>
              </w:rPr>
              <w:t>.</w:t>
            </w:r>
            <w:r w:rsidRPr="009E58B0">
              <w:rPr>
                <w:sz w:val="20"/>
              </w:rPr>
              <w:t xml:space="preserve">/ </w:t>
            </w:r>
            <w:proofErr w:type="spellStart"/>
            <w:r w:rsidRPr="009E58B0">
              <w:rPr>
                <w:sz w:val="20"/>
              </w:rPr>
              <w:t>keV</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100000000000"/>
              <w:rPr>
                <w:sz w:val="20"/>
              </w:rPr>
            </w:pPr>
            <w:proofErr w:type="spellStart"/>
            <w:r w:rsidRPr="009E58B0">
              <w:rPr>
                <w:rStyle w:val="phyC4TabelleninhFormelz"/>
                <w:sz w:val="20"/>
              </w:rPr>
              <w:t>E</w:t>
            </w:r>
            <w:r w:rsidRPr="009E58B0">
              <w:rPr>
                <w:sz w:val="20"/>
                <w:vertAlign w:val="subscript"/>
              </w:rPr>
              <w:t>lit</w:t>
            </w:r>
            <w:proofErr w:type="spellEnd"/>
            <w:r w:rsidRPr="009E58B0">
              <w:rPr>
                <w:sz w:val="20"/>
                <w:vertAlign w:val="subscript"/>
              </w:rPr>
              <w:t>.</w:t>
            </w:r>
            <w:r w:rsidRPr="009E58B0">
              <w:rPr>
                <w:sz w:val="20"/>
              </w:rPr>
              <w:t xml:space="preserve"> / </w:t>
            </w:r>
            <w:proofErr w:type="spellStart"/>
            <w:r w:rsidRPr="009E58B0">
              <w:rPr>
                <w:sz w:val="20"/>
              </w:rPr>
              <w:t>keV</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100000000000"/>
              <w:rPr>
                <w:sz w:val="20"/>
              </w:rPr>
            </w:pPr>
            <w:r w:rsidRPr="009E58B0">
              <w:rPr>
                <w:sz w:val="20"/>
              </w:rPr>
              <w:t>Übergang</w:t>
            </w:r>
          </w:p>
        </w:tc>
      </w:tr>
      <w:tr w:rsidR="00B95BC2" w:rsidTr="009E58B0">
        <w:trPr>
          <w:cnfStyle w:val="000000100000"/>
        </w:trPr>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30</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proofErr w:type="spellStart"/>
            <w:r w:rsidRPr="009E58B0">
              <w:rPr>
                <w:sz w:val="20"/>
              </w:rPr>
              <w:t>Zn</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8,60 / 9,52</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8,64 / 9,57</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r w:rsidR="00B95BC2" w:rsidTr="009E58B0">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32</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proofErr w:type="spellStart"/>
            <w:r w:rsidRPr="009E58B0">
              <w:rPr>
                <w:sz w:val="20"/>
              </w:rPr>
              <w:t>Ge</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9,86 / 10,95</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9,89 / 10,98</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r w:rsidR="00B95BC2" w:rsidTr="009E58B0">
        <w:trPr>
          <w:cnfStyle w:val="000000100000"/>
        </w:trPr>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34</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Se</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11,19 / 12,46</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11,22 / 12,49</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r w:rsidR="00B95BC2" w:rsidTr="009E58B0">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35</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proofErr w:type="spellStart"/>
            <w:r w:rsidRPr="009E58B0">
              <w:rPr>
                <w:sz w:val="20"/>
              </w:rPr>
              <w:t>Br</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11,88 / 13,24</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11,92 / 13,29</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r w:rsidR="00B95BC2" w:rsidTr="009E58B0">
        <w:trPr>
          <w:cnfStyle w:val="000000100000"/>
        </w:trPr>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37</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proofErr w:type="spellStart"/>
            <w:r w:rsidRPr="009E58B0">
              <w:rPr>
                <w:sz w:val="20"/>
              </w:rPr>
              <w:t>Rb</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13,34 / 14,93</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sz w:val="20"/>
              </w:rPr>
            </w:pPr>
            <w:r w:rsidRPr="009E58B0">
              <w:rPr>
                <w:sz w:val="20"/>
              </w:rPr>
              <w:t>13,39 / 14,96</w:t>
            </w:r>
          </w:p>
        </w:tc>
        <w:tc>
          <w:tcPr>
            <w:tcW w:w="2069" w:type="dxa"/>
            <w:vAlign w:val="center"/>
          </w:tcPr>
          <w:p w:rsidR="00B95BC2" w:rsidRPr="009E58B0" w:rsidRDefault="00B95BC2" w:rsidP="00B95BC2">
            <w:pPr>
              <w:pStyle w:val="phyC4PosRahmVollbreit"/>
              <w:framePr w:wrap="notBeside" w:vAnchor="page" w:hAnchor="page" w:x="1231" w:y="4921"/>
              <w:jc w:val="center"/>
              <w:cnfStyle w:val="0000001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r w:rsidR="00B95BC2" w:rsidTr="009E58B0">
        <w:trPr>
          <w:trHeight w:val="85"/>
        </w:trPr>
        <w:tc>
          <w:tcPr>
            <w:cnfStyle w:val="001000000000"/>
            <w:tcW w:w="2069" w:type="dxa"/>
            <w:vAlign w:val="center"/>
          </w:tcPr>
          <w:p w:rsidR="00B95BC2" w:rsidRPr="009E58B0" w:rsidRDefault="00B95BC2" w:rsidP="00B95BC2">
            <w:pPr>
              <w:pStyle w:val="phyC4PosRahmVollbreit"/>
              <w:framePr w:wrap="notBeside" w:vAnchor="page" w:hAnchor="page" w:x="1231" w:y="4921"/>
              <w:jc w:val="center"/>
              <w:rPr>
                <w:sz w:val="20"/>
              </w:rPr>
            </w:pPr>
            <w:r w:rsidRPr="009E58B0">
              <w:rPr>
                <w:sz w:val="20"/>
              </w:rPr>
              <w:t>38</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proofErr w:type="spellStart"/>
            <w:r w:rsidRPr="009E58B0">
              <w:rPr>
                <w:sz w:val="20"/>
              </w:rPr>
              <w:t>Sr</w:t>
            </w:r>
            <w:proofErr w:type="spellEnd"/>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14,12 / 15,82</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sz w:val="20"/>
              </w:rPr>
            </w:pPr>
            <w:r w:rsidRPr="009E58B0">
              <w:rPr>
                <w:sz w:val="20"/>
              </w:rPr>
              <w:t>14,16 / 15,83</w:t>
            </w:r>
          </w:p>
        </w:tc>
        <w:tc>
          <w:tcPr>
            <w:tcW w:w="2069" w:type="dxa"/>
            <w:vAlign w:val="center"/>
          </w:tcPr>
          <w:p w:rsidR="00B95BC2" w:rsidRPr="009E58B0" w:rsidRDefault="00B95BC2" w:rsidP="00B95BC2">
            <w:pPr>
              <w:pStyle w:val="phyC4PosRahmVollbreit"/>
              <w:framePr w:wrap="notBeside" w:vAnchor="page" w:hAnchor="page" w:x="1231" w:y="4921"/>
              <w:jc w:val="center"/>
              <w:cnfStyle w:val="000000000000"/>
              <w:rPr>
                <w:rStyle w:val="phyC4TabelleninhFormelz"/>
                <w:sz w:val="20"/>
              </w:rPr>
            </w:pPr>
            <w:proofErr w:type="spellStart"/>
            <w:r w:rsidRPr="009E58B0">
              <w:rPr>
                <w:rStyle w:val="phyC4TabelleninhFormelz"/>
                <w:sz w:val="20"/>
              </w:rPr>
              <w:t>K</w:t>
            </w:r>
            <w:r w:rsidRPr="009E58B0">
              <w:rPr>
                <w:rStyle w:val="phyC4TabelleninhFormelz"/>
                <w:sz w:val="20"/>
                <w:vertAlign w:val="subscript"/>
              </w:rPr>
              <w:t>α</w:t>
            </w:r>
            <w:proofErr w:type="spellEnd"/>
            <w:r w:rsidRPr="009E58B0">
              <w:rPr>
                <w:rStyle w:val="phyC4TabelleninhFormelz"/>
                <w:sz w:val="20"/>
              </w:rPr>
              <w:t xml:space="preserve"> / </w:t>
            </w:r>
            <w:proofErr w:type="spellStart"/>
            <w:r w:rsidRPr="009E58B0">
              <w:rPr>
                <w:rStyle w:val="phyC4TabelleninhFormelz"/>
                <w:sz w:val="20"/>
              </w:rPr>
              <w:t>K</w:t>
            </w:r>
            <w:r w:rsidRPr="009E58B0">
              <w:rPr>
                <w:rStyle w:val="phyC4TabelleninhFormelz"/>
                <w:sz w:val="20"/>
                <w:vertAlign w:val="subscript"/>
              </w:rPr>
              <w:t>β</w:t>
            </w:r>
            <w:proofErr w:type="spellEnd"/>
          </w:p>
        </w:tc>
      </w:tr>
    </w:tbl>
    <w:p w:rsidR="00F347C1" w:rsidRDefault="00F347C1" w:rsidP="00920771">
      <w:pPr>
        <w:pStyle w:val="phyC4Flietext"/>
      </w:pPr>
    </w:p>
    <w:p w:rsidR="00F347C1" w:rsidRPr="00920771" w:rsidRDefault="00F347C1" w:rsidP="00F347C1">
      <w:pPr>
        <w:pStyle w:val="phyC4Zwischenberschrift"/>
      </w:pPr>
      <w:r>
        <w:t xml:space="preserve">Auswertung der </w:t>
      </w:r>
      <w:r>
        <w:rPr>
          <w:rStyle w:val="phyC4Formelzeichen"/>
          <w:sz w:val="22"/>
          <w:szCs w:val="22"/>
        </w:rPr>
        <w:t xml:space="preserve"> L-</w:t>
      </w:r>
      <w:r w:rsidRPr="00920771">
        <w:t xml:space="preserve">Fluoreszenzlinien </w:t>
      </w:r>
      <w:r>
        <w:t xml:space="preserve">höherer </w:t>
      </w:r>
      <w:r w:rsidRPr="00920771">
        <w:t xml:space="preserve">Elemente </w:t>
      </w:r>
    </w:p>
    <w:p w:rsidR="00DE50E8" w:rsidRDefault="0095490A" w:rsidP="00DE50E8">
      <w:pPr>
        <w:pStyle w:val="phyC4PosRahmVollbreit"/>
        <w:framePr w:wrap="notBeside" w:vAnchor="page" w:hAnchor="page" w:x="1143" w:y="8865"/>
      </w:pPr>
      <w:r>
        <w:rPr>
          <w:noProof/>
        </w:rPr>
        <w:pict>
          <v:shape id="_x0000_s2176" type="#_x0000_t32" style="position:absolute;left:0;text-align:left;margin-left:53.95pt;margin-top:59.85pt;width:0;height:17.55pt;z-index:251706368" o:connectortype="straight">
            <v:stroke endarrow="block"/>
          </v:shape>
        </w:pict>
      </w:r>
      <w:r>
        <w:rPr>
          <w:noProof/>
        </w:rPr>
        <w:pict>
          <v:shape id="_x0000_s2177" type="#_x0000_t32" style="position:absolute;left:0;text-align:left;margin-left:84.95pt;margin-top:59.85pt;width:0;height:17.55pt;z-index:251707392" o:connectortype="straight">
            <v:stroke endarrow="block"/>
          </v:shape>
        </w:pict>
      </w:r>
      <w:r>
        <w:rPr>
          <w:noProof/>
        </w:rPr>
        <w:pict>
          <v:shape id="_x0000_s2178" type="#_x0000_t32" style="position:absolute;left:0;text-align:left;margin-left:129.3pt;margin-top:59.85pt;width:0;height:17.55pt;z-index:251708416" o:connectortype="straight">
            <v:stroke endarrow="block"/>
          </v:shape>
        </w:pict>
      </w:r>
      <w:r>
        <w:rPr>
          <w:noProof/>
        </w:rPr>
        <w:pict>
          <v:shape id="_x0000_s2179" type="#_x0000_t32" style="position:absolute;left:0;text-align:left;margin-left:190.6pt;margin-top:59.85pt;width:0;height:17.55pt;z-index:251709440" o:connectortype="straight">
            <v:stroke endarrow="block"/>
          </v:shape>
        </w:pict>
      </w:r>
      <w:r>
        <w:rPr>
          <w:noProof/>
        </w:rPr>
        <w:pict>
          <v:shape id="_x0000_s2175" type="#_x0000_t202" style="position:absolute;left:0;text-align:left;margin-left:33.75pt;margin-top:36.9pt;width:209.4pt;height:70.35pt;z-index:251705344;mso-width-relative:margin;mso-height-relative:margin" filled="f" stroked="f">
            <v:textbox>
              <w:txbxContent>
                <w:p w:rsidR="008E6CCE" w:rsidRPr="009E58B0" w:rsidRDefault="008E6CCE" w:rsidP="0045338F">
                  <w:pPr>
                    <w:rPr>
                      <w:b/>
                      <w:sz w:val="24"/>
                    </w:rPr>
                  </w:pPr>
                  <w:r>
                    <w:rPr>
                      <w:b/>
                      <w:sz w:val="24"/>
                    </w:rPr>
                    <w:t xml:space="preserve">   1</w:t>
                  </w:r>
                  <w:r>
                    <w:rPr>
                      <w:b/>
                      <w:sz w:val="24"/>
                    </w:rPr>
                    <w:tab/>
                  </w:r>
                  <w:r>
                    <w:rPr>
                      <w:b/>
                      <w:sz w:val="24"/>
                    </w:rPr>
                    <w:tab/>
                    <w:t>2</w:t>
                  </w:r>
                  <w:r>
                    <w:rPr>
                      <w:b/>
                      <w:sz w:val="24"/>
                    </w:rPr>
                    <w:tab/>
                  </w:r>
                  <w:r>
                    <w:rPr>
                      <w:b/>
                      <w:sz w:val="24"/>
                    </w:rPr>
                    <w:tab/>
                    <w:t xml:space="preserve"> 3</w:t>
                  </w:r>
                  <w:r>
                    <w:rPr>
                      <w:b/>
                      <w:sz w:val="24"/>
                    </w:rPr>
                    <w:tab/>
                  </w:r>
                  <w:r>
                    <w:rPr>
                      <w:b/>
                      <w:sz w:val="24"/>
                    </w:rPr>
                    <w:tab/>
                  </w:r>
                  <w:r>
                    <w:rPr>
                      <w:b/>
                      <w:sz w:val="24"/>
                    </w:rPr>
                    <w:tab/>
                    <w:t>4</w:t>
                  </w:r>
                </w:p>
              </w:txbxContent>
            </v:textbox>
          </v:shape>
        </w:pict>
      </w:r>
      <w:r>
        <w:rPr>
          <w:noProof/>
        </w:rPr>
        <w:pict>
          <v:shape id="_x0000_s2165" type="#_x0000_t32" style="position:absolute;left:0;text-align:left;margin-left:148.55pt;margin-top:161.65pt;width:9.3pt;height:15.1pt;flip:y;z-index:251695104" o:connectortype="straight">
            <v:stroke endarrow="block"/>
          </v:shape>
        </w:pict>
      </w:r>
      <w:r>
        <w:rPr>
          <w:noProof/>
        </w:rPr>
        <w:pict>
          <v:shape id="_x0000_s2167" type="#_x0000_t32" style="position:absolute;left:0;text-align:left;margin-left:230.6pt;margin-top:199.35pt;width:0;height:17.55pt;z-index:251697152" o:connectortype="straight">
            <v:stroke endarrow="block"/>
          </v:shape>
        </w:pict>
      </w:r>
      <w:r>
        <w:rPr>
          <w:noProof/>
        </w:rPr>
        <w:pict>
          <v:shape id="_x0000_s2170" type="#_x0000_t32" style="position:absolute;left:0;text-align:left;margin-left:117.65pt;margin-top:271.35pt;width:6.6pt;height:10.3pt;flip:x;z-index:251700224" o:connectortype="straight">
            <v:stroke endarrow="block"/>
          </v:shape>
        </w:pict>
      </w:r>
      <w:r>
        <w:rPr>
          <w:noProof/>
        </w:rPr>
        <w:pict>
          <v:shape id="_x0000_s2171" type="#_x0000_t32" style="position:absolute;left:0;text-align:left;margin-left:162.8pt;margin-top:271.35pt;width:0;height:17.55pt;z-index:251701248" o:connectortype="straight">
            <v:stroke endarrow="block"/>
          </v:shape>
        </w:pict>
      </w:r>
      <w:r>
        <w:rPr>
          <w:noProof/>
        </w:rPr>
        <w:pict>
          <v:shape id="_x0000_s2172" type="#_x0000_t32" style="position:absolute;left:0;text-align:left;margin-left:201.35pt;margin-top:271.35pt;width:6.65pt;height:17.55pt;flip:x;z-index:251702272" o:connectortype="straight">
            <v:stroke endarrow="block"/>
          </v:shape>
        </w:pict>
      </w:r>
      <w:r>
        <w:rPr>
          <w:noProof/>
        </w:rPr>
        <w:pict>
          <v:shape id="_x0000_s2173" type="#_x0000_t32" style="position:absolute;left:0;text-align:left;margin-left:247.35pt;margin-top:274.7pt;width:0;height:17.55pt;z-index:251703296" o:connectortype="straight">
            <v:stroke endarrow="block"/>
          </v:shape>
        </w:pict>
      </w:r>
      <w:r>
        <w:rPr>
          <w:noProof/>
        </w:rPr>
        <w:pict>
          <v:shape id="_x0000_s2174" type="#_x0000_t32" style="position:absolute;left:0;text-align:left;margin-left:323.55pt;margin-top:271.35pt;width:0;height:17.55pt;z-index:251704320" o:connectortype="straight">
            <v:stroke endarrow="block"/>
          </v:shape>
        </w:pict>
      </w:r>
      <w:r>
        <w:rPr>
          <w:noProof/>
        </w:rPr>
        <w:pict>
          <v:shape id="_x0000_s2169" type="#_x0000_t202" style="position:absolute;left:0;text-align:left;margin-left:110.05pt;margin-top:256.25pt;width:250.7pt;height:36pt;z-index:251699200;mso-width-relative:margin;mso-height-relative:margin" filled="f" stroked="f">
            <v:textbox>
              <w:txbxContent>
                <w:p w:rsidR="008E6CCE" w:rsidRPr="009E58B0" w:rsidRDefault="008E6CCE" w:rsidP="0045338F">
                  <w:pPr>
                    <w:rPr>
                      <w:b/>
                      <w:sz w:val="24"/>
                    </w:rPr>
                  </w:pPr>
                  <w:r>
                    <w:rPr>
                      <w:b/>
                      <w:sz w:val="24"/>
                    </w:rPr>
                    <w:t xml:space="preserve">   1</w:t>
                  </w:r>
                  <w:r>
                    <w:rPr>
                      <w:b/>
                      <w:sz w:val="24"/>
                    </w:rPr>
                    <w:tab/>
                  </w:r>
                  <w:r>
                    <w:rPr>
                      <w:b/>
                      <w:sz w:val="24"/>
                    </w:rPr>
                    <w:tab/>
                    <w:t>2</w:t>
                  </w:r>
                  <w:r>
                    <w:rPr>
                      <w:b/>
                      <w:sz w:val="24"/>
                    </w:rPr>
                    <w:tab/>
                  </w:r>
                  <w:r>
                    <w:rPr>
                      <w:b/>
                      <w:sz w:val="24"/>
                    </w:rPr>
                    <w:tab/>
                    <w:t xml:space="preserve"> 3</w:t>
                  </w:r>
                  <w:r>
                    <w:rPr>
                      <w:b/>
                      <w:sz w:val="24"/>
                    </w:rPr>
                    <w:tab/>
                  </w:r>
                  <w:r>
                    <w:rPr>
                      <w:b/>
                      <w:sz w:val="24"/>
                    </w:rPr>
                    <w:tab/>
                    <w:t>4</w:t>
                  </w:r>
                  <w:r>
                    <w:rPr>
                      <w:b/>
                      <w:sz w:val="24"/>
                    </w:rPr>
                    <w:tab/>
                  </w:r>
                  <w:r>
                    <w:rPr>
                      <w:b/>
                      <w:sz w:val="24"/>
                    </w:rPr>
                    <w:tab/>
                  </w:r>
                  <w:r>
                    <w:rPr>
                      <w:b/>
                      <w:sz w:val="24"/>
                    </w:rPr>
                    <w:tab/>
                    <w:t xml:space="preserve">    5</w:t>
                  </w:r>
                </w:p>
              </w:txbxContent>
            </v:textbox>
          </v:shape>
        </w:pict>
      </w:r>
      <w:r>
        <w:rPr>
          <w:noProof/>
        </w:rPr>
        <w:pict>
          <v:shape id="_x0000_s2168" type="#_x0000_t32" style="position:absolute;left:0;text-align:left;margin-left:305.95pt;margin-top:199.35pt;width:0;height:17.55pt;z-index:251698176" o:connectortype="straight">
            <v:stroke endarrow="block"/>
          </v:shape>
        </w:pict>
      </w:r>
      <w:r>
        <w:rPr>
          <w:noProof/>
        </w:rPr>
        <w:pict>
          <v:shape id="_x0000_s2166" type="#_x0000_t32" style="position:absolute;left:0;text-align:left;margin-left:190.4pt;margin-top:199.35pt;width:0;height:17.55pt;z-index:251696128" o:connectortype="straight">
            <v:stroke endarrow="block"/>
          </v:shape>
        </w:pict>
      </w:r>
      <w:r>
        <w:rPr>
          <w:noProof/>
        </w:rPr>
        <w:pict>
          <v:shape id="_x0000_s2164" type="#_x0000_t32" style="position:absolute;left:0;text-align:left;margin-left:110.05pt;margin-top:199.35pt;width:0;height:17.55pt;z-index:251694080" o:connectortype="straight">
            <v:stroke endarrow="block"/>
          </v:shape>
        </w:pict>
      </w:r>
      <w:r>
        <w:rPr>
          <w:noProof/>
        </w:rPr>
        <w:pict>
          <v:shape id="_x0000_s2163" type="#_x0000_t202" style="position:absolute;left:0;text-align:left;margin-left:91.25pt;margin-top:176.75pt;width:250.7pt;height:70.35pt;z-index:251693056;mso-width-relative:margin;mso-height-relative:margin" filled="f" stroked="f">
            <v:textbox>
              <w:txbxContent>
                <w:p w:rsidR="008E6CCE" w:rsidRPr="009E58B0" w:rsidRDefault="008E6CCE" w:rsidP="0045338F">
                  <w:pPr>
                    <w:rPr>
                      <w:b/>
                      <w:sz w:val="24"/>
                    </w:rPr>
                  </w:pPr>
                  <w:r>
                    <w:rPr>
                      <w:b/>
                      <w:sz w:val="24"/>
                    </w:rPr>
                    <w:t xml:space="preserve">   1</w:t>
                  </w:r>
                  <w:r>
                    <w:rPr>
                      <w:b/>
                      <w:sz w:val="24"/>
                    </w:rPr>
                    <w:tab/>
                  </w:r>
                  <w:r>
                    <w:rPr>
                      <w:b/>
                      <w:sz w:val="24"/>
                    </w:rPr>
                    <w:tab/>
                    <w:t>2</w:t>
                  </w:r>
                  <w:r>
                    <w:rPr>
                      <w:b/>
                      <w:sz w:val="24"/>
                    </w:rPr>
                    <w:tab/>
                  </w:r>
                  <w:r>
                    <w:rPr>
                      <w:b/>
                      <w:sz w:val="24"/>
                    </w:rPr>
                    <w:tab/>
                    <w:t xml:space="preserve"> 3</w:t>
                  </w:r>
                  <w:r>
                    <w:rPr>
                      <w:b/>
                      <w:sz w:val="24"/>
                    </w:rPr>
                    <w:tab/>
                  </w:r>
                  <w:r>
                    <w:rPr>
                      <w:b/>
                      <w:sz w:val="24"/>
                    </w:rPr>
                    <w:tab/>
                    <w:t>4</w:t>
                  </w:r>
                  <w:r>
                    <w:rPr>
                      <w:b/>
                      <w:sz w:val="24"/>
                    </w:rPr>
                    <w:tab/>
                  </w:r>
                  <w:r>
                    <w:rPr>
                      <w:b/>
                      <w:sz w:val="24"/>
                    </w:rPr>
                    <w:tab/>
                  </w:r>
                  <w:r>
                    <w:rPr>
                      <w:b/>
                      <w:sz w:val="24"/>
                    </w:rPr>
                    <w:tab/>
                    <w:t xml:space="preserve">    5</w:t>
                  </w:r>
                </w:p>
              </w:txbxContent>
            </v:textbox>
          </v:shape>
        </w:pict>
      </w:r>
      <w:r>
        <w:rPr>
          <w:noProof/>
        </w:rPr>
        <w:pict>
          <v:shape id="_x0000_s2162" type="#_x0000_t202" style="position:absolute;left:0;text-align:left;margin-left:27.75pt;margin-top:99.95pt;width:44.2pt;height:187pt;z-index:251661312;mso-width-relative:margin;mso-height-relative:margin" filled="f" stroked="f">
            <v:textbox>
              <w:txbxContent>
                <w:p w:rsidR="008E6CCE" w:rsidRDefault="008E6CCE" w:rsidP="009E58B0">
                  <w:pPr>
                    <w:rPr>
                      <w:b/>
                      <w:sz w:val="24"/>
                    </w:rPr>
                  </w:pPr>
                  <w:r>
                    <w:rPr>
                      <w:b/>
                      <w:sz w:val="24"/>
                    </w:rPr>
                    <w:t>W</w:t>
                  </w: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roofErr w:type="spellStart"/>
                  <w:r>
                    <w:rPr>
                      <w:b/>
                      <w:sz w:val="24"/>
                    </w:rPr>
                    <w:t>Pb</w:t>
                  </w:r>
                  <w:proofErr w:type="spellEnd"/>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Default="008E6CCE" w:rsidP="009E58B0">
                  <w:pPr>
                    <w:rPr>
                      <w:b/>
                      <w:sz w:val="24"/>
                    </w:rPr>
                  </w:pPr>
                </w:p>
                <w:p w:rsidR="008E6CCE" w:rsidRPr="009E58B0" w:rsidRDefault="008E6CCE" w:rsidP="009E58B0">
                  <w:pPr>
                    <w:rPr>
                      <w:b/>
                      <w:sz w:val="24"/>
                    </w:rPr>
                  </w:pPr>
                  <w:r>
                    <w:rPr>
                      <w:b/>
                      <w:sz w:val="24"/>
                    </w:rPr>
                    <w:t>Bi</w:t>
                  </w:r>
                </w:p>
              </w:txbxContent>
            </v:textbox>
          </v:shape>
        </w:pict>
      </w:r>
      <w:r w:rsidR="00DE50E8">
        <w:rPr>
          <w:noProof/>
        </w:rPr>
        <w:drawing>
          <wp:inline distT="0" distB="0" distL="0" distR="0">
            <wp:extent cx="5051713" cy="4090977"/>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58553" cy="4096516"/>
                    </a:xfrm>
                    <a:prstGeom prst="rect">
                      <a:avLst/>
                    </a:prstGeom>
                    <a:noFill/>
                    <a:ln w="9525">
                      <a:noFill/>
                      <a:miter lim="800000"/>
                      <a:headEnd/>
                      <a:tailEnd/>
                    </a:ln>
                  </pic:spPr>
                </pic:pic>
              </a:graphicData>
            </a:graphic>
          </wp:inline>
        </w:drawing>
      </w:r>
    </w:p>
    <w:p w:rsidR="00DE50E8" w:rsidRPr="00490114" w:rsidRDefault="00DE50E8" w:rsidP="00DE50E8">
      <w:pPr>
        <w:pStyle w:val="phyC4PosRahmVollbreit"/>
        <w:framePr w:wrap="notBeside" w:vAnchor="page" w:hAnchor="page" w:x="1143" w:y="8865"/>
        <w:rPr>
          <w:rFonts w:cs="Arial"/>
          <w:sz w:val="20"/>
        </w:rPr>
      </w:pPr>
      <w:r w:rsidRPr="00490114">
        <w:rPr>
          <w:rFonts w:cs="Arial"/>
          <w:color w:val="231F20"/>
          <w:sz w:val="20"/>
        </w:rPr>
        <w:t xml:space="preserve">Abb. </w:t>
      </w:r>
      <w:r>
        <w:rPr>
          <w:rFonts w:cs="Arial"/>
          <w:color w:val="231F20"/>
          <w:sz w:val="20"/>
        </w:rPr>
        <w:t>7</w:t>
      </w:r>
      <w:r w:rsidRPr="00490114">
        <w:rPr>
          <w:rFonts w:cs="Arial"/>
          <w:color w:val="231F20"/>
          <w:sz w:val="20"/>
        </w:rPr>
        <w:t>:</w:t>
      </w:r>
      <w:r w:rsidRPr="00490114">
        <w:rPr>
          <w:rFonts w:cs="Arial"/>
          <w:color w:val="231F20"/>
          <w:sz w:val="20"/>
        </w:rPr>
        <w:tab/>
      </w:r>
      <w:r w:rsidRPr="00490114">
        <w:rPr>
          <w:rStyle w:val="phyC4Formelzeichen"/>
          <w:sz w:val="22"/>
          <w:szCs w:val="22"/>
        </w:rPr>
        <w:t>L</w:t>
      </w:r>
      <w:r w:rsidRPr="00490114">
        <w:rPr>
          <w:rFonts w:cs="Arial"/>
          <w:color w:val="231F20"/>
          <w:sz w:val="20"/>
        </w:rPr>
        <w:t xml:space="preserve">-Fluoreszenzlinien von </w:t>
      </w:r>
      <w:r>
        <w:rPr>
          <w:rFonts w:cs="Arial"/>
          <w:color w:val="231F20"/>
          <w:sz w:val="20"/>
        </w:rPr>
        <w:t xml:space="preserve">Wolfram, </w:t>
      </w:r>
      <w:r w:rsidRPr="00490114">
        <w:rPr>
          <w:rFonts w:cs="Arial"/>
          <w:color w:val="231F20"/>
          <w:sz w:val="20"/>
        </w:rPr>
        <w:t xml:space="preserve">Blei und </w:t>
      </w:r>
      <w:r>
        <w:rPr>
          <w:rFonts w:cs="Arial"/>
          <w:color w:val="231F20"/>
          <w:sz w:val="20"/>
        </w:rPr>
        <w:t>B</w:t>
      </w:r>
      <w:r w:rsidRPr="00490114">
        <w:rPr>
          <w:rFonts w:cs="Arial"/>
          <w:color w:val="231F20"/>
          <w:sz w:val="20"/>
        </w:rPr>
        <w:t>ismut</w:t>
      </w:r>
    </w:p>
    <w:p w:rsidR="00F347C1" w:rsidRDefault="00F347C1" w:rsidP="00920771">
      <w:pPr>
        <w:pStyle w:val="phyC4Flietext"/>
      </w:pPr>
    </w:p>
    <w:p w:rsidR="00B00CB0" w:rsidRDefault="00B00CB0" w:rsidP="00920771">
      <w:pPr>
        <w:pStyle w:val="phyC4Flietext"/>
      </w:pPr>
      <w:r>
        <w:t xml:space="preserve">Spektren an Pulverproben mit höherer Ordnungszahl zeigen die Abb. </w:t>
      </w:r>
      <w:r w:rsidR="009C5BD0">
        <w:t>7</w:t>
      </w:r>
      <w:r>
        <w:t xml:space="preserve">. Die Ionisierungsenergie des </w:t>
      </w:r>
      <w:r w:rsidRPr="00920771">
        <w:rPr>
          <w:rStyle w:val="phyC4Formelzeichen"/>
        </w:rPr>
        <w:t>K</w:t>
      </w:r>
      <w:r>
        <w:t>-Niveaus dieser Elemente liegt über der hier zur Verfügung stehenden Anregungsenergie</w:t>
      </w:r>
      <w:r w:rsidR="00F347C1">
        <w:t xml:space="preserve"> </w:t>
      </w:r>
      <w:r>
        <w:t>der Primä</w:t>
      </w:r>
      <w:r>
        <w:t>r</w:t>
      </w:r>
      <w:r>
        <w:lastRenderedPageBreak/>
        <w:t xml:space="preserve">strahlung von maximal 35 </w:t>
      </w:r>
      <w:proofErr w:type="spellStart"/>
      <w:r>
        <w:t>keV</w:t>
      </w:r>
      <w:proofErr w:type="spellEnd"/>
      <w:r>
        <w:t>.</w:t>
      </w:r>
      <w:r w:rsidR="00920771">
        <w:t xml:space="preserve"> </w:t>
      </w:r>
      <w:r>
        <w:t xml:space="preserve">Deshalb können hier nur </w:t>
      </w:r>
      <w:r w:rsidRPr="00920771">
        <w:rPr>
          <w:rStyle w:val="phyC4Formelzeichen"/>
        </w:rPr>
        <w:t>L</w:t>
      </w:r>
      <w:r>
        <w:t>-Fluoreszenzlinien angeregt werden.</w:t>
      </w:r>
    </w:p>
    <w:p w:rsidR="00B00CB0" w:rsidRDefault="00B00CB0" w:rsidP="00920771">
      <w:pPr>
        <w:pStyle w:val="phyC4Flietext"/>
      </w:pPr>
      <w:r>
        <w:t xml:space="preserve">Die Auswertung der Spektren aus Abb. </w:t>
      </w:r>
      <w:r w:rsidR="009C5BD0">
        <w:t>7</w:t>
      </w:r>
      <w:r>
        <w:t xml:space="preserve"> enthält die Tabelle 2.</w:t>
      </w:r>
    </w:p>
    <w:p w:rsidR="00B00CB0" w:rsidRDefault="00B00CB0" w:rsidP="00EF2FE8">
      <w:pPr>
        <w:pStyle w:val="phyC4Flietext"/>
        <w:tabs>
          <w:tab w:val="left" w:pos="426"/>
          <w:tab w:val="left" w:pos="6521"/>
        </w:tabs>
      </w:pPr>
      <w:r>
        <w:t xml:space="preserve">In den etwas verbreiterten </w:t>
      </w:r>
      <w:r w:rsidRPr="00920771">
        <w:rPr>
          <w:rStyle w:val="phyC4Formelzeichen"/>
        </w:rPr>
        <w:t>L</w:t>
      </w:r>
      <w:r w:rsidR="00920771" w:rsidRPr="00920771">
        <w:rPr>
          <w:rStyle w:val="phyC4Formelzeichen"/>
          <w:vertAlign w:val="subscript"/>
        </w:rPr>
        <w:t>β</w:t>
      </w:r>
      <w:r w:rsidRPr="00920771">
        <w:rPr>
          <w:rStyle w:val="phyC4Formelzeichen"/>
          <w:vertAlign w:val="subscript"/>
        </w:rPr>
        <w:t>1</w:t>
      </w:r>
      <w:r>
        <w:t xml:space="preserve">-Linien sind auch Anteile der intensitätsschwächeren </w:t>
      </w:r>
      <w:r w:rsidRPr="00920771">
        <w:rPr>
          <w:rStyle w:val="phyC4Formelzeichen"/>
        </w:rPr>
        <w:t>L</w:t>
      </w:r>
      <w:r w:rsidR="00920771" w:rsidRPr="00920771">
        <w:rPr>
          <w:rStyle w:val="phyC4Formelzeichen"/>
          <w:vertAlign w:val="subscript"/>
        </w:rPr>
        <w:t>β</w:t>
      </w:r>
      <w:r w:rsidRPr="00920771">
        <w:rPr>
          <w:rStyle w:val="phyC4Formelzeichen"/>
          <w:vertAlign w:val="subscript"/>
        </w:rPr>
        <w:t>2</w:t>
      </w:r>
      <w:proofErr w:type="gramStart"/>
      <w:r w:rsidRPr="00920771">
        <w:rPr>
          <w:rStyle w:val="phyC4Formelzeichen"/>
          <w:vertAlign w:val="subscript"/>
        </w:rPr>
        <w:t>,3,4</w:t>
      </w:r>
      <w:proofErr w:type="gramEnd"/>
      <w:r>
        <w:t>-Linien entha</w:t>
      </w:r>
      <w:r>
        <w:t>l</w:t>
      </w:r>
      <w:r>
        <w:t xml:space="preserve">ten. Die </w:t>
      </w:r>
      <w:r w:rsidRPr="00920771">
        <w:rPr>
          <w:rStyle w:val="phyC4Formelzeichen"/>
        </w:rPr>
        <w:t>L</w:t>
      </w:r>
      <w:r w:rsidR="00920771" w:rsidRPr="00920771">
        <w:rPr>
          <w:rStyle w:val="phyC4Formelzeichen"/>
          <w:vertAlign w:val="subscript"/>
        </w:rPr>
        <w:t>γ</w:t>
      </w:r>
      <w:r w:rsidRPr="00920771">
        <w:rPr>
          <w:rStyle w:val="phyC4Formelzeichen"/>
          <w:vertAlign w:val="subscript"/>
        </w:rPr>
        <w:t>1</w:t>
      </w:r>
      <w:r>
        <w:t>-Linie wird zur hochenergetischen Flanke deutlich unsymmetrisch. Dieses ist auf die intens</w:t>
      </w:r>
      <w:r>
        <w:t>i</w:t>
      </w:r>
      <w:r>
        <w:t xml:space="preserve">tätsschwächeren </w:t>
      </w:r>
      <w:r w:rsidRPr="00920771">
        <w:rPr>
          <w:rStyle w:val="phyC4Formelzeichen"/>
        </w:rPr>
        <w:t>L</w:t>
      </w:r>
      <w:r w:rsidR="00920771" w:rsidRPr="00920771">
        <w:rPr>
          <w:rStyle w:val="phyC4Formelzeichen"/>
          <w:vertAlign w:val="subscript"/>
        </w:rPr>
        <w:t>γ</w:t>
      </w:r>
      <w:r w:rsidRPr="00920771">
        <w:rPr>
          <w:rStyle w:val="phyC4Formelzeichen"/>
          <w:vertAlign w:val="subscript"/>
        </w:rPr>
        <w:t>2</w:t>
      </w:r>
      <w:proofErr w:type="gramStart"/>
      <w:r w:rsidRPr="00920771">
        <w:rPr>
          <w:rStyle w:val="phyC4Formelzeichen"/>
          <w:vertAlign w:val="subscript"/>
        </w:rPr>
        <w:t>,3</w:t>
      </w:r>
      <w:proofErr w:type="gramEnd"/>
      <w:r>
        <w:t xml:space="preserve">-Linien mit einer etwas höheren Energie zurückzuführen. In den Spektren von Blei und Wismut ist zusätzlich die intensitätsschwache </w:t>
      </w:r>
      <w:proofErr w:type="spellStart"/>
      <w:r w:rsidR="00920771" w:rsidRPr="00920771">
        <w:rPr>
          <w:rStyle w:val="phyC4Formelzeichen"/>
        </w:rPr>
        <w:t>L</w:t>
      </w:r>
      <w:r w:rsidR="002C4D7F">
        <w:rPr>
          <w:rStyle w:val="phyC4Formelzeichen"/>
          <w:vertAlign w:val="subscript"/>
        </w:rPr>
        <w:t>η</w:t>
      </w:r>
      <w:proofErr w:type="spellEnd"/>
      <w:r>
        <w:t xml:space="preserve">-Linie (Linie 3) zu erkennen. </w:t>
      </w:r>
    </w:p>
    <w:p w:rsidR="00490114" w:rsidRDefault="00490114" w:rsidP="00920771">
      <w:pPr>
        <w:pStyle w:val="phyC4Flietext"/>
      </w:pPr>
    </w:p>
    <w:p w:rsidR="00490114" w:rsidRDefault="00490114" w:rsidP="00920771">
      <w:pPr>
        <w:pStyle w:val="phyC4Flietext"/>
      </w:pPr>
    </w:p>
    <w:p w:rsidR="009E58B0" w:rsidRPr="009E58B0" w:rsidRDefault="009E58B0" w:rsidP="006C7768">
      <w:pPr>
        <w:pStyle w:val="phyC4PosRahmVollbreit"/>
        <w:framePr w:wrap="notBeside" w:vAnchor="page" w:hAnchor="page" w:x="787" w:y="1675"/>
        <w:rPr>
          <w:sz w:val="22"/>
          <w:szCs w:val="22"/>
        </w:rPr>
      </w:pPr>
      <w:r w:rsidRPr="009E58B0">
        <w:rPr>
          <w:sz w:val="22"/>
          <w:szCs w:val="22"/>
        </w:rPr>
        <w:t xml:space="preserve">Tabelle </w:t>
      </w:r>
      <w:r w:rsidR="0095490A" w:rsidRPr="009E58B0">
        <w:rPr>
          <w:sz w:val="22"/>
          <w:szCs w:val="22"/>
        </w:rPr>
        <w:fldChar w:fldCharType="begin"/>
      </w:r>
      <w:r w:rsidRPr="009E58B0">
        <w:rPr>
          <w:sz w:val="22"/>
          <w:szCs w:val="22"/>
        </w:rPr>
        <w:instrText xml:space="preserve"> SEQ Tabelle \* ARABIC </w:instrText>
      </w:r>
      <w:r w:rsidR="0095490A" w:rsidRPr="009E58B0">
        <w:rPr>
          <w:sz w:val="22"/>
          <w:szCs w:val="22"/>
        </w:rPr>
        <w:fldChar w:fldCharType="separate"/>
      </w:r>
      <w:r w:rsidRPr="009E58B0">
        <w:rPr>
          <w:noProof/>
          <w:sz w:val="22"/>
          <w:szCs w:val="22"/>
        </w:rPr>
        <w:t>2</w:t>
      </w:r>
      <w:r w:rsidR="0095490A" w:rsidRPr="009E58B0">
        <w:rPr>
          <w:sz w:val="22"/>
          <w:szCs w:val="22"/>
        </w:rPr>
        <w:fldChar w:fldCharType="end"/>
      </w:r>
      <w:r w:rsidRPr="009E58B0">
        <w:rPr>
          <w:sz w:val="22"/>
          <w:szCs w:val="22"/>
        </w:rPr>
        <w:t xml:space="preserve">: Elemente der Pulverproben mit </w:t>
      </w:r>
      <w:r w:rsidRPr="009E58B0">
        <w:rPr>
          <w:rStyle w:val="phyC4Formelzeichen"/>
          <w:sz w:val="22"/>
          <w:szCs w:val="22"/>
        </w:rPr>
        <w:t>L</w:t>
      </w:r>
      <w:r w:rsidRPr="009E58B0">
        <w:rPr>
          <w:sz w:val="22"/>
          <w:szCs w:val="22"/>
        </w:rPr>
        <w:t>-Fluoreszenzstrahlung</w:t>
      </w:r>
    </w:p>
    <w:tbl>
      <w:tblPr>
        <w:tblStyle w:val="HelleSchattierung1"/>
        <w:tblW w:w="0" w:type="auto"/>
        <w:tblLook w:val="04A0"/>
      </w:tblPr>
      <w:tblGrid>
        <w:gridCol w:w="2069"/>
        <w:gridCol w:w="2069"/>
        <w:gridCol w:w="2069"/>
        <w:gridCol w:w="2069"/>
        <w:gridCol w:w="2069"/>
      </w:tblGrid>
      <w:tr w:rsidR="009E58B0" w:rsidTr="009E58B0">
        <w:trPr>
          <w:cnfStyle w:val="1000000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r w:rsidRPr="009E58B0">
              <w:rPr>
                <w:sz w:val="22"/>
                <w:szCs w:val="22"/>
              </w:rPr>
              <w:t>Element</w:t>
            </w:r>
          </w:p>
        </w:tc>
        <w:tc>
          <w:tcPr>
            <w:tcW w:w="2069" w:type="dxa"/>
            <w:vAlign w:val="center"/>
          </w:tcPr>
          <w:p w:rsidR="009E58B0" w:rsidRPr="009E58B0" w:rsidRDefault="009E58B0" w:rsidP="006C7768">
            <w:pPr>
              <w:pStyle w:val="phyC4PosRahmVollbreit"/>
              <w:framePr w:wrap="notBeside" w:vAnchor="page" w:hAnchor="page" w:x="787" w:y="1675"/>
              <w:jc w:val="center"/>
              <w:cnfStyle w:val="100000000000"/>
              <w:rPr>
                <w:sz w:val="22"/>
                <w:szCs w:val="22"/>
              </w:rPr>
            </w:pPr>
            <w:r w:rsidRPr="009E58B0">
              <w:rPr>
                <w:sz w:val="22"/>
                <w:szCs w:val="22"/>
              </w:rPr>
              <w:t>Linie</w:t>
            </w:r>
          </w:p>
        </w:tc>
        <w:tc>
          <w:tcPr>
            <w:tcW w:w="2069" w:type="dxa"/>
            <w:vAlign w:val="center"/>
          </w:tcPr>
          <w:p w:rsidR="009E58B0" w:rsidRPr="009E58B0" w:rsidRDefault="009E58B0" w:rsidP="006C7768">
            <w:pPr>
              <w:pStyle w:val="phyC4PosRahmVollbreit"/>
              <w:framePr w:wrap="notBeside" w:vAnchor="page" w:hAnchor="page" w:x="787" w:y="1675"/>
              <w:jc w:val="center"/>
              <w:cnfStyle w:val="100000000000"/>
              <w:rPr>
                <w:sz w:val="22"/>
                <w:szCs w:val="22"/>
              </w:rPr>
            </w:pPr>
            <w:proofErr w:type="spellStart"/>
            <w:r w:rsidRPr="009E58B0">
              <w:rPr>
                <w:rStyle w:val="phyC4TabelleninhFormelz"/>
                <w:szCs w:val="22"/>
              </w:rPr>
              <w:t>E</w:t>
            </w:r>
            <w:r w:rsidRPr="009E58B0">
              <w:rPr>
                <w:sz w:val="22"/>
                <w:szCs w:val="22"/>
                <w:vertAlign w:val="subscript"/>
              </w:rPr>
              <w:t>exp</w:t>
            </w:r>
            <w:proofErr w:type="spellEnd"/>
            <w:r w:rsidRPr="009E58B0">
              <w:rPr>
                <w:sz w:val="22"/>
                <w:szCs w:val="22"/>
                <w:vertAlign w:val="subscript"/>
              </w:rPr>
              <w:t>.</w:t>
            </w:r>
            <w:r w:rsidRPr="009E58B0">
              <w:rPr>
                <w:sz w:val="22"/>
                <w:szCs w:val="22"/>
              </w:rPr>
              <w:t xml:space="preserve">/ </w:t>
            </w:r>
            <w:proofErr w:type="spellStart"/>
            <w:r w:rsidRPr="009E58B0">
              <w:rPr>
                <w:sz w:val="22"/>
                <w:szCs w:val="22"/>
              </w:rPr>
              <w:t>keV</w:t>
            </w:r>
            <w:proofErr w:type="spellEnd"/>
          </w:p>
        </w:tc>
        <w:tc>
          <w:tcPr>
            <w:tcW w:w="2069" w:type="dxa"/>
            <w:vAlign w:val="center"/>
          </w:tcPr>
          <w:p w:rsidR="009E58B0" w:rsidRPr="009E58B0" w:rsidRDefault="009E58B0" w:rsidP="006C7768">
            <w:pPr>
              <w:pStyle w:val="phyC4PosRahmVollbreit"/>
              <w:framePr w:wrap="notBeside" w:vAnchor="page" w:hAnchor="page" w:x="787" w:y="1675"/>
              <w:jc w:val="center"/>
              <w:cnfStyle w:val="100000000000"/>
              <w:rPr>
                <w:sz w:val="22"/>
                <w:szCs w:val="22"/>
              </w:rPr>
            </w:pPr>
            <w:proofErr w:type="spellStart"/>
            <w:r w:rsidRPr="009E58B0">
              <w:rPr>
                <w:rStyle w:val="phyC4TabelleninhFormelz"/>
                <w:szCs w:val="22"/>
              </w:rPr>
              <w:t>E</w:t>
            </w:r>
            <w:r w:rsidRPr="009E58B0">
              <w:rPr>
                <w:sz w:val="22"/>
                <w:szCs w:val="22"/>
                <w:vertAlign w:val="subscript"/>
              </w:rPr>
              <w:t>lit</w:t>
            </w:r>
            <w:proofErr w:type="spellEnd"/>
            <w:r w:rsidRPr="009E58B0">
              <w:rPr>
                <w:sz w:val="22"/>
                <w:szCs w:val="22"/>
                <w:vertAlign w:val="subscript"/>
              </w:rPr>
              <w:t>.</w:t>
            </w:r>
            <w:r w:rsidRPr="009E58B0">
              <w:rPr>
                <w:sz w:val="22"/>
                <w:szCs w:val="22"/>
              </w:rPr>
              <w:t xml:space="preserve"> / </w:t>
            </w:r>
            <w:proofErr w:type="spellStart"/>
            <w:r w:rsidRPr="009E58B0">
              <w:rPr>
                <w:sz w:val="22"/>
                <w:szCs w:val="22"/>
              </w:rPr>
              <w:t>keV</w:t>
            </w:r>
            <w:proofErr w:type="spellEnd"/>
          </w:p>
        </w:tc>
        <w:tc>
          <w:tcPr>
            <w:tcW w:w="2069" w:type="dxa"/>
            <w:vAlign w:val="center"/>
          </w:tcPr>
          <w:p w:rsidR="009E58B0" w:rsidRPr="009E58B0" w:rsidRDefault="009E58B0" w:rsidP="006C7768">
            <w:pPr>
              <w:pStyle w:val="phyC4PosRahmVollbreit"/>
              <w:framePr w:wrap="notBeside" w:vAnchor="page" w:hAnchor="page" w:x="787" w:y="1675"/>
              <w:jc w:val="center"/>
              <w:cnfStyle w:val="100000000000"/>
              <w:rPr>
                <w:sz w:val="22"/>
                <w:szCs w:val="22"/>
              </w:rPr>
            </w:pPr>
            <w:r w:rsidRPr="009E58B0">
              <w:rPr>
                <w:sz w:val="22"/>
                <w:szCs w:val="22"/>
              </w:rPr>
              <w:t>Übergang</w:t>
            </w:r>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r w:rsidRPr="009E58B0">
              <w:rPr>
                <w:sz w:val="22"/>
                <w:szCs w:val="22"/>
              </w:rPr>
              <w:t>W, Z = 74</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7,40</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7,39</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1</w:t>
            </w:r>
            <w:r w:rsidRPr="009E58B0">
              <w:rPr>
                <w:rStyle w:val="phyC4TabelleninhFormelz"/>
                <w:szCs w:val="22"/>
              </w:rPr>
              <w:t xml:space="preserve"> - </w:t>
            </w:r>
            <w:proofErr w:type="spellStart"/>
            <w:r w:rsidRPr="009E58B0">
              <w:rPr>
                <w:rStyle w:val="phyC4TabelleninhFormelz"/>
                <w:szCs w:val="22"/>
              </w:rPr>
              <w:t>L</w:t>
            </w:r>
            <w:r w:rsidRPr="009E58B0">
              <w:rPr>
                <w:rStyle w:val="phyC4TabelleninhFormelz"/>
                <w:szCs w:val="22"/>
                <w:vertAlign w:val="subscript"/>
              </w:rPr>
              <w:t>l</w:t>
            </w:r>
            <w:proofErr w:type="spellEnd"/>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2</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8,36</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8,35 / 8,42</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 xml:space="preserve"> 4,5</w:t>
            </w:r>
            <w:r w:rsidRPr="009E58B0">
              <w:rPr>
                <w:rStyle w:val="phyC4TabelleninhFormelz"/>
                <w:szCs w:val="22"/>
              </w:rPr>
              <w:t xml:space="preserve"> - L</w:t>
            </w:r>
            <w:r w:rsidRPr="009E58B0">
              <w:rPr>
                <w:rStyle w:val="phyC4TabelleninhFormelz"/>
                <w:szCs w:val="22"/>
                <w:vertAlign w:val="subscript"/>
              </w:rPr>
              <w:t>α1,2</w:t>
            </w:r>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3</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9,67</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9,69</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M</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β1</w:t>
            </w:r>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4</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11,26</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11,28</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N</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γ1</w:t>
            </w:r>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roofErr w:type="spellStart"/>
            <w:r w:rsidRPr="009E58B0">
              <w:rPr>
                <w:sz w:val="22"/>
                <w:szCs w:val="22"/>
              </w:rPr>
              <w:t>Pb</w:t>
            </w:r>
            <w:proofErr w:type="spellEnd"/>
            <w:r w:rsidRPr="009E58B0">
              <w:rPr>
                <w:sz w:val="22"/>
                <w:szCs w:val="22"/>
              </w:rPr>
              <w:t>, Z = 82</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9,15</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9,18</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1</w:t>
            </w:r>
            <w:r w:rsidRPr="009E58B0">
              <w:rPr>
                <w:rStyle w:val="phyC4TabelleninhFormelz"/>
                <w:szCs w:val="22"/>
              </w:rPr>
              <w:t xml:space="preserve"> - </w:t>
            </w:r>
            <w:proofErr w:type="spellStart"/>
            <w:r w:rsidRPr="009E58B0">
              <w:rPr>
                <w:rStyle w:val="phyC4TabelleninhFormelz"/>
                <w:szCs w:val="22"/>
              </w:rPr>
              <w:t>L</w:t>
            </w:r>
            <w:r w:rsidRPr="009E58B0">
              <w:rPr>
                <w:rStyle w:val="phyC4TabelleninhFormelz"/>
                <w:szCs w:val="22"/>
                <w:vertAlign w:val="subscript"/>
              </w:rPr>
              <w:t>l</w:t>
            </w:r>
            <w:proofErr w:type="spellEnd"/>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2</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10,49</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10,45 / 10,55</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 xml:space="preserve"> 4,5</w:t>
            </w:r>
            <w:r w:rsidRPr="009E58B0">
              <w:rPr>
                <w:rStyle w:val="phyC4TabelleninhFormelz"/>
                <w:szCs w:val="22"/>
              </w:rPr>
              <w:t xml:space="preserve"> - L</w:t>
            </w:r>
            <w:r w:rsidRPr="009E58B0">
              <w:rPr>
                <w:rStyle w:val="phyC4TabelleninhFormelz"/>
                <w:szCs w:val="22"/>
                <w:vertAlign w:val="subscript"/>
              </w:rPr>
              <w:t>α1,2</w:t>
            </w:r>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3</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11,30</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11,35</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M</w:t>
            </w:r>
            <w:r w:rsidRPr="009E58B0">
              <w:rPr>
                <w:rStyle w:val="phyC4TabelleninhFormelz"/>
                <w:szCs w:val="22"/>
                <w:vertAlign w:val="subscript"/>
              </w:rPr>
              <w:t>1</w:t>
            </w:r>
            <w:r w:rsidRPr="009E58B0">
              <w:rPr>
                <w:rStyle w:val="phyC4TabelleninhFormelz"/>
                <w:szCs w:val="22"/>
              </w:rPr>
              <w:t xml:space="preserve"> - </w:t>
            </w:r>
            <w:proofErr w:type="spellStart"/>
            <w:r w:rsidRPr="009E58B0">
              <w:rPr>
                <w:rStyle w:val="phyC4TabelleninhFormelz"/>
                <w:szCs w:val="22"/>
              </w:rPr>
              <w:t>L</w:t>
            </w:r>
            <w:r w:rsidRPr="009E58B0">
              <w:rPr>
                <w:rStyle w:val="phyC4TabelleninhFormelz"/>
                <w:szCs w:val="22"/>
                <w:vertAlign w:val="subscript"/>
              </w:rPr>
              <w:t>η</w:t>
            </w:r>
            <w:proofErr w:type="spellEnd"/>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4</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12,55</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12,61</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M</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β1</w:t>
            </w:r>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5</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14,73</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14,76</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N</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γ1</w:t>
            </w:r>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r w:rsidRPr="009E58B0">
              <w:rPr>
                <w:sz w:val="22"/>
                <w:szCs w:val="22"/>
              </w:rPr>
              <w:t>Bi, Z = 83</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9,36</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9,42</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1</w:t>
            </w:r>
            <w:r w:rsidRPr="009E58B0">
              <w:rPr>
                <w:rStyle w:val="phyC4TabelleninhFormelz"/>
                <w:szCs w:val="22"/>
              </w:rPr>
              <w:t xml:space="preserve"> - </w:t>
            </w:r>
            <w:proofErr w:type="spellStart"/>
            <w:r w:rsidRPr="009E58B0">
              <w:rPr>
                <w:rStyle w:val="phyC4TabelleninhFormelz"/>
                <w:szCs w:val="22"/>
              </w:rPr>
              <w:t>L</w:t>
            </w:r>
            <w:r w:rsidRPr="009E58B0">
              <w:rPr>
                <w:rStyle w:val="phyC4TabelleninhFormelz"/>
                <w:szCs w:val="22"/>
                <w:vertAlign w:val="subscript"/>
              </w:rPr>
              <w:t>l</w:t>
            </w:r>
            <w:proofErr w:type="spellEnd"/>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2</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10,77</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10,73 / 10,83</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3</w:t>
            </w:r>
            <w:r w:rsidRPr="009E58B0">
              <w:rPr>
                <w:rStyle w:val="phyC4TabelleninhFormelz"/>
                <w:szCs w:val="22"/>
              </w:rPr>
              <w:t>M</w:t>
            </w:r>
            <w:r w:rsidRPr="009E58B0">
              <w:rPr>
                <w:rStyle w:val="phyC4TabelleninhFormelz"/>
                <w:szCs w:val="22"/>
                <w:vertAlign w:val="subscript"/>
              </w:rPr>
              <w:t xml:space="preserve"> 4,5 </w:t>
            </w:r>
            <w:r w:rsidRPr="009E58B0">
              <w:rPr>
                <w:rStyle w:val="phyC4TabelleninhFormelz"/>
                <w:szCs w:val="22"/>
              </w:rPr>
              <w:t>- L</w:t>
            </w:r>
            <w:r w:rsidRPr="009E58B0">
              <w:rPr>
                <w:rStyle w:val="phyC4TabelleninhFormelz"/>
                <w:szCs w:val="22"/>
                <w:vertAlign w:val="subscript"/>
              </w:rPr>
              <w:t>α1,2</w:t>
            </w:r>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3</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11,67</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11,71</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M</w:t>
            </w:r>
            <w:r w:rsidRPr="009E58B0">
              <w:rPr>
                <w:rStyle w:val="phyC4TabelleninhFormelz"/>
                <w:szCs w:val="22"/>
                <w:vertAlign w:val="subscript"/>
              </w:rPr>
              <w:t>l</w:t>
            </w:r>
            <w:r w:rsidRPr="009E58B0">
              <w:rPr>
                <w:rStyle w:val="phyC4TabelleninhFormelz"/>
                <w:szCs w:val="22"/>
              </w:rPr>
              <w:t xml:space="preserve"> - </w:t>
            </w:r>
            <w:proofErr w:type="spellStart"/>
            <w:r w:rsidRPr="009E58B0">
              <w:rPr>
                <w:rStyle w:val="phyC4TabelleninhFormelz"/>
                <w:szCs w:val="22"/>
              </w:rPr>
              <w:t>L</w:t>
            </w:r>
            <w:r w:rsidRPr="009E58B0">
              <w:rPr>
                <w:rStyle w:val="phyC4TabelleninhFormelz"/>
                <w:szCs w:val="22"/>
                <w:vertAlign w:val="subscript"/>
              </w:rPr>
              <w:t>η</w:t>
            </w:r>
            <w:proofErr w:type="spellEnd"/>
          </w:p>
        </w:tc>
      </w:tr>
      <w:tr w:rsidR="009E58B0" w:rsidTr="009E58B0">
        <w:trPr>
          <w:cnfStyle w:val="000000100000"/>
        </w:trPr>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4</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12,95</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sz w:val="22"/>
                <w:szCs w:val="22"/>
              </w:rPr>
            </w:pPr>
            <w:r w:rsidRPr="009E58B0">
              <w:rPr>
                <w:sz w:val="22"/>
                <w:szCs w:val="22"/>
              </w:rPr>
              <w:t>13,02</w:t>
            </w:r>
          </w:p>
        </w:tc>
        <w:tc>
          <w:tcPr>
            <w:tcW w:w="2069" w:type="dxa"/>
            <w:vAlign w:val="center"/>
          </w:tcPr>
          <w:p w:rsidR="009E58B0" w:rsidRPr="009E58B0" w:rsidRDefault="009E58B0" w:rsidP="006C7768">
            <w:pPr>
              <w:pStyle w:val="phyC4PosRahmVollbreit"/>
              <w:framePr w:wrap="notBeside" w:vAnchor="page" w:hAnchor="page" w:x="787" w:y="1675"/>
              <w:jc w:val="center"/>
              <w:cnfStyle w:val="0000001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M</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β1</w:t>
            </w:r>
          </w:p>
        </w:tc>
      </w:tr>
      <w:tr w:rsidR="009E58B0" w:rsidTr="009E58B0">
        <w:tc>
          <w:tcPr>
            <w:cnfStyle w:val="001000000000"/>
            <w:tcW w:w="2069" w:type="dxa"/>
            <w:vAlign w:val="center"/>
          </w:tcPr>
          <w:p w:rsidR="009E58B0" w:rsidRPr="009E58B0" w:rsidRDefault="009E58B0" w:rsidP="006C7768">
            <w:pPr>
              <w:pStyle w:val="phyC4PosRahmVollbreit"/>
              <w:framePr w:wrap="notBeside" w:vAnchor="page" w:hAnchor="page" w:x="787" w:y="1675"/>
              <w:jc w:val="center"/>
              <w:rPr>
                <w:sz w:val="22"/>
                <w:szCs w:val="22"/>
              </w:rPr>
            </w:pP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5</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15,20</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sz w:val="22"/>
                <w:szCs w:val="22"/>
              </w:rPr>
            </w:pPr>
            <w:r w:rsidRPr="009E58B0">
              <w:rPr>
                <w:sz w:val="22"/>
                <w:szCs w:val="22"/>
              </w:rPr>
              <w:t>15,25</w:t>
            </w:r>
          </w:p>
        </w:tc>
        <w:tc>
          <w:tcPr>
            <w:tcW w:w="2069" w:type="dxa"/>
            <w:vAlign w:val="center"/>
          </w:tcPr>
          <w:p w:rsidR="009E58B0" w:rsidRPr="009E58B0" w:rsidRDefault="009E58B0" w:rsidP="006C7768">
            <w:pPr>
              <w:pStyle w:val="phyC4PosRahmVollbreit"/>
              <w:framePr w:wrap="notBeside" w:vAnchor="page" w:hAnchor="page" w:x="787" w:y="1675"/>
              <w:jc w:val="center"/>
              <w:cnfStyle w:val="000000000000"/>
              <w:rPr>
                <w:rStyle w:val="phyC4TabelleninhFormelz"/>
                <w:szCs w:val="22"/>
              </w:rPr>
            </w:pPr>
            <w:r w:rsidRPr="009E58B0">
              <w:rPr>
                <w:rStyle w:val="phyC4TabelleninhFormelz"/>
                <w:szCs w:val="22"/>
              </w:rPr>
              <w:t>L</w:t>
            </w:r>
            <w:r w:rsidRPr="009E58B0">
              <w:rPr>
                <w:rStyle w:val="phyC4TabelleninhFormelz"/>
                <w:szCs w:val="22"/>
                <w:vertAlign w:val="subscript"/>
              </w:rPr>
              <w:t>2</w:t>
            </w:r>
            <w:r w:rsidRPr="009E58B0">
              <w:rPr>
                <w:rStyle w:val="phyC4TabelleninhFormelz"/>
                <w:szCs w:val="22"/>
              </w:rPr>
              <w:t>N</w:t>
            </w:r>
            <w:r w:rsidRPr="009E58B0">
              <w:rPr>
                <w:rStyle w:val="phyC4TabelleninhFormelz"/>
                <w:szCs w:val="22"/>
                <w:vertAlign w:val="subscript"/>
              </w:rPr>
              <w:t>4</w:t>
            </w:r>
            <w:r w:rsidRPr="009E58B0">
              <w:rPr>
                <w:rStyle w:val="phyC4TabelleninhFormelz"/>
                <w:szCs w:val="22"/>
              </w:rPr>
              <w:t xml:space="preserve"> - L</w:t>
            </w:r>
            <w:r w:rsidRPr="009E58B0">
              <w:rPr>
                <w:rStyle w:val="phyC4TabelleninhFormelz"/>
                <w:szCs w:val="22"/>
                <w:vertAlign w:val="subscript"/>
              </w:rPr>
              <w:t>γ1</w:t>
            </w:r>
          </w:p>
        </w:tc>
      </w:tr>
    </w:tbl>
    <w:p w:rsidR="009E58B0" w:rsidRDefault="009E58B0" w:rsidP="006C7768">
      <w:pPr>
        <w:pStyle w:val="phyC4PosRahmVollbreit"/>
        <w:framePr w:wrap="notBeside" w:vAnchor="page" w:hAnchor="page" w:x="787" w:y="1675"/>
      </w:pPr>
    </w:p>
    <w:p w:rsidR="00490114" w:rsidRDefault="00490114" w:rsidP="00920771">
      <w:pPr>
        <w:pStyle w:val="phyC4Flietext"/>
      </w:pPr>
    </w:p>
    <w:p w:rsidR="00DE50E8" w:rsidRDefault="00DE50E8">
      <w:pPr>
        <w:tabs>
          <w:tab w:val="clear" w:pos="425"/>
        </w:tabs>
        <w:rPr>
          <w:b/>
          <w:szCs w:val="20"/>
        </w:rPr>
      </w:pPr>
      <w:r>
        <w:br w:type="page"/>
      </w:r>
    </w:p>
    <w:p w:rsidR="003605B1" w:rsidRPr="00A837E5" w:rsidRDefault="003605B1" w:rsidP="003605B1">
      <w:pPr>
        <w:pStyle w:val="phyC4berschrift"/>
      </w:pPr>
      <w:r w:rsidRPr="00A837E5">
        <w:lastRenderedPageBreak/>
        <w:t>Entsorgung</w:t>
      </w:r>
    </w:p>
    <w:p w:rsidR="003605B1" w:rsidRPr="00A837E5" w:rsidRDefault="003605B1" w:rsidP="003605B1">
      <w:pPr>
        <w:pStyle w:val="phyC4Flietext"/>
      </w:pPr>
      <w:r w:rsidRPr="00A837E5">
        <w:t xml:space="preserve">Schwermetallhaltige Abfälle nicht in den Hausmüll entsorgen. </w:t>
      </w:r>
    </w:p>
    <w:p w:rsidR="003605B1" w:rsidRDefault="003605B1" w:rsidP="003605B1">
      <w:pPr>
        <w:pStyle w:val="phyC4Flietext"/>
        <w:rPr>
          <w:b/>
        </w:rPr>
      </w:pPr>
    </w:p>
    <w:p w:rsidR="003605B1" w:rsidRDefault="003605B1" w:rsidP="003605B1">
      <w:pPr>
        <w:pStyle w:val="phyC4berschrift"/>
      </w:pPr>
      <w:r>
        <w:t>Anhang</w:t>
      </w:r>
    </w:p>
    <w:tbl>
      <w:tblPr>
        <w:tblStyle w:val="HelleSchattierung1"/>
        <w:tblW w:w="0" w:type="auto"/>
        <w:tblLook w:val="04A0"/>
      </w:tblPr>
      <w:tblGrid>
        <w:gridCol w:w="3448"/>
        <w:gridCol w:w="3448"/>
        <w:gridCol w:w="3449"/>
      </w:tblGrid>
      <w:tr w:rsidR="003605B1" w:rsidRPr="0049353F" w:rsidTr="00F06094">
        <w:trPr>
          <w:cnfStyle w:val="100000000000"/>
          <w:trHeight w:val="739"/>
        </w:trPr>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szCs w:val="22"/>
              </w:rPr>
              <w:t>Gefahrensymbol und Signa</w:t>
            </w:r>
            <w:r w:rsidRPr="0049353F">
              <w:rPr>
                <w:rFonts w:cs="Arial"/>
                <w:szCs w:val="22"/>
              </w:rPr>
              <w:t>l</w:t>
            </w:r>
            <w:r w:rsidRPr="0049353F">
              <w:rPr>
                <w:rFonts w:cs="Arial"/>
                <w:szCs w:val="22"/>
              </w:rPr>
              <w:t>wort</w:t>
            </w:r>
          </w:p>
        </w:tc>
        <w:tc>
          <w:tcPr>
            <w:tcW w:w="3448" w:type="dxa"/>
            <w:vAlign w:val="center"/>
          </w:tcPr>
          <w:p w:rsidR="003605B1" w:rsidRPr="0049353F" w:rsidRDefault="003605B1" w:rsidP="00F06094">
            <w:pPr>
              <w:pStyle w:val="phyC4Flietext"/>
              <w:jc w:val="left"/>
              <w:cnfStyle w:val="100000000000"/>
              <w:rPr>
                <w:rFonts w:cs="Arial"/>
                <w:szCs w:val="22"/>
              </w:rPr>
            </w:pPr>
            <w:r w:rsidRPr="0049353F">
              <w:rPr>
                <w:rFonts w:cs="Arial"/>
                <w:szCs w:val="22"/>
              </w:rPr>
              <w:t>H-Sätze: Gefährdungen</w:t>
            </w:r>
          </w:p>
        </w:tc>
        <w:tc>
          <w:tcPr>
            <w:tcW w:w="3449" w:type="dxa"/>
            <w:vAlign w:val="center"/>
          </w:tcPr>
          <w:p w:rsidR="003605B1" w:rsidRPr="0049353F" w:rsidRDefault="003605B1" w:rsidP="00F06094">
            <w:pPr>
              <w:pStyle w:val="phyC4Flietext"/>
              <w:jc w:val="left"/>
              <w:cnfStyle w:val="100000000000"/>
              <w:rPr>
                <w:rFonts w:cs="Arial"/>
                <w:szCs w:val="22"/>
              </w:rPr>
            </w:pPr>
            <w:r w:rsidRPr="0049353F">
              <w:rPr>
                <w:rFonts w:cs="Arial"/>
                <w:szCs w:val="22"/>
              </w:rPr>
              <w:t>P-Sätze: Sicherheitshinweise</w:t>
            </w:r>
          </w:p>
        </w:tc>
      </w:tr>
      <w:tr w:rsidR="003605B1" w:rsidTr="00F06094">
        <w:trPr>
          <w:cnfStyle w:val="000000100000"/>
          <w:trHeight w:val="439"/>
        </w:trPr>
        <w:tc>
          <w:tcPr>
            <w:cnfStyle w:val="001000000000"/>
            <w:tcW w:w="10345" w:type="dxa"/>
            <w:gridSpan w:val="3"/>
            <w:vAlign w:val="center"/>
          </w:tcPr>
          <w:p w:rsidR="003605B1" w:rsidRPr="0049353F" w:rsidRDefault="003605B1" w:rsidP="00F06094">
            <w:pPr>
              <w:pStyle w:val="phyC4Flietext"/>
              <w:jc w:val="left"/>
              <w:rPr>
                <w:rFonts w:cs="Arial"/>
                <w:szCs w:val="22"/>
              </w:rPr>
            </w:pPr>
            <w:proofErr w:type="spellStart"/>
            <w:r w:rsidRPr="0049353F">
              <w:rPr>
                <w:rFonts w:cs="Arial"/>
                <w:szCs w:val="22"/>
              </w:rPr>
              <w:t>Rubidiumchlorid</w:t>
            </w:r>
            <w:proofErr w:type="spellEnd"/>
            <w:r w:rsidRPr="0049353F">
              <w:rPr>
                <w:rFonts w:cs="Arial"/>
                <w:szCs w:val="22"/>
              </w:rPr>
              <w:t xml:space="preserve"> (</w:t>
            </w:r>
            <w:proofErr w:type="spellStart"/>
            <w:r w:rsidRPr="0049353F">
              <w:rPr>
                <w:rFonts w:cs="Arial"/>
                <w:szCs w:val="22"/>
              </w:rPr>
              <w:t>RbCl</w:t>
            </w:r>
            <w:proofErr w:type="spellEnd"/>
            <w:r w:rsidRPr="0049353F">
              <w:rPr>
                <w:rFonts w:cs="Arial"/>
                <w:szCs w:val="22"/>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szCs w:val="22"/>
              </w:rPr>
              <w:t>-</w:t>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w:t>
            </w: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r w:rsidRPr="0049353F">
              <w:rPr>
                <w:rFonts w:cs="Arial"/>
                <w:szCs w:val="22"/>
              </w:rPr>
              <w:t>Germanium(IV)</w:t>
            </w:r>
            <w:proofErr w:type="spellStart"/>
            <w:r w:rsidRPr="0049353F">
              <w:rPr>
                <w:rFonts w:cs="Arial"/>
                <w:szCs w:val="22"/>
              </w:rPr>
              <w:t>oxid</w:t>
            </w:r>
            <w:proofErr w:type="spellEnd"/>
            <w:r w:rsidRPr="0049353F">
              <w:rPr>
                <w:rFonts w:cs="Arial"/>
                <w:szCs w:val="22"/>
              </w:rPr>
              <w:t xml:space="preserve"> (GeO</w:t>
            </w:r>
            <w:r w:rsidRPr="0049353F">
              <w:rPr>
                <w:rFonts w:cs="Arial"/>
                <w:szCs w:val="22"/>
                <w:vertAlign w:val="subscript"/>
              </w:rPr>
              <w:t>2</w:t>
            </w:r>
            <w:r w:rsidRPr="0049353F">
              <w:rPr>
                <w:rFonts w:cs="Arial"/>
                <w:szCs w:val="22"/>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noProof/>
                <w:szCs w:val="22"/>
              </w:rPr>
              <w:drawing>
                <wp:inline distT="0" distB="0" distL="0" distR="0">
                  <wp:extent cx="942975" cy="942975"/>
                  <wp:effectExtent l="19050" t="0" r="9525" b="0"/>
                  <wp:docPr id="8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H302: Gesundheitsschädlich bei Verschlucken.</w:t>
            </w:r>
          </w:p>
          <w:p w:rsidR="003605B1" w:rsidRPr="0049353F" w:rsidRDefault="003605B1" w:rsidP="00F06094">
            <w:pPr>
              <w:pStyle w:val="phyC4Flietext"/>
              <w:jc w:val="left"/>
              <w:cnfStyle w:val="000000000000"/>
              <w:rPr>
                <w:rFonts w:cs="Arial"/>
                <w:szCs w:val="22"/>
              </w:rPr>
            </w:pPr>
            <w:r w:rsidRPr="0049353F">
              <w:rPr>
                <w:rFonts w:cs="Arial"/>
                <w:szCs w:val="22"/>
              </w:rPr>
              <w:t>H332: Gesundheitsschädlich bei Einatmen</w:t>
            </w:r>
          </w:p>
        </w:tc>
        <w:tc>
          <w:tcPr>
            <w:tcW w:w="3449" w:type="dxa"/>
            <w:vAlign w:val="center"/>
          </w:tcPr>
          <w:p w:rsidR="003605B1" w:rsidRPr="0049353F" w:rsidRDefault="003605B1" w:rsidP="00F06094">
            <w:pPr>
              <w:pStyle w:val="phyC4Flietext"/>
              <w:jc w:val="left"/>
              <w:cnfStyle w:val="000000000000"/>
              <w:rPr>
                <w:rFonts w:cs="Arial"/>
                <w:szCs w:val="22"/>
              </w:rPr>
            </w:pPr>
            <w:r>
              <w:rPr>
                <w:rFonts w:cs="Arial"/>
                <w:szCs w:val="22"/>
              </w:rPr>
              <w:t>-</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r w:rsidRPr="0049353F">
              <w:rPr>
                <w:rFonts w:cs="Arial"/>
                <w:szCs w:val="22"/>
              </w:rPr>
              <w:t>Silber (I)</w:t>
            </w:r>
            <w:proofErr w:type="spellStart"/>
            <w:r w:rsidRPr="0049353F">
              <w:rPr>
                <w:rFonts w:cs="Arial"/>
                <w:szCs w:val="22"/>
              </w:rPr>
              <w:t>chloride</w:t>
            </w:r>
            <w:proofErr w:type="spellEnd"/>
            <w:r w:rsidRPr="0049353F">
              <w:rPr>
                <w:rFonts w:cs="Arial"/>
                <w:szCs w:val="22"/>
              </w:rPr>
              <w:t xml:space="preserve"> (</w:t>
            </w:r>
            <w:proofErr w:type="spellStart"/>
            <w:r w:rsidRPr="0049353F">
              <w:rPr>
                <w:rFonts w:cs="Arial"/>
                <w:szCs w:val="22"/>
              </w:rPr>
              <w:t>AgCl</w:t>
            </w:r>
            <w:proofErr w:type="spellEnd"/>
            <w:r w:rsidRPr="0049353F">
              <w:rPr>
                <w:rFonts w:cs="Arial"/>
                <w:szCs w:val="22"/>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lang w:val="en-US"/>
              </w:rPr>
            </w:pPr>
            <w:r w:rsidRPr="0049353F">
              <w:rPr>
                <w:rFonts w:cs="Arial"/>
                <w:noProof/>
                <w:szCs w:val="22"/>
              </w:rPr>
              <w:drawing>
                <wp:inline distT="0" distB="0" distL="0" distR="0">
                  <wp:extent cx="942975" cy="942975"/>
                  <wp:effectExtent l="19050" t="0" r="9525" b="0"/>
                  <wp:docPr id="8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szCs w:val="22"/>
                <w:lang w:val="en-US"/>
              </w:rPr>
              <w:t>Warning</w:t>
            </w:r>
          </w:p>
          <w:p w:rsidR="003605B1" w:rsidRPr="0049353F" w:rsidRDefault="003605B1" w:rsidP="00F06094">
            <w:pPr>
              <w:pStyle w:val="phyC4Flietext"/>
              <w:jc w:val="left"/>
              <w:rPr>
                <w:rFonts w:cs="Arial"/>
                <w:szCs w:val="22"/>
              </w:rPr>
            </w:pP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H400: Sehr giftig für Wassero</w:t>
            </w:r>
            <w:r w:rsidRPr="0049353F">
              <w:rPr>
                <w:rFonts w:cs="Arial"/>
                <w:szCs w:val="22"/>
              </w:rPr>
              <w:t>r</w:t>
            </w:r>
            <w:r w:rsidRPr="0049353F">
              <w:rPr>
                <w:rFonts w:cs="Arial"/>
                <w:szCs w:val="22"/>
              </w:rPr>
              <w:t>ganismen.</w:t>
            </w:r>
          </w:p>
          <w:p w:rsidR="003605B1" w:rsidRPr="0049353F" w:rsidRDefault="003605B1" w:rsidP="00F06094">
            <w:pPr>
              <w:pStyle w:val="phyC4Flietext"/>
              <w:jc w:val="left"/>
              <w:cnfStyle w:val="000000000000"/>
              <w:rPr>
                <w:rFonts w:cs="Arial"/>
                <w:szCs w:val="22"/>
              </w:rPr>
            </w:pP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P273: Freisetzung in die Umwelt vermeiden.</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r w:rsidRPr="0049353F">
              <w:rPr>
                <w:rFonts w:cs="Arial"/>
                <w:szCs w:val="22"/>
                <w:lang w:val="en-US"/>
              </w:rPr>
              <w:t>Zink</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szCs w:val="22"/>
              </w:rPr>
              <w:t>-</w:t>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w:t>
            </w: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w:t>
            </w:r>
          </w:p>
        </w:tc>
      </w:tr>
      <w:tr w:rsidR="003605B1" w:rsidTr="00F06094">
        <w:trPr>
          <w:cnfStyle w:val="000000100000"/>
        </w:trPr>
        <w:tc>
          <w:tcPr>
            <w:cnfStyle w:val="001000000000"/>
            <w:tcW w:w="3448" w:type="dxa"/>
            <w:vAlign w:val="center"/>
          </w:tcPr>
          <w:p w:rsidR="003605B1" w:rsidRPr="0049353F" w:rsidRDefault="003605B1" w:rsidP="00F06094">
            <w:pPr>
              <w:pStyle w:val="phyC4Flietext"/>
              <w:jc w:val="left"/>
              <w:rPr>
                <w:rFonts w:cs="Arial"/>
                <w:szCs w:val="22"/>
              </w:rPr>
            </w:pPr>
            <w:proofErr w:type="spellStart"/>
            <w:r w:rsidRPr="0049353F">
              <w:rPr>
                <w:rFonts w:cs="Arial"/>
                <w:szCs w:val="22"/>
                <w:lang w:val="en-US"/>
              </w:rPr>
              <w:t>Selen</w:t>
            </w:r>
            <w:proofErr w:type="spellEnd"/>
          </w:p>
        </w:tc>
        <w:tc>
          <w:tcPr>
            <w:tcW w:w="3448" w:type="dxa"/>
            <w:vAlign w:val="center"/>
          </w:tcPr>
          <w:p w:rsidR="003605B1" w:rsidRPr="0049353F" w:rsidRDefault="003605B1" w:rsidP="00F06094">
            <w:pPr>
              <w:pStyle w:val="phyC4Flietext"/>
              <w:jc w:val="left"/>
              <w:cnfStyle w:val="000000100000"/>
              <w:rPr>
                <w:rFonts w:cs="Arial"/>
                <w:szCs w:val="22"/>
              </w:rPr>
            </w:pPr>
          </w:p>
        </w:tc>
        <w:tc>
          <w:tcPr>
            <w:tcW w:w="3449" w:type="dxa"/>
            <w:vAlign w:val="center"/>
          </w:tcPr>
          <w:p w:rsidR="003605B1" w:rsidRPr="0049353F" w:rsidRDefault="003605B1" w:rsidP="00F06094">
            <w:pPr>
              <w:pStyle w:val="phyC4Flietext"/>
              <w:jc w:val="left"/>
              <w:cnfStyle w:val="000000100000"/>
              <w:rPr>
                <w:rFonts w:cs="Arial"/>
                <w:szCs w:val="22"/>
              </w:rPr>
            </w:pP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szCs w:val="22"/>
                <w:lang w:val="en-US"/>
              </w:rPr>
              <w:t>Danger</w:t>
            </w:r>
          </w:p>
          <w:p w:rsidR="003605B1" w:rsidRPr="0049353F" w:rsidRDefault="003605B1" w:rsidP="00F06094">
            <w:pPr>
              <w:pStyle w:val="phyC4Flietext"/>
              <w:jc w:val="left"/>
              <w:rPr>
                <w:rFonts w:cs="Arial"/>
                <w:szCs w:val="22"/>
              </w:rPr>
            </w:pPr>
            <w:r w:rsidRPr="0049353F">
              <w:rPr>
                <w:rFonts w:cs="Arial"/>
                <w:noProof/>
                <w:szCs w:val="22"/>
              </w:rPr>
              <w:drawing>
                <wp:inline distT="0" distB="0" distL="0" distR="0">
                  <wp:extent cx="942975" cy="942975"/>
                  <wp:effectExtent l="19050" t="0" r="9525" b="0"/>
                  <wp:docPr id="8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 xml:space="preserve">H301: Giftig bei Verschlucken. </w:t>
            </w:r>
          </w:p>
          <w:p w:rsidR="003605B1" w:rsidRPr="0049353F" w:rsidRDefault="003605B1" w:rsidP="00F06094">
            <w:pPr>
              <w:pStyle w:val="phyC4Flietext"/>
              <w:jc w:val="left"/>
              <w:cnfStyle w:val="000000000000"/>
              <w:rPr>
                <w:rFonts w:cs="Arial"/>
                <w:szCs w:val="22"/>
              </w:rPr>
            </w:pPr>
            <w:r w:rsidRPr="0049353F">
              <w:rPr>
                <w:rFonts w:cs="Arial"/>
                <w:szCs w:val="22"/>
              </w:rPr>
              <w:t>H331: Giftig bei Einatmen.</w:t>
            </w:r>
          </w:p>
          <w:p w:rsidR="003605B1" w:rsidRPr="0049353F" w:rsidRDefault="003605B1" w:rsidP="00F06094">
            <w:pPr>
              <w:pStyle w:val="phyC4Flietext"/>
              <w:jc w:val="left"/>
              <w:cnfStyle w:val="000000000000"/>
              <w:rPr>
                <w:rFonts w:cs="Arial"/>
                <w:szCs w:val="22"/>
              </w:rPr>
            </w:pPr>
            <w:r w:rsidRPr="0049353F">
              <w:rPr>
                <w:rFonts w:cs="Arial"/>
                <w:szCs w:val="22"/>
              </w:rPr>
              <w:t>H373: Kann die Organe schäd</w:t>
            </w:r>
            <w:r w:rsidRPr="0049353F">
              <w:rPr>
                <w:rFonts w:cs="Arial"/>
                <w:szCs w:val="22"/>
              </w:rPr>
              <w:t>i</w:t>
            </w:r>
            <w:r w:rsidRPr="0049353F">
              <w:rPr>
                <w:rFonts w:cs="Arial"/>
                <w:szCs w:val="22"/>
              </w:rPr>
              <w:t>gen bei längerer oder wiederho</w:t>
            </w:r>
            <w:r w:rsidRPr="0049353F">
              <w:rPr>
                <w:rFonts w:cs="Arial"/>
                <w:szCs w:val="22"/>
              </w:rPr>
              <w:t>l</w:t>
            </w:r>
            <w:r w:rsidRPr="0049353F">
              <w:rPr>
                <w:rFonts w:cs="Arial"/>
                <w:szCs w:val="22"/>
              </w:rPr>
              <w:t>ter Exposition.</w:t>
            </w:r>
          </w:p>
          <w:p w:rsidR="003605B1" w:rsidRPr="0049353F" w:rsidRDefault="003605B1" w:rsidP="00F06094">
            <w:pPr>
              <w:pStyle w:val="phyC4Flietext"/>
              <w:jc w:val="left"/>
              <w:cnfStyle w:val="000000000000"/>
              <w:rPr>
                <w:rFonts w:cs="Arial"/>
                <w:szCs w:val="22"/>
              </w:rPr>
            </w:pPr>
            <w:r w:rsidRPr="0049353F">
              <w:rPr>
                <w:rFonts w:cs="Arial"/>
                <w:szCs w:val="22"/>
              </w:rPr>
              <w:t>H413: Kann für Wasserorgani</w:t>
            </w:r>
            <w:r w:rsidRPr="0049353F">
              <w:rPr>
                <w:rFonts w:cs="Arial"/>
                <w:szCs w:val="22"/>
              </w:rPr>
              <w:t>s</w:t>
            </w:r>
            <w:r w:rsidRPr="0049353F">
              <w:rPr>
                <w:rFonts w:cs="Arial"/>
                <w:szCs w:val="22"/>
              </w:rPr>
              <w:t>men schädlich sein, mit langfri</w:t>
            </w:r>
            <w:r w:rsidRPr="0049353F">
              <w:rPr>
                <w:rFonts w:cs="Arial"/>
                <w:szCs w:val="22"/>
              </w:rPr>
              <w:t>s</w:t>
            </w:r>
            <w:r w:rsidRPr="0049353F">
              <w:rPr>
                <w:rFonts w:cs="Arial"/>
                <w:szCs w:val="22"/>
              </w:rPr>
              <w:t>tiger Wirkung</w:t>
            </w:r>
          </w:p>
        </w:tc>
        <w:tc>
          <w:tcPr>
            <w:tcW w:w="3449" w:type="dxa"/>
            <w:vAlign w:val="center"/>
          </w:tcPr>
          <w:p w:rsidR="003605B1" w:rsidRPr="0049353F" w:rsidRDefault="003605B1" w:rsidP="00F06094">
            <w:pPr>
              <w:pStyle w:val="phyC4Flietext"/>
              <w:jc w:val="left"/>
              <w:cnfStyle w:val="000000000000"/>
              <w:rPr>
                <w:rFonts w:cs="Arial"/>
                <w:szCs w:val="22"/>
              </w:rPr>
            </w:pPr>
            <w:r>
              <w:rPr>
                <w:rFonts w:cs="Arial"/>
                <w:szCs w:val="22"/>
              </w:rPr>
              <w:t>-</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proofErr w:type="spellStart"/>
            <w:r w:rsidRPr="0049353F">
              <w:rPr>
                <w:rFonts w:cs="Arial"/>
                <w:szCs w:val="22"/>
                <w:lang w:val="en-US"/>
              </w:rPr>
              <w:t>Kaliumbromid</w:t>
            </w:r>
            <w:proofErr w:type="spellEnd"/>
            <w:r w:rsidRPr="0049353F">
              <w:rPr>
                <w:rFonts w:cs="Arial"/>
                <w:szCs w:val="22"/>
                <w:lang w:val="en-US"/>
              </w:rPr>
              <w:t xml:space="preserve"> (</w:t>
            </w:r>
            <w:proofErr w:type="spellStart"/>
            <w:r w:rsidRPr="0049353F">
              <w:rPr>
                <w:rFonts w:cs="Arial"/>
                <w:szCs w:val="22"/>
                <w:lang w:val="en-US"/>
              </w:rPr>
              <w:t>KBr</w:t>
            </w:r>
            <w:proofErr w:type="spellEnd"/>
            <w:r w:rsidRPr="0049353F">
              <w:rPr>
                <w:rFonts w:cs="Arial"/>
                <w:szCs w:val="22"/>
                <w:lang w:val="en-US"/>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noProof/>
                <w:szCs w:val="22"/>
              </w:rPr>
              <w:drawing>
                <wp:inline distT="0" distB="0" distL="0" distR="0">
                  <wp:extent cx="942975" cy="942975"/>
                  <wp:effectExtent l="19050" t="0" r="9525" b="0"/>
                  <wp:docPr id="8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H315: Verursacht Hautreizungen</w:t>
            </w:r>
          </w:p>
          <w:p w:rsidR="003605B1" w:rsidRPr="0049353F" w:rsidRDefault="003605B1" w:rsidP="00F06094">
            <w:pPr>
              <w:pStyle w:val="phyC4Flietext"/>
              <w:jc w:val="left"/>
              <w:cnfStyle w:val="000000000000"/>
              <w:rPr>
                <w:rFonts w:cs="Arial"/>
                <w:szCs w:val="22"/>
              </w:rPr>
            </w:pPr>
            <w:r w:rsidRPr="0049353F">
              <w:rPr>
                <w:rFonts w:cs="Arial"/>
                <w:szCs w:val="22"/>
              </w:rPr>
              <w:t>H319: Verursacht schwere A</w:t>
            </w:r>
            <w:r w:rsidRPr="0049353F">
              <w:rPr>
                <w:rFonts w:cs="Arial"/>
                <w:szCs w:val="22"/>
              </w:rPr>
              <w:t>u</w:t>
            </w:r>
            <w:r w:rsidRPr="0049353F">
              <w:rPr>
                <w:rFonts w:cs="Arial"/>
                <w:szCs w:val="22"/>
              </w:rPr>
              <w:t>genreizung.</w:t>
            </w:r>
          </w:p>
          <w:p w:rsidR="003605B1" w:rsidRPr="0049353F" w:rsidRDefault="003605B1" w:rsidP="00F06094">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3605B1" w:rsidRPr="0049353F" w:rsidRDefault="003605B1" w:rsidP="00F06094">
            <w:pPr>
              <w:pStyle w:val="phyC4Flietext"/>
              <w:jc w:val="left"/>
              <w:cnfStyle w:val="000000000000"/>
              <w:rPr>
                <w:rFonts w:cs="Arial"/>
                <w:szCs w:val="22"/>
              </w:rPr>
            </w:pP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P261: Einatmen von Staub / Rauch / Gas / Nebel / Dampf / Aerosol vermeiden.</w:t>
            </w:r>
          </w:p>
          <w:p w:rsidR="003605B1" w:rsidRPr="0049353F" w:rsidRDefault="003605B1" w:rsidP="00F06094">
            <w:pPr>
              <w:pStyle w:val="phyC4Flietext"/>
              <w:jc w:val="left"/>
              <w:cnfStyle w:val="000000000000"/>
              <w:rPr>
                <w:rFonts w:cs="Arial"/>
                <w:szCs w:val="22"/>
              </w:rPr>
            </w:pPr>
            <w:r w:rsidRPr="0049353F">
              <w:rPr>
                <w:rFonts w:cs="Arial"/>
                <w:szCs w:val="22"/>
              </w:rPr>
              <w:t>P305 + P351 + P338: Bei Ko</w:t>
            </w:r>
            <w:r w:rsidRPr="0049353F">
              <w:rPr>
                <w:rFonts w:cs="Arial"/>
                <w:szCs w:val="22"/>
              </w:rPr>
              <w:t>n</w:t>
            </w:r>
            <w:r w:rsidRPr="0049353F">
              <w:rPr>
                <w:rFonts w:cs="Arial"/>
                <w:szCs w:val="22"/>
              </w:rPr>
              <w:t>takt mit den Augen: Einige Min</w:t>
            </w:r>
            <w:r w:rsidRPr="0049353F">
              <w:rPr>
                <w:rFonts w:cs="Arial"/>
                <w:szCs w:val="22"/>
              </w:rPr>
              <w:t>u</w:t>
            </w:r>
            <w:r w:rsidRPr="0049353F">
              <w:rPr>
                <w:rFonts w:cs="Arial"/>
                <w:szCs w:val="22"/>
              </w:rPr>
              <w:t>ten lang behutsam mit Wasser ausspülen. Eventuell vorhand</w:t>
            </w:r>
            <w:r w:rsidRPr="0049353F">
              <w:rPr>
                <w:rFonts w:cs="Arial"/>
                <w:szCs w:val="22"/>
              </w:rPr>
              <w:t>e</w:t>
            </w:r>
            <w:r w:rsidRPr="0049353F">
              <w:rPr>
                <w:rFonts w:cs="Arial"/>
                <w:szCs w:val="22"/>
              </w:rPr>
              <w:t>ne Kontaktlinsen nach Möglic</w:t>
            </w:r>
            <w:r w:rsidRPr="0049353F">
              <w:rPr>
                <w:rFonts w:cs="Arial"/>
                <w:szCs w:val="22"/>
              </w:rPr>
              <w:t>h</w:t>
            </w:r>
            <w:r w:rsidRPr="0049353F">
              <w:rPr>
                <w:rFonts w:cs="Arial"/>
                <w:szCs w:val="22"/>
              </w:rPr>
              <w:t xml:space="preserve">keit entfernen. Weiter ausspülen. </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proofErr w:type="spellStart"/>
            <w:r w:rsidRPr="0049353F">
              <w:rPr>
                <w:rFonts w:cs="Arial"/>
                <w:szCs w:val="22"/>
              </w:rPr>
              <w:t>Strontiumsulfat</w:t>
            </w:r>
            <w:proofErr w:type="spellEnd"/>
            <w:r w:rsidRPr="0049353F">
              <w:rPr>
                <w:rFonts w:cs="Arial"/>
                <w:szCs w:val="22"/>
              </w:rPr>
              <w:t xml:space="preserve"> (SrSO</w:t>
            </w:r>
            <w:r w:rsidRPr="0049353F">
              <w:rPr>
                <w:rFonts w:cs="Arial"/>
                <w:szCs w:val="22"/>
                <w:vertAlign w:val="subscript"/>
              </w:rPr>
              <w:t>4</w:t>
            </w:r>
            <w:r w:rsidRPr="0049353F">
              <w:rPr>
                <w:rFonts w:cs="Arial"/>
                <w:szCs w:val="22"/>
              </w:rPr>
              <w:t>)</w:t>
            </w:r>
          </w:p>
        </w:tc>
      </w:tr>
      <w:tr w:rsidR="003605B1" w:rsidTr="00F06094">
        <w:tc>
          <w:tcPr>
            <w:cnfStyle w:val="001000000000"/>
            <w:tcW w:w="3448" w:type="dxa"/>
            <w:vAlign w:val="center"/>
          </w:tcPr>
          <w:p w:rsidR="003605B1" w:rsidRDefault="003605B1" w:rsidP="00F06094">
            <w:pPr>
              <w:pStyle w:val="phyC4Flietext"/>
              <w:jc w:val="left"/>
              <w:rPr>
                <w:rFonts w:cs="Arial"/>
                <w:szCs w:val="22"/>
              </w:rPr>
            </w:pPr>
            <w:r w:rsidRPr="0049353F">
              <w:rPr>
                <w:rFonts w:cs="Arial"/>
                <w:szCs w:val="22"/>
              </w:rPr>
              <w:t>-</w:t>
            </w:r>
          </w:p>
          <w:p w:rsidR="003605B1" w:rsidRPr="0049353F" w:rsidRDefault="003605B1" w:rsidP="00F06094">
            <w:pPr>
              <w:pStyle w:val="phyC4Flietext"/>
              <w:jc w:val="left"/>
              <w:rPr>
                <w:rFonts w:cs="Arial"/>
                <w:szCs w:val="22"/>
              </w:rPr>
            </w:pP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lastRenderedPageBreak/>
              <w:t>-</w:t>
            </w: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r w:rsidRPr="0049353F">
              <w:rPr>
                <w:rFonts w:cs="Arial"/>
                <w:szCs w:val="22"/>
              </w:rPr>
              <w:lastRenderedPageBreak/>
              <w:t>Blei(IV)</w:t>
            </w:r>
            <w:proofErr w:type="spellStart"/>
            <w:r w:rsidRPr="0049353F">
              <w:rPr>
                <w:rFonts w:cs="Arial"/>
                <w:szCs w:val="22"/>
              </w:rPr>
              <w:t>oxid</w:t>
            </w:r>
            <w:proofErr w:type="spellEnd"/>
            <w:r w:rsidRPr="0049353F">
              <w:rPr>
                <w:rFonts w:cs="Arial"/>
                <w:szCs w:val="22"/>
              </w:rPr>
              <w:t xml:space="preserve"> (PbO</w:t>
            </w:r>
            <w:r w:rsidRPr="0049353F">
              <w:rPr>
                <w:rFonts w:cs="Arial"/>
                <w:szCs w:val="22"/>
                <w:vertAlign w:val="subscript"/>
              </w:rPr>
              <w:t>2</w:t>
            </w:r>
            <w:r w:rsidRPr="0049353F">
              <w:rPr>
                <w:rFonts w:cs="Arial"/>
                <w:szCs w:val="22"/>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szCs w:val="22"/>
                <w:lang w:val="en-US"/>
              </w:rPr>
              <w:t>Danger</w:t>
            </w:r>
          </w:p>
          <w:p w:rsidR="003605B1" w:rsidRPr="0049353F" w:rsidRDefault="003605B1" w:rsidP="00F06094">
            <w:pPr>
              <w:pStyle w:val="phyC4Flietext"/>
              <w:jc w:val="left"/>
              <w:rPr>
                <w:rFonts w:cs="Arial"/>
                <w:szCs w:val="22"/>
              </w:rPr>
            </w:pPr>
            <w:r w:rsidRPr="0049353F">
              <w:rPr>
                <w:rFonts w:cs="Arial"/>
                <w:noProof/>
                <w:szCs w:val="22"/>
              </w:rPr>
              <w:drawing>
                <wp:inline distT="0" distB="0" distL="0" distR="0">
                  <wp:extent cx="942975" cy="942975"/>
                  <wp:effectExtent l="19050" t="0" r="9525" b="0"/>
                  <wp:docPr id="8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noProof/>
                <w:szCs w:val="22"/>
              </w:rPr>
              <w:drawing>
                <wp:inline distT="0" distB="0" distL="0" distR="0">
                  <wp:extent cx="942975" cy="942975"/>
                  <wp:effectExtent l="19050" t="0" r="9525" b="0"/>
                  <wp:docPr id="8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H272: Kann Brand verstärken; Oxidationsmittel.</w:t>
            </w:r>
          </w:p>
          <w:p w:rsidR="003605B1" w:rsidRPr="0049353F" w:rsidRDefault="003605B1" w:rsidP="00F06094">
            <w:pPr>
              <w:pStyle w:val="phyC4Flietext"/>
              <w:jc w:val="left"/>
              <w:cnfStyle w:val="000000000000"/>
              <w:rPr>
                <w:rFonts w:cs="Arial"/>
                <w:szCs w:val="22"/>
              </w:rPr>
            </w:pPr>
            <w:r w:rsidRPr="0049353F">
              <w:rPr>
                <w:rFonts w:cs="Arial"/>
                <w:szCs w:val="22"/>
              </w:rPr>
              <w:t>H302: Gesundheitsschädlich bei Verschlucken.</w:t>
            </w:r>
          </w:p>
          <w:p w:rsidR="003605B1" w:rsidRPr="0049353F" w:rsidRDefault="003605B1" w:rsidP="00F06094">
            <w:pPr>
              <w:pStyle w:val="phyC4Flietext"/>
              <w:jc w:val="left"/>
              <w:cnfStyle w:val="000000000000"/>
              <w:rPr>
                <w:rFonts w:cs="Arial"/>
                <w:szCs w:val="22"/>
              </w:rPr>
            </w:pPr>
            <w:r w:rsidRPr="0049353F">
              <w:rPr>
                <w:rFonts w:cs="Arial"/>
                <w:szCs w:val="22"/>
              </w:rPr>
              <w:t>H332: Gesundheitsschädlich bei Einatmen.</w:t>
            </w:r>
          </w:p>
          <w:p w:rsidR="003605B1" w:rsidRPr="0049353F" w:rsidRDefault="003605B1" w:rsidP="00F06094">
            <w:pPr>
              <w:pStyle w:val="phyC4Flietext"/>
              <w:jc w:val="left"/>
              <w:cnfStyle w:val="000000000000"/>
              <w:rPr>
                <w:rFonts w:cs="Arial"/>
                <w:szCs w:val="22"/>
              </w:rPr>
            </w:pPr>
            <w:r w:rsidRPr="0049353F">
              <w:rPr>
                <w:rFonts w:cs="Arial"/>
                <w:szCs w:val="22"/>
              </w:rPr>
              <w:t>H360: Kann die Fruchtbarkeit beeinträchtigen oder da</w:t>
            </w:r>
            <w:r>
              <w:rPr>
                <w:rFonts w:cs="Arial"/>
                <w:szCs w:val="22"/>
              </w:rPr>
              <w:t>s Kind im Mutterleib schädigen</w:t>
            </w:r>
            <w:r w:rsidRPr="0049353F">
              <w:rPr>
                <w:rFonts w:cs="Arial"/>
                <w:szCs w:val="22"/>
              </w:rPr>
              <w:t>.</w:t>
            </w:r>
          </w:p>
          <w:p w:rsidR="003605B1" w:rsidRPr="0049353F" w:rsidRDefault="003605B1" w:rsidP="00F06094">
            <w:pPr>
              <w:pStyle w:val="phyC4Flietext"/>
              <w:jc w:val="left"/>
              <w:cnfStyle w:val="000000000000"/>
              <w:rPr>
                <w:rFonts w:cs="Arial"/>
                <w:szCs w:val="22"/>
              </w:rPr>
            </w:pPr>
            <w:r w:rsidRPr="0049353F">
              <w:rPr>
                <w:rFonts w:cs="Arial"/>
                <w:szCs w:val="22"/>
              </w:rPr>
              <w:t>H373: Kann die Organe schäd</w:t>
            </w:r>
            <w:r w:rsidRPr="0049353F">
              <w:rPr>
                <w:rFonts w:cs="Arial"/>
                <w:szCs w:val="22"/>
              </w:rPr>
              <w:t>i</w:t>
            </w:r>
            <w:r w:rsidRPr="0049353F">
              <w:rPr>
                <w:rFonts w:cs="Arial"/>
                <w:szCs w:val="22"/>
              </w:rPr>
              <w:t>gen bei längerer oder wiederho</w:t>
            </w:r>
            <w:r w:rsidRPr="0049353F">
              <w:rPr>
                <w:rFonts w:cs="Arial"/>
                <w:szCs w:val="22"/>
              </w:rPr>
              <w:t>l</w:t>
            </w:r>
            <w:r w:rsidRPr="0049353F">
              <w:rPr>
                <w:rFonts w:cs="Arial"/>
                <w:szCs w:val="22"/>
              </w:rPr>
              <w:t>ter Exposition.</w:t>
            </w:r>
          </w:p>
          <w:p w:rsidR="003605B1" w:rsidRPr="0049353F" w:rsidRDefault="003605B1" w:rsidP="00F06094">
            <w:pPr>
              <w:pStyle w:val="phyC4Flietext"/>
              <w:jc w:val="left"/>
              <w:cnfStyle w:val="000000000000"/>
              <w:rPr>
                <w:rFonts w:cs="Arial"/>
                <w:szCs w:val="22"/>
              </w:rPr>
            </w:pPr>
            <w:r w:rsidRPr="0049353F">
              <w:rPr>
                <w:rFonts w:cs="Arial"/>
                <w:szCs w:val="22"/>
              </w:rPr>
              <w:t>H410: Sehr giftig für Wassero</w:t>
            </w:r>
            <w:r w:rsidRPr="0049353F">
              <w:rPr>
                <w:rFonts w:cs="Arial"/>
                <w:szCs w:val="22"/>
              </w:rPr>
              <w:t>r</w:t>
            </w:r>
            <w:r w:rsidRPr="0049353F">
              <w:rPr>
                <w:rFonts w:cs="Arial"/>
                <w:szCs w:val="22"/>
              </w:rPr>
              <w:t>ganismen mit langfristiger Wi</w:t>
            </w:r>
            <w:r w:rsidRPr="0049353F">
              <w:rPr>
                <w:rFonts w:cs="Arial"/>
                <w:szCs w:val="22"/>
              </w:rPr>
              <w:t>r</w:t>
            </w:r>
            <w:r w:rsidRPr="0049353F">
              <w:rPr>
                <w:rFonts w:cs="Arial"/>
                <w:szCs w:val="22"/>
              </w:rPr>
              <w:t>kung.</w:t>
            </w: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P201: Vor Gebrauch besondere Anweisungen einholen.</w:t>
            </w:r>
          </w:p>
          <w:p w:rsidR="003605B1" w:rsidRPr="0049353F" w:rsidRDefault="003605B1" w:rsidP="00F06094">
            <w:pPr>
              <w:pStyle w:val="phyC4Flietext"/>
              <w:jc w:val="left"/>
              <w:cnfStyle w:val="000000000000"/>
              <w:rPr>
                <w:rFonts w:cs="Arial"/>
                <w:szCs w:val="22"/>
              </w:rPr>
            </w:pPr>
            <w:r w:rsidRPr="0049353F">
              <w:rPr>
                <w:rFonts w:cs="Arial"/>
                <w:szCs w:val="22"/>
              </w:rPr>
              <w:t>P220: Von Kleidung /…/ bren</w:t>
            </w:r>
            <w:r w:rsidRPr="0049353F">
              <w:rPr>
                <w:rFonts w:cs="Arial"/>
                <w:szCs w:val="22"/>
              </w:rPr>
              <w:t>n</w:t>
            </w:r>
            <w:r w:rsidRPr="0049353F">
              <w:rPr>
                <w:rFonts w:cs="Arial"/>
                <w:szCs w:val="22"/>
              </w:rPr>
              <w:t>baren Materialien fernha</w:t>
            </w:r>
            <w:r w:rsidRPr="0049353F">
              <w:rPr>
                <w:rFonts w:cs="Arial"/>
                <w:szCs w:val="22"/>
              </w:rPr>
              <w:t>l</w:t>
            </w:r>
            <w:r w:rsidRPr="0049353F">
              <w:rPr>
                <w:rFonts w:cs="Arial"/>
                <w:szCs w:val="22"/>
              </w:rPr>
              <w:t>ten/entfernt aufbewahren.</w:t>
            </w:r>
          </w:p>
          <w:p w:rsidR="003605B1" w:rsidRPr="0049353F" w:rsidRDefault="003605B1" w:rsidP="00F06094">
            <w:pPr>
              <w:pStyle w:val="phyC4Flietext"/>
              <w:jc w:val="left"/>
              <w:cnfStyle w:val="000000000000"/>
              <w:rPr>
                <w:rFonts w:cs="Arial"/>
                <w:szCs w:val="22"/>
              </w:rPr>
            </w:pPr>
            <w:r w:rsidRPr="0049353F">
              <w:rPr>
                <w:rFonts w:cs="Arial"/>
                <w:szCs w:val="22"/>
              </w:rPr>
              <w:t>P273: Freisetzung in die Umwelt vermeiden.</w:t>
            </w:r>
          </w:p>
          <w:p w:rsidR="003605B1" w:rsidRPr="0049353F" w:rsidRDefault="003605B1" w:rsidP="00F06094">
            <w:pPr>
              <w:pStyle w:val="phyC4Flietext"/>
              <w:jc w:val="left"/>
              <w:cnfStyle w:val="000000000000"/>
              <w:rPr>
                <w:rFonts w:cs="Arial"/>
                <w:szCs w:val="22"/>
              </w:rPr>
            </w:pPr>
            <w:r w:rsidRPr="0049353F">
              <w:rPr>
                <w:rFonts w:cs="Arial"/>
                <w:szCs w:val="22"/>
              </w:rPr>
              <w:t xml:space="preserve">P308 + P313: Bei Exposition oder falls </w:t>
            </w:r>
            <w:proofErr w:type="spellStart"/>
            <w:r w:rsidRPr="0049353F">
              <w:rPr>
                <w:rFonts w:cs="Arial"/>
                <w:szCs w:val="22"/>
              </w:rPr>
              <w:t>betroffen:Ärztlichen</w:t>
            </w:r>
            <w:proofErr w:type="spellEnd"/>
            <w:r w:rsidRPr="0049353F">
              <w:rPr>
                <w:rFonts w:cs="Arial"/>
                <w:szCs w:val="22"/>
              </w:rPr>
              <w:t xml:space="preserve"> Rat einholen / ärztliche Hilfe hi</w:t>
            </w:r>
            <w:r w:rsidRPr="0049353F">
              <w:rPr>
                <w:rFonts w:cs="Arial"/>
                <w:szCs w:val="22"/>
              </w:rPr>
              <w:t>n</w:t>
            </w:r>
            <w:r w:rsidRPr="0049353F">
              <w:rPr>
                <w:rFonts w:cs="Arial"/>
                <w:szCs w:val="22"/>
              </w:rPr>
              <w:t>zuziehen.</w:t>
            </w:r>
          </w:p>
          <w:p w:rsidR="003605B1" w:rsidRPr="0049353F" w:rsidRDefault="003605B1" w:rsidP="00F06094">
            <w:pPr>
              <w:pStyle w:val="phyC4Flietext"/>
              <w:jc w:val="left"/>
              <w:cnfStyle w:val="000000000000"/>
              <w:rPr>
                <w:rFonts w:cs="Arial"/>
                <w:szCs w:val="22"/>
              </w:rPr>
            </w:pPr>
            <w:r w:rsidRPr="0049353F">
              <w:rPr>
                <w:rFonts w:cs="Arial"/>
                <w:szCs w:val="22"/>
              </w:rPr>
              <w:t>P501: Inhalt / Behälter … zufü</w:t>
            </w:r>
            <w:r w:rsidRPr="0049353F">
              <w:rPr>
                <w:rFonts w:cs="Arial"/>
                <w:szCs w:val="22"/>
              </w:rPr>
              <w:t>h</w:t>
            </w:r>
            <w:r w:rsidRPr="0049353F">
              <w:rPr>
                <w:rFonts w:cs="Arial"/>
                <w:szCs w:val="22"/>
              </w:rPr>
              <w:t>ren.</w:t>
            </w:r>
          </w:p>
          <w:p w:rsidR="003605B1" w:rsidRPr="0049353F" w:rsidRDefault="003605B1" w:rsidP="00F06094">
            <w:pPr>
              <w:pStyle w:val="phyC4Flietext"/>
              <w:jc w:val="left"/>
              <w:cnfStyle w:val="000000000000"/>
              <w:rPr>
                <w:rFonts w:cs="Arial"/>
                <w:szCs w:val="22"/>
              </w:rPr>
            </w:pP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r w:rsidRPr="0049353F">
              <w:rPr>
                <w:rFonts w:cs="Arial"/>
                <w:szCs w:val="22"/>
              </w:rPr>
              <w:t>Wolfram(IV)</w:t>
            </w:r>
            <w:proofErr w:type="spellStart"/>
            <w:r w:rsidRPr="0049353F">
              <w:rPr>
                <w:rFonts w:cs="Arial"/>
                <w:szCs w:val="22"/>
              </w:rPr>
              <w:t>oxid</w:t>
            </w:r>
            <w:proofErr w:type="spellEnd"/>
            <w:r w:rsidRPr="0049353F">
              <w:rPr>
                <w:rFonts w:cs="Arial"/>
                <w:szCs w:val="22"/>
              </w:rPr>
              <w:t xml:space="preserve"> (WO</w:t>
            </w:r>
            <w:r w:rsidRPr="0049353F">
              <w:rPr>
                <w:rFonts w:cs="Arial"/>
                <w:szCs w:val="22"/>
                <w:vertAlign w:val="subscript"/>
              </w:rPr>
              <w:t>2</w:t>
            </w:r>
            <w:r w:rsidRPr="0049353F">
              <w:rPr>
                <w:rFonts w:cs="Arial"/>
                <w:szCs w:val="22"/>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rPr>
            </w:pPr>
            <w:r w:rsidRPr="0049353F">
              <w:rPr>
                <w:rFonts w:cs="Arial"/>
                <w:noProof/>
                <w:szCs w:val="22"/>
              </w:rPr>
              <w:drawing>
                <wp:inline distT="0" distB="0" distL="0" distR="0">
                  <wp:extent cx="942975" cy="942975"/>
                  <wp:effectExtent l="19050" t="0" r="9525" b="0"/>
                  <wp:docPr id="7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szCs w:val="22"/>
              </w:rPr>
              <w:t xml:space="preserve"> </w:t>
            </w:r>
            <w:proofErr w:type="spellStart"/>
            <w:r w:rsidRPr="0049353F">
              <w:rPr>
                <w:rFonts w:cs="Arial"/>
                <w:szCs w:val="22"/>
              </w:rPr>
              <w:t>Warning</w:t>
            </w:r>
            <w:proofErr w:type="spellEnd"/>
          </w:p>
          <w:p w:rsidR="003605B1" w:rsidRPr="0049353F" w:rsidRDefault="003605B1" w:rsidP="00F06094">
            <w:pPr>
              <w:pStyle w:val="phyC4Flietext"/>
              <w:jc w:val="left"/>
              <w:rPr>
                <w:rFonts w:cs="Arial"/>
                <w:szCs w:val="22"/>
              </w:rPr>
            </w:pP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3605B1" w:rsidRPr="0049353F" w:rsidRDefault="003605B1" w:rsidP="00F06094">
            <w:pPr>
              <w:pStyle w:val="phyC4Flietext"/>
              <w:jc w:val="left"/>
              <w:cnfStyle w:val="000000000000"/>
              <w:rPr>
                <w:rFonts w:cs="Arial"/>
                <w:szCs w:val="22"/>
              </w:rPr>
            </w:pPr>
          </w:p>
        </w:tc>
        <w:tc>
          <w:tcPr>
            <w:tcW w:w="3449" w:type="dxa"/>
            <w:vAlign w:val="center"/>
          </w:tcPr>
          <w:p w:rsidR="003605B1" w:rsidRPr="0049353F" w:rsidRDefault="003605B1" w:rsidP="00F06094">
            <w:pPr>
              <w:pStyle w:val="phyC4Flietext"/>
              <w:jc w:val="left"/>
              <w:cnfStyle w:val="000000000000"/>
              <w:rPr>
                <w:rFonts w:cs="Arial"/>
                <w:szCs w:val="22"/>
              </w:rPr>
            </w:pPr>
            <w:r>
              <w:rPr>
                <w:rFonts w:cs="Arial"/>
                <w:szCs w:val="22"/>
              </w:rPr>
              <w:t>-</w:t>
            </w:r>
          </w:p>
        </w:tc>
      </w:tr>
      <w:tr w:rsidR="003605B1" w:rsidTr="00F06094">
        <w:trPr>
          <w:cnfStyle w:val="000000100000"/>
        </w:trPr>
        <w:tc>
          <w:tcPr>
            <w:cnfStyle w:val="001000000000"/>
            <w:tcW w:w="10345" w:type="dxa"/>
            <w:gridSpan w:val="3"/>
            <w:vAlign w:val="center"/>
          </w:tcPr>
          <w:p w:rsidR="003605B1" w:rsidRPr="0049353F" w:rsidRDefault="003605B1" w:rsidP="00F06094">
            <w:pPr>
              <w:pStyle w:val="phyC4Flietext"/>
              <w:jc w:val="left"/>
              <w:rPr>
                <w:rFonts w:cs="Arial"/>
                <w:szCs w:val="22"/>
              </w:rPr>
            </w:pPr>
            <w:proofErr w:type="spellStart"/>
            <w:r w:rsidRPr="0049353F">
              <w:rPr>
                <w:rFonts w:cs="Arial"/>
                <w:szCs w:val="22"/>
                <w:lang w:val="en-US"/>
              </w:rPr>
              <w:t>Bismust</w:t>
            </w:r>
            <w:proofErr w:type="spellEnd"/>
            <w:r w:rsidRPr="0049353F">
              <w:rPr>
                <w:rFonts w:cs="Arial"/>
                <w:szCs w:val="22"/>
                <w:lang w:val="en-US"/>
              </w:rPr>
              <w:t>(III)</w:t>
            </w:r>
            <w:proofErr w:type="spellStart"/>
            <w:r w:rsidRPr="0049353F">
              <w:rPr>
                <w:rFonts w:cs="Arial"/>
                <w:szCs w:val="22"/>
                <w:lang w:val="en-US"/>
              </w:rPr>
              <w:t>oxid</w:t>
            </w:r>
            <w:proofErr w:type="spellEnd"/>
            <w:r w:rsidRPr="0049353F">
              <w:rPr>
                <w:rFonts w:cs="Arial"/>
                <w:szCs w:val="22"/>
                <w:lang w:val="en-US"/>
              </w:rPr>
              <w:t xml:space="preserve"> (Bi</w:t>
            </w:r>
            <w:r w:rsidRPr="0049353F">
              <w:rPr>
                <w:rFonts w:cs="Arial"/>
                <w:szCs w:val="22"/>
                <w:vertAlign w:val="subscript"/>
                <w:lang w:val="en-US"/>
              </w:rPr>
              <w:t>2</w:t>
            </w:r>
            <w:r w:rsidRPr="0049353F">
              <w:rPr>
                <w:rFonts w:cs="Arial"/>
                <w:szCs w:val="22"/>
                <w:lang w:val="en-US"/>
              </w:rPr>
              <w:t>O</w:t>
            </w:r>
            <w:r w:rsidRPr="0049353F">
              <w:rPr>
                <w:rFonts w:cs="Arial"/>
                <w:szCs w:val="22"/>
                <w:vertAlign w:val="subscript"/>
                <w:lang w:val="en-US"/>
              </w:rPr>
              <w:t>3</w:t>
            </w:r>
            <w:r w:rsidRPr="0049353F">
              <w:rPr>
                <w:rFonts w:cs="Arial"/>
                <w:szCs w:val="22"/>
                <w:lang w:val="en-US"/>
              </w:rPr>
              <w:t>)</w:t>
            </w:r>
          </w:p>
        </w:tc>
      </w:tr>
      <w:tr w:rsidR="003605B1" w:rsidTr="00F06094">
        <w:tc>
          <w:tcPr>
            <w:cnfStyle w:val="001000000000"/>
            <w:tcW w:w="3448" w:type="dxa"/>
            <w:vAlign w:val="center"/>
          </w:tcPr>
          <w:p w:rsidR="003605B1" w:rsidRPr="0049353F" w:rsidRDefault="003605B1" w:rsidP="00F06094">
            <w:pPr>
              <w:pStyle w:val="phyC4Flietext"/>
              <w:jc w:val="left"/>
              <w:rPr>
                <w:rFonts w:cs="Arial"/>
                <w:szCs w:val="22"/>
                <w:lang w:val="en-US"/>
              </w:rPr>
            </w:pPr>
            <w:r w:rsidRPr="0049353F">
              <w:rPr>
                <w:rFonts w:cs="Arial"/>
                <w:noProof/>
                <w:szCs w:val="22"/>
              </w:rPr>
              <w:drawing>
                <wp:inline distT="0" distB="0" distL="0" distR="0">
                  <wp:extent cx="942975" cy="942975"/>
                  <wp:effectExtent l="19050" t="0" r="9525" b="0"/>
                  <wp:docPr id="7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r w:rsidRPr="0049353F">
              <w:rPr>
                <w:rFonts w:cs="Arial"/>
                <w:szCs w:val="22"/>
                <w:lang w:val="en-US"/>
              </w:rPr>
              <w:t xml:space="preserve"> Warning</w:t>
            </w:r>
          </w:p>
          <w:p w:rsidR="003605B1" w:rsidRPr="0049353F" w:rsidRDefault="003605B1" w:rsidP="00F06094">
            <w:pPr>
              <w:pStyle w:val="phyC4Flietext"/>
              <w:jc w:val="left"/>
              <w:rPr>
                <w:rFonts w:cs="Arial"/>
                <w:szCs w:val="22"/>
              </w:rPr>
            </w:pPr>
          </w:p>
        </w:tc>
        <w:tc>
          <w:tcPr>
            <w:tcW w:w="3448"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H315: Verursacht Hautreizu</w:t>
            </w:r>
            <w:r w:rsidRPr="0049353F">
              <w:rPr>
                <w:rFonts w:cs="Arial"/>
                <w:szCs w:val="22"/>
              </w:rPr>
              <w:t>n</w:t>
            </w:r>
            <w:r w:rsidRPr="0049353F">
              <w:rPr>
                <w:rFonts w:cs="Arial"/>
                <w:szCs w:val="22"/>
              </w:rPr>
              <w:t>gen.</w:t>
            </w:r>
          </w:p>
          <w:p w:rsidR="003605B1" w:rsidRPr="0049353F" w:rsidRDefault="003605B1" w:rsidP="00F06094">
            <w:pPr>
              <w:pStyle w:val="phyC4Flietext"/>
              <w:jc w:val="left"/>
              <w:cnfStyle w:val="000000000000"/>
              <w:rPr>
                <w:rFonts w:cs="Arial"/>
                <w:szCs w:val="22"/>
              </w:rPr>
            </w:pPr>
            <w:r w:rsidRPr="0049353F">
              <w:rPr>
                <w:rFonts w:cs="Arial"/>
                <w:szCs w:val="22"/>
              </w:rPr>
              <w:t>H319: Verursacht schwere A</w:t>
            </w:r>
            <w:r w:rsidRPr="0049353F">
              <w:rPr>
                <w:rFonts w:cs="Arial"/>
                <w:szCs w:val="22"/>
              </w:rPr>
              <w:t>u</w:t>
            </w:r>
            <w:r w:rsidRPr="0049353F">
              <w:rPr>
                <w:rFonts w:cs="Arial"/>
                <w:szCs w:val="22"/>
              </w:rPr>
              <w:t>genreizung.</w:t>
            </w:r>
          </w:p>
          <w:p w:rsidR="003605B1" w:rsidRPr="0049353F" w:rsidRDefault="003605B1" w:rsidP="00F06094">
            <w:pPr>
              <w:pStyle w:val="phyC4Flietext"/>
              <w:jc w:val="left"/>
              <w:cnfStyle w:val="000000000000"/>
              <w:rPr>
                <w:rFonts w:cs="Arial"/>
                <w:szCs w:val="22"/>
              </w:rPr>
            </w:pPr>
            <w:r w:rsidRPr="0049353F">
              <w:rPr>
                <w:rFonts w:cs="Arial"/>
                <w:szCs w:val="22"/>
              </w:rPr>
              <w:t>H335: Kann die Atemwege re</w:t>
            </w:r>
            <w:r w:rsidRPr="0049353F">
              <w:rPr>
                <w:rFonts w:cs="Arial"/>
                <w:szCs w:val="22"/>
              </w:rPr>
              <w:t>i</w:t>
            </w:r>
            <w:r w:rsidRPr="0049353F">
              <w:rPr>
                <w:rFonts w:cs="Arial"/>
                <w:szCs w:val="22"/>
              </w:rPr>
              <w:t>zen.</w:t>
            </w:r>
          </w:p>
          <w:p w:rsidR="003605B1" w:rsidRPr="0049353F" w:rsidRDefault="003605B1" w:rsidP="00F06094">
            <w:pPr>
              <w:pStyle w:val="phyC4Flietext"/>
              <w:jc w:val="left"/>
              <w:cnfStyle w:val="000000000000"/>
              <w:rPr>
                <w:rFonts w:cs="Arial"/>
                <w:szCs w:val="22"/>
              </w:rPr>
            </w:pPr>
          </w:p>
        </w:tc>
        <w:tc>
          <w:tcPr>
            <w:tcW w:w="3449" w:type="dxa"/>
            <w:vAlign w:val="center"/>
          </w:tcPr>
          <w:p w:rsidR="003605B1" w:rsidRPr="0049353F" w:rsidRDefault="003605B1" w:rsidP="00F06094">
            <w:pPr>
              <w:pStyle w:val="phyC4Flietext"/>
              <w:jc w:val="left"/>
              <w:cnfStyle w:val="000000000000"/>
              <w:rPr>
                <w:rFonts w:cs="Arial"/>
                <w:szCs w:val="22"/>
              </w:rPr>
            </w:pPr>
            <w:r w:rsidRPr="0049353F">
              <w:rPr>
                <w:rFonts w:cs="Arial"/>
                <w:szCs w:val="22"/>
              </w:rPr>
              <w:t>P261: Einatmen von Staub / Rauch / Gas / Nebel / Dampf / Aerosol vermeiden.</w:t>
            </w:r>
          </w:p>
          <w:p w:rsidR="003605B1" w:rsidRPr="0049353F" w:rsidRDefault="003605B1" w:rsidP="00F06094">
            <w:pPr>
              <w:pStyle w:val="phyC4Flietext"/>
              <w:jc w:val="left"/>
              <w:cnfStyle w:val="000000000000"/>
              <w:rPr>
                <w:rFonts w:cs="Arial"/>
                <w:szCs w:val="22"/>
              </w:rPr>
            </w:pPr>
            <w:r w:rsidRPr="0049353F">
              <w:rPr>
                <w:rFonts w:cs="Arial"/>
                <w:szCs w:val="22"/>
              </w:rPr>
              <w:t>P305 + P351 + P338: Einige M</w:t>
            </w:r>
            <w:r w:rsidRPr="0049353F">
              <w:rPr>
                <w:rFonts w:cs="Arial"/>
                <w:szCs w:val="22"/>
              </w:rPr>
              <w:t>i</w:t>
            </w:r>
            <w:r w:rsidRPr="0049353F">
              <w:rPr>
                <w:rFonts w:cs="Arial"/>
                <w:szCs w:val="22"/>
              </w:rPr>
              <w:t>nuten lang behutsam mit Wasser ausspülen.</w:t>
            </w:r>
            <w:r>
              <w:rPr>
                <w:rFonts w:cs="Arial"/>
                <w:szCs w:val="22"/>
              </w:rPr>
              <w:t xml:space="preserve"> </w:t>
            </w:r>
            <w:r w:rsidRPr="0049353F">
              <w:rPr>
                <w:rFonts w:cs="Arial"/>
                <w:szCs w:val="22"/>
              </w:rPr>
              <w:t xml:space="preserve">Bei Kontakt mit den Augen: Eventuell vorhandene Kontaktlinsen nach Möglichkeit entfernen. Weiter ausspülen. </w:t>
            </w:r>
          </w:p>
        </w:tc>
      </w:tr>
    </w:tbl>
    <w:p w:rsidR="003605B1" w:rsidRDefault="003605B1" w:rsidP="003605B1">
      <w:pPr>
        <w:pStyle w:val="phyC4Flietext"/>
      </w:pPr>
    </w:p>
    <w:p w:rsidR="003605B1" w:rsidRDefault="003605B1" w:rsidP="003605B1">
      <w:pPr>
        <w:tabs>
          <w:tab w:val="clear" w:pos="425"/>
        </w:tabs>
        <w:rPr>
          <w:szCs w:val="20"/>
        </w:rPr>
      </w:pPr>
    </w:p>
    <w:sectPr w:rsidR="003605B1" w:rsidSect="00CA7CB7">
      <w:headerReference w:type="even" r:id="rId26"/>
      <w:headerReference w:type="default" r:id="rId27"/>
      <w:footerReference w:type="even" r:id="rId28"/>
      <w:footerReference w:type="default" r:id="rId29"/>
      <w:type w:val="oddPage"/>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B85" w:rsidRDefault="00743B85">
      <w:r>
        <w:separator/>
      </w:r>
    </w:p>
  </w:endnote>
  <w:endnote w:type="continuationSeparator" w:id="0">
    <w:p w:rsidR="00743B85" w:rsidRDefault="00743B8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eTTI">
    <w:panose1 w:val="00000000000000000000"/>
    <w:charset w:val="00"/>
    <w:family w:val="auto"/>
    <w:notTrueType/>
    <w:pitch w:val="default"/>
    <w:sig w:usb0="00000003" w:usb1="00000000" w:usb2="00000000" w:usb3="00000000" w:csb0="00000001" w:csb1="00000000"/>
  </w:font>
  <w:font w:name="Aveni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CCE" w:rsidRDefault="008E6CCE">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6350635</wp:posOffset>
          </wp:positionH>
          <wp:positionV relativeFrom="page">
            <wp:posOffset>10002520</wp:posOffset>
          </wp:positionV>
          <wp:extent cx="854710" cy="254000"/>
          <wp:effectExtent l="19050" t="0" r="254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54710"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95490A">
      <w:rPr>
        <w:rStyle w:val="Seitenzahl"/>
      </w:rPr>
      <w:fldChar w:fldCharType="begin"/>
    </w:r>
    <w:r>
      <w:rPr>
        <w:rStyle w:val="Seitenzahl"/>
        <w:lang w:val="en-GB"/>
      </w:rPr>
      <w:instrText xml:space="preserve"> PAGE </w:instrText>
    </w:r>
    <w:r w:rsidR="0095490A">
      <w:rPr>
        <w:rStyle w:val="Seitenzahl"/>
      </w:rPr>
      <w:fldChar w:fldCharType="separate"/>
    </w:r>
    <w:r w:rsidR="007F2658">
      <w:rPr>
        <w:rStyle w:val="Seitenzahl"/>
        <w:noProof/>
        <w:lang w:val="en-GB"/>
      </w:rPr>
      <w:t>2</w:t>
    </w:r>
    <w:r w:rsidR="0095490A">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P2544701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CCE" w:rsidRDefault="0095490A">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8E6CCE" w:rsidRDefault="008E6CCE">
                <w:pPr>
                  <w:rPr>
                    <w:color w:val="FFFFFF"/>
                    <w:sz w:val="16"/>
                    <w:szCs w:val="16"/>
                  </w:rPr>
                </w:pPr>
                <w:r>
                  <w:rPr>
                    <w:rFonts w:ascii="Avenir LT Std 55 Roman" w:hAnsi="Avenir LT Std 55 Roman"/>
                    <w:color w:val="FFFFFF"/>
                    <w:sz w:val="16"/>
                    <w:szCs w:val="16"/>
                  </w:rPr>
                  <w:t>www.phywe.com</w:t>
                </w:r>
              </w:p>
            </w:txbxContent>
          </v:textbox>
        </v:shape>
      </w:pict>
    </w:r>
    <w:r w:rsidR="008E6CCE">
      <w:rPr>
        <w:lang w:val="en-GB"/>
      </w:rPr>
      <w:t>P2544701</w:t>
    </w:r>
    <w:r w:rsidR="008E6CCE">
      <w:rPr>
        <w:lang w:val="en-GB"/>
      </w:rPr>
      <w:tab/>
    </w:r>
    <w:r w:rsidR="008E6CCE">
      <w:rPr>
        <w:lang w:val="en-GB"/>
      </w:rPr>
      <w:tab/>
    </w:r>
    <w:r w:rsidR="008E6CCE">
      <w:rPr>
        <w:lang w:val="en-GB"/>
      </w:rPr>
      <w:tab/>
      <w:t xml:space="preserve">      PHYWE </w:t>
    </w:r>
    <w:proofErr w:type="spellStart"/>
    <w:r w:rsidR="008E6CCE">
      <w:rPr>
        <w:lang w:val="en-GB"/>
      </w:rPr>
      <w:t>Systeme</w:t>
    </w:r>
    <w:proofErr w:type="spellEnd"/>
    <w:r w:rsidR="008E6CCE">
      <w:rPr>
        <w:lang w:val="en-GB"/>
      </w:rPr>
      <w:t xml:space="preserve"> GmbH &amp; Co. KG © All rights reserved                                                                                              </w:t>
    </w:r>
    <w:r>
      <w:rPr>
        <w:rStyle w:val="Seitenzahl"/>
      </w:rPr>
      <w:fldChar w:fldCharType="begin"/>
    </w:r>
    <w:r w:rsidR="008E6CCE">
      <w:rPr>
        <w:rStyle w:val="Seitenzahl"/>
        <w:lang w:val="en-GB"/>
      </w:rPr>
      <w:instrText xml:space="preserve"> PAGE </w:instrText>
    </w:r>
    <w:r>
      <w:rPr>
        <w:rStyle w:val="Seitenzahl"/>
      </w:rPr>
      <w:fldChar w:fldCharType="separate"/>
    </w:r>
    <w:r w:rsidR="007F2658">
      <w:rPr>
        <w:rStyle w:val="Seitenzahl"/>
        <w:noProof/>
        <w:lang w:val="en-GB"/>
      </w:rPr>
      <w:t>1</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B85" w:rsidRDefault="00743B85">
      <w:r>
        <w:separator/>
      </w:r>
    </w:p>
  </w:footnote>
  <w:footnote w:type="continuationSeparator" w:id="0">
    <w:p w:rsidR="00743B85" w:rsidRDefault="00743B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CCE" w:rsidRDefault="008E6CCE">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95490A">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8E6CCE" w:rsidRDefault="008E6CCE" w:rsidP="005157E8">
                <w:pPr>
                  <w:pStyle w:val="phyC4KopfzNum"/>
                  <w:spacing w:before="40"/>
                </w:pPr>
                <w:r>
                  <w:t>TEP</w:t>
                </w:r>
                <w:r>
                  <w:br/>
                  <w:t>5.4.47</w:t>
                </w:r>
                <w:r>
                  <w:br/>
                  <w:t>-01</w:t>
                </w:r>
              </w:p>
              <w:p w:rsidR="008E6CCE" w:rsidRPr="005157E8" w:rsidRDefault="008E6CCE" w:rsidP="005157E8"/>
            </w:txbxContent>
          </v:textbox>
          <w10:wrap anchorx="page" anchory="page"/>
        </v:shape>
      </w:pict>
    </w:r>
    <w:r w:rsidR="0095490A">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8E6CCE" w:rsidRPr="00976AEF" w:rsidRDefault="008E6CCE" w:rsidP="005157E8">
                <w:pPr>
                  <w:pStyle w:val="phyC4KopfzBox2ZeilLi"/>
                  <w:ind w:right="2929"/>
                </w:pPr>
                <w:r>
                  <w:t>Qualitative Röntgenfluoreszenzanalyse</w:t>
                </w:r>
                <w:r>
                  <w:br/>
                  <w:t>an Pulverproben</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CCE" w:rsidRDefault="008E6CCE">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95490A">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8E6CCE" w:rsidRDefault="008E6CCE" w:rsidP="005157E8">
                <w:pPr>
                  <w:pStyle w:val="phyC4KopfzNum"/>
                  <w:spacing w:before="40"/>
                </w:pPr>
                <w:r>
                  <w:t>TEP</w:t>
                </w:r>
                <w:r>
                  <w:br/>
                  <w:t>5.4.47</w:t>
                </w:r>
                <w:r>
                  <w:br/>
                  <w:t>-01</w:t>
                </w:r>
              </w:p>
              <w:p w:rsidR="008E6CCE" w:rsidRPr="005157E8" w:rsidRDefault="008E6CCE" w:rsidP="005157E8"/>
            </w:txbxContent>
          </v:textbox>
          <w10:wrap anchorx="page" anchory="page"/>
        </v:shape>
      </w:pict>
    </w:r>
    <w:r w:rsidR="0095490A">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8E6CCE" w:rsidRPr="00976AEF" w:rsidRDefault="008E6CCE" w:rsidP="005157E8">
                <w:pPr>
                  <w:pStyle w:val="phyC4KopfzBox2ZeilRe"/>
                  <w:ind w:left="2552"/>
                </w:pPr>
                <w:r>
                  <w:t>Qualitative Röntgenfluoreszenzanalyse</w:t>
                </w:r>
                <w:r>
                  <w:br/>
                  <w:t>an Pulverproben</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74D4A"/>
    <w:multiLevelType w:val="hybridMultilevel"/>
    <w:tmpl w:val="8C52ADF0"/>
    <w:lvl w:ilvl="0" w:tplc="688C1F56">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FE01D3D"/>
    <w:multiLevelType w:val="hybridMultilevel"/>
    <w:tmpl w:val="C55CFF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9023AA8"/>
    <w:multiLevelType w:val="hybridMultilevel"/>
    <w:tmpl w:val="AED84984"/>
    <w:lvl w:ilvl="0" w:tplc="706AF9E6">
      <w:start w:val="9058"/>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4E683E3F"/>
    <w:multiLevelType w:val="hybridMultilevel"/>
    <w:tmpl w:val="406CC9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10C70D3"/>
    <w:multiLevelType w:val="hybridMultilevel"/>
    <w:tmpl w:val="3A288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20D349D"/>
    <w:multiLevelType w:val="hybridMultilevel"/>
    <w:tmpl w:val="1D8AB9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5"/>
  </w:num>
  <w:num w:numId="2">
    <w:abstractNumId w:val="2"/>
  </w:num>
  <w:num w:numId="3">
    <w:abstractNumId w:val="2"/>
    <w:lvlOverride w:ilvl="0">
      <w:startOverride w:val="1"/>
    </w:lvlOverride>
  </w:num>
  <w:num w:numId="4">
    <w:abstractNumId w:val="6"/>
  </w:num>
  <w:num w:numId="5">
    <w:abstractNumId w:val="4"/>
  </w:num>
  <w:num w:numId="6">
    <w:abstractNumId w:val="3"/>
  </w:num>
  <w:num w:numId="7">
    <w:abstractNumId w:val="1"/>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6B1DAE"/>
    <w:rsid w:val="0001665E"/>
    <w:rsid w:val="000260A8"/>
    <w:rsid w:val="00046C72"/>
    <w:rsid w:val="000635BB"/>
    <w:rsid w:val="000668C7"/>
    <w:rsid w:val="00070FA5"/>
    <w:rsid w:val="000742AB"/>
    <w:rsid w:val="000A0415"/>
    <w:rsid w:val="000C184A"/>
    <w:rsid w:val="000D4876"/>
    <w:rsid w:val="000D4FCC"/>
    <w:rsid w:val="001E02A4"/>
    <w:rsid w:val="00225FBA"/>
    <w:rsid w:val="002747D0"/>
    <w:rsid w:val="00285492"/>
    <w:rsid w:val="002B06D4"/>
    <w:rsid w:val="002B65D7"/>
    <w:rsid w:val="002C2060"/>
    <w:rsid w:val="002C4D7F"/>
    <w:rsid w:val="002D733D"/>
    <w:rsid w:val="003235CA"/>
    <w:rsid w:val="0033719C"/>
    <w:rsid w:val="003605B1"/>
    <w:rsid w:val="00374B85"/>
    <w:rsid w:val="003A4620"/>
    <w:rsid w:val="00442E56"/>
    <w:rsid w:val="0045338F"/>
    <w:rsid w:val="00482A79"/>
    <w:rsid w:val="00490114"/>
    <w:rsid w:val="005157E8"/>
    <w:rsid w:val="00535E9D"/>
    <w:rsid w:val="00567730"/>
    <w:rsid w:val="005A199F"/>
    <w:rsid w:val="005C0230"/>
    <w:rsid w:val="005D01DD"/>
    <w:rsid w:val="006074BC"/>
    <w:rsid w:val="00672F24"/>
    <w:rsid w:val="00674794"/>
    <w:rsid w:val="0068497E"/>
    <w:rsid w:val="00695375"/>
    <w:rsid w:val="006B1DAE"/>
    <w:rsid w:val="006C7768"/>
    <w:rsid w:val="006D73D9"/>
    <w:rsid w:val="00725877"/>
    <w:rsid w:val="00730C69"/>
    <w:rsid w:val="00735934"/>
    <w:rsid w:val="00743B85"/>
    <w:rsid w:val="00770D31"/>
    <w:rsid w:val="007D1B7C"/>
    <w:rsid w:val="007D25F5"/>
    <w:rsid w:val="007D2B08"/>
    <w:rsid w:val="007F2658"/>
    <w:rsid w:val="00803539"/>
    <w:rsid w:val="00856737"/>
    <w:rsid w:val="0086615A"/>
    <w:rsid w:val="0088347F"/>
    <w:rsid w:val="008A265A"/>
    <w:rsid w:val="008B4308"/>
    <w:rsid w:val="008E6CCE"/>
    <w:rsid w:val="00920771"/>
    <w:rsid w:val="009241DE"/>
    <w:rsid w:val="0094734E"/>
    <w:rsid w:val="0095236B"/>
    <w:rsid w:val="0095490A"/>
    <w:rsid w:val="00976AEF"/>
    <w:rsid w:val="009B6936"/>
    <w:rsid w:val="009C5BD0"/>
    <w:rsid w:val="009E1712"/>
    <w:rsid w:val="009E2D2F"/>
    <w:rsid w:val="009E58B0"/>
    <w:rsid w:val="00A21BD7"/>
    <w:rsid w:val="00A22E0A"/>
    <w:rsid w:val="00A27A3F"/>
    <w:rsid w:val="00A31A5D"/>
    <w:rsid w:val="00A45EFA"/>
    <w:rsid w:val="00A60A36"/>
    <w:rsid w:val="00A80CC9"/>
    <w:rsid w:val="00A877FA"/>
    <w:rsid w:val="00A90277"/>
    <w:rsid w:val="00AB1AD6"/>
    <w:rsid w:val="00AC40E7"/>
    <w:rsid w:val="00B00CB0"/>
    <w:rsid w:val="00B04FD9"/>
    <w:rsid w:val="00B1541B"/>
    <w:rsid w:val="00B2734F"/>
    <w:rsid w:val="00B81BBA"/>
    <w:rsid w:val="00B9597F"/>
    <w:rsid w:val="00B95BC2"/>
    <w:rsid w:val="00BA4FA1"/>
    <w:rsid w:val="00BD462C"/>
    <w:rsid w:val="00C260F7"/>
    <w:rsid w:val="00C96F7E"/>
    <w:rsid w:val="00C97131"/>
    <w:rsid w:val="00CA7CB7"/>
    <w:rsid w:val="00CD6C00"/>
    <w:rsid w:val="00D01089"/>
    <w:rsid w:val="00D267FB"/>
    <w:rsid w:val="00D60FC4"/>
    <w:rsid w:val="00D93C77"/>
    <w:rsid w:val="00DC372C"/>
    <w:rsid w:val="00DE50E8"/>
    <w:rsid w:val="00E34AFA"/>
    <w:rsid w:val="00EA2BD3"/>
    <w:rsid w:val="00EF2FE8"/>
    <w:rsid w:val="00F06094"/>
    <w:rsid w:val="00F076FA"/>
    <w:rsid w:val="00F17B4F"/>
    <w:rsid w:val="00F347C1"/>
    <w:rsid w:val="00F35167"/>
    <w:rsid w:val="00F53170"/>
    <w:rsid w:val="00FC5D38"/>
    <w:rsid w:val="00FD409E"/>
    <w:rsid w:val="00FE345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rules v:ext="edit">
        <o:r id="V:Rule20" type="connector" idref="#_x0000_s2170"/>
        <o:r id="V:Rule21" type="connector" idref="#_x0000_s2094"/>
        <o:r id="V:Rule22" type="connector" idref="#_x0000_s2179"/>
        <o:r id="V:Rule23" type="connector" idref="#_x0000_s2176"/>
        <o:r id="V:Rule24" type="connector" idref="#_x0000_s2171"/>
        <o:r id="V:Rule25" type="connector" idref="#_x0000_s2191"/>
        <o:r id="V:Rule26" type="connector" idref="#_x0000_s2187"/>
        <o:r id="V:Rule27" type="connector" idref="#_x0000_s2177"/>
        <o:r id="V:Rule28" type="connector" idref="#_x0000_s2178"/>
        <o:r id="V:Rule29" type="connector" idref="#_x0000_s2167"/>
        <o:r id="V:Rule30" type="connector" idref="#_x0000_s2093"/>
        <o:r id="V:Rule31" type="connector" idref="#_x0000_s2172"/>
        <o:r id="V:Rule32" type="connector" idref="#_x0000_s2166"/>
        <o:r id="V:Rule33" type="connector" idref="#_x0000_s2189"/>
        <o:r id="V:Rule34" type="connector" idref="#_x0000_s2164"/>
        <o:r id="V:Rule35" type="connector" idref="#_x0000_s2165"/>
        <o:r id="V:Rule36" type="connector" idref="#_x0000_s2174"/>
        <o:r id="V:Rule37" type="connector" idref="#_x0000_s2173"/>
        <o:r id="V:Rule38" type="connector" idref="#_x0000_s21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7CB7"/>
    <w:pPr>
      <w:tabs>
        <w:tab w:val="left" w:pos="425"/>
      </w:tabs>
    </w:pPr>
    <w:rPr>
      <w:rFonts w:ascii="Arial" w:hAnsi="Arial"/>
      <w:sz w:val="22"/>
      <w:szCs w:val="24"/>
    </w:rPr>
  </w:style>
  <w:style w:type="paragraph" w:styleId="berschrift2">
    <w:name w:val="heading 2"/>
    <w:basedOn w:val="Standard"/>
    <w:next w:val="Standard"/>
    <w:qFormat/>
    <w:rsid w:val="00CA7CB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CA7CB7"/>
    <w:pPr>
      <w:spacing w:before="280"/>
      <w:ind w:left="1134" w:right="113"/>
      <w:jc w:val="center"/>
    </w:pPr>
    <w:rPr>
      <w:rFonts w:ascii="Arial" w:hAnsi="Arial"/>
      <w:b/>
      <w:sz w:val="24"/>
    </w:rPr>
  </w:style>
  <w:style w:type="paragraph" w:customStyle="1" w:styleId="phyC4KopfzNum">
    <w:name w:val="phy.C4:KopfzNum"/>
    <w:basedOn w:val="phyC4KopfzBox1ZeilRe"/>
    <w:rsid w:val="00CA7CB7"/>
    <w:pPr>
      <w:ind w:left="0" w:right="0"/>
    </w:pPr>
  </w:style>
  <w:style w:type="paragraph" w:customStyle="1" w:styleId="phyC4KopfzBox2ZeilRe">
    <w:name w:val="phy.C4:KopfzBox2ZeilRe"/>
    <w:basedOn w:val="phyC4KopfzBox1ZeilRe"/>
    <w:rsid w:val="00CA7CB7"/>
    <w:pPr>
      <w:spacing w:before="160"/>
    </w:pPr>
  </w:style>
  <w:style w:type="paragraph" w:customStyle="1" w:styleId="phyC4KopfzBox2ZeilLi">
    <w:name w:val="phy.C4:KopfzBox2ZeilLi"/>
    <w:basedOn w:val="phyC4KopfzBox2ZeilRe"/>
    <w:rsid w:val="00CA7CB7"/>
    <w:pPr>
      <w:ind w:left="113" w:right="1134"/>
    </w:pPr>
  </w:style>
  <w:style w:type="paragraph" w:customStyle="1" w:styleId="phyC4KopfzBox1ZeilLi">
    <w:name w:val="phy.C4:KopfzBox1ZeilLi"/>
    <w:basedOn w:val="phyC4KopfzBox1ZeilRe"/>
    <w:rsid w:val="00CA7CB7"/>
    <w:pPr>
      <w:ind w:left="113" w:right="1134"/>
    </w:pPr>
  </w:style>
  <w:style w:type="paragraph" w:customStyle="1" w:styleId="phyC4FuZ">
    <w:name w:val="phy.C4:FuZ"/>
    <w:rsid w:val="00CA7CB7"/>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CA7CB7"/>
  </w:style>
  <w:style w:type="paragraph" w:customStyle="1" w:styleId="phyC4Flietext">
    <w:name w:val="phy.C4:Fließtext"/>
    <w:rsid w:val="00CA7CB7"/>
    <w:pPr>
      <w:widowControl w:val="0"/>
      <w:spacing w:after="60"/>
      <w:jc w:val="both"/>
    </w:pPr>
    <w:rPr>
      <w:rFonts w:ascii="Arial" w:hAnsi="Arial"/>
      <w:sz w:val="22"/>
    </w:rPr>
  </w:style>
  <w:style w:type="paragraph" w:styleId="Fuzeile">
    <w:name w:val="footer"/>
    <w:semiHidden/>
    <w:rsid w:val="00CA7CB7"/>
    <w:pPr>
      <w:tabs>
        <w:tab w:val="center" w:pos="4536"/>
        <w:tab w:val="right" w:pos="9072"/>
      </w:tabs>
    </w:pPr>
  </w:style>
  <w:style w:type="paragraph" w:customStyle="1" w:styleId="phyC4berschrift">
    <w:name w:val="phy.C4:Überschrift"/>
    <w:basedOn w:val="phyC4Flietext"/>
    <w:next w:val="phyC4Flietext"/>
    <w:rsid w:val="00CA7CB7"/>
    <w:pPr>
      <w:keepNext/>
      <w:spacing w:before="160"/>
      <w:jc w:val="left"/>
    </w:pPr>
    <w:rPr>
      <w:b/>
    </w:rPr>
  </w:style>
  <w:style w:type="paragraph" w:customStyle="1" w:styleId="phyC4Materialliste">
    <w:name w:val="phy.C4:Materialliste"/>
    <w:basedOn w:val="phyC4Flietext"/>
    <w:rsid w:val="00CA7CB7"/>
    <w:pPr>
      <w:spacing w:after="0"/>
      <w:jc w:val="left"/>
    </w:pPr>
    <w:rPr>
      <w:sz w:val="20"/>
    </w:rPr>
  </w:style>
  <w:style w:type="paragraph" w:customStyle="1" w:styleId="phyC4MatlisteFett">
    <w:name w:val="phy.C4:MatlisteFett"/>
    <w:basedOn w:val="phyC4Materialliste"/>
    <w:next w:val="phyC4Materialliste"/>
    <w:rsid w:val="00CA7CB7"/>
    <w:rPr>
      <w:b/>
    </w:rPr>
  </w:style>
  <w:style w:type="paragraph" w:customStyle="1" w:styleId="phyC4MatlistAnz">
    <w:name w:val="phy.C4:MatlistAnz"/>
    <w:basedOn w:val="phyC4Materialliste"/>
    <w:rsid w:val="00CA7CB7"/>
    <w:pPr>
      <w:ind w:right="153"/>
      <w:jc w:val="right"/>
    </w:pPr>
  </w:style>
  <w:style w:type="paragraph" w:customStyle="1" w:styleId="phyC4KopzLogo">
    <w:name w:val="phy.C4:KopzLogo"/>
    <w:basedOn w:val="phyC4KopfzBox1ZeilRe"/>
    <w:rsid w:val="00CA7CB7"/>
    <w:pPr>
      <w:spacing w:before="0"/>
      <w:ind w:right="0"/>
    </w:pPr>
  </w:style>
  <w:style w:type="character" w:customStyle="1" w:styleId="phyC4FuZSZ">
    <w:name w:val="phy.C4:FuZSZ"/>
    <w:basedOn w:val="Absatz-Standardschriftart"/>
    <w:rsid w:val="00CA7CB7"/>
    <w:rPr>
      <w:rFonts w:ascii="Arial" w:hAnsi="Arial"/>
      <w:dstrike w:val="0"/>
      <w:sz w:val="20"/>
      <w:vertAlign w:val="baseline"/>
    </w:rPr>
  </w:style>
  <w:style w:type="table" w:styleId="Tabellengitternetz">
    <w:name w:val="Table Grid"/>
    <w:basedOn w:val="NormaleTabelle"/>
    <w:uiPriority w:val="59"/>
    <w:rsid w:val="006B1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CA7CB7"/>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CA7CB7"/>
    <w:rPr>
      <w:rFonts w:ascii="Times New Roman" w:hAnsi="Times New Roman"/>
      <w:i/>
      <w:dstrike w:val="0"/>
      <w:sz w:val="20"/>
      <w:vertAlign w:val="baseline"/>
    </w:rPr>
  </w:style>
  <w:style w:type="paragraph" w:customStyle="1" w:styleId="phyC4Aufzhlung">
    <w:name w:val="phy.C4:Aufzählung"/>
    <w:basedOn w:val="phyC4Flietext"/>
    <w:rsid w:val="00CA7CB7"/>
    <w:pPr>
      <w:numPr>
        <w:numId w:val="1"/>
      </w:numPr>
      <w:jc w:val="left"/>
    </w:pPr>
  </w:style>
  <w:style w:type="paragraph" w:customStyle="1" w:styleId="phyC4NummerierteAufz">
    <w:name w:val="phy.C4:NummerierteAufz"/>
    <w:basedOn w:val="phyC4Flietext"/>
    <w:rsid w:val="00CA7CB7"/>
    <w:pPr>
      <w:numPr>
        <w:numId w:val="2"/>
      </w:numPr>
      <w:jc w:val="left"/>
    </w:pPr>
  </w:style>
  <w:style w:type="paragraph" w:customStyle="1" w:styleId="phyC4Zwischenberschrift">
    <w:name w:val="phy.C4:Zwischenüberschrift"/>
    <w:basedOn w:val="phyC4Flietext"/>
    <w:next w:val="phyC4Flietext"/>
    <w:rsid w:val="00CA7CB7"/>
    <w:pPr>
      <w:keepNext/>
      <w:spacing w:before="120"/>
      <w:jc w:val="left"/>
    </w:pPr>
    <w:rPr>
      <w:i/>
    </w:rPr>
  </w:style>
  <w:style w:type="character" w:customStyle="1" w:styleId="phyC4Formelzeichen">
    <w:name w:val="phy.C4:Formelzeichen"/>
    <w:basedOn w:val="Absatz-Standardschriftart"/>
    <w:rsid w:val="00CA7CB7"/>
    <w:rPr>
      <w:rFonts w:ascii="Times New Roman" w:hAnsi="Times New Roman"/>
      <w:i/>
      <w:dstrike w:val="0"/>
      <w:sz w:val="24"/>
      <w:vertAlign w:val="baseline"/>
    </w:rPr>
  </w:style>
  <w:style w:type="character" w:customStyle="1" w:styleId="phyC4Formelindex">
    <w:name w:val="phy.C4:Formelindex"/>
    <w:basedOn w:val="Absatz-Standardschriftart"/>
    <w:rsid w:val="00CA7CB7"/>
    <w:rPr>
      <w:rFonts w:ascii="Arial" w:hAnsi="Arial"/>
      <w:dstrike w:val="0"/>
      <w:sz w:val="22"/>
      <w:vertAlign w:val="subscript"/>
    </w:rPr>
  </w:style>
  <w:style w:type="paragraph" w:customStyle="1" w:styleId="phyC4Tabellenberschrift">
    <w:name w:val="phy.C4:Tabellenüberschrift"/>
    <w:basedOn w:val="phyC4Flietext"/>
    <w:next w:val="phyC4Flietext"/>
    <w:rsid w:val="00CA7CB7"/>
    <w:pPr>
      <w:spacing w:before="120"/>
      <w:jc w:val="center"/>
    </w:pPr>
  </w:style>
  <w:style w:type="paragraph" w:customStyle="1" w:styleId="phyC4Tabelleninhalt">
    <w:name w:val="phy.C4:Tabelleninhalt"/>
    <w:basedOn w:val="phyC4Flietext"/>
    <w:rsid w:val="00CA7CB7"/>
    <w:pPr>
      <w:spacing w:after="0"/>
      <w:jc w:val="center"/>
    </w:pPr>
    <w:rPr>
      <w:sz w:val="20"/>
      <w:lang w:val="it-IT"/>
    </w:rPr>
  </w:style>
  <w:style w:type="character" w:customStyle="1" w:styleId="phyC4TabelleninhFormelz">
    <w:name w:val="phy.C4:TabelleninhFormelz"/>
    <w:basedOn w:val="Absatz-Standardschriftart"/>
    <w:rsid w:val="00CA7CB7"/>
    <w:rPr>
      <w:rFonts w:ascii="Times New Roman" w:hAnsi="Times New Roman"/>
      <w:i/>
      <w:dstrike w:val="0"/>
      <w:sz w:val="22"/>
      <w:vertAlign w:val="baseline"/>
    </w:rPr>
  </w:style>
  <w:style w:type="character" w:customStyle="1" w:styleId="phyC4Schaltflche">
    <w:name w:val="phy.C4:Schaltfläche"/>
    <w:basedOn w:val="Absatz-Standardschriftart"/>
    <w:rsid w:val="00CA7CB7"/>
    <w:rPr>
      <w:spacing w:val="0"/>
      <w:w w:val="100"/>
      <w:kern w:val="0"/>
      <w:position w:val="-6"/>
    </w:rPr>
  </w:style>
  <w:style w:type="paragraph" w:customStyle="1" w:styleId="phyC4PosRahmSchmal">
    <w:name w:val="phy.C4:PosRahmSchmal"/>
    <w:basedOn w:val="phyC4PosRahmVollbreit"/>
    <w:rsid w:val="00CA7CB7"/>
    <w:pPr>
      <w:framePr w:w="3515" w:h="2552" w:hSpace="170" w:vSpace="227" w:wrap="around" w:xAlign="right" w:y="1"/>
    </w:pPr>
  </w:style>
  <w:style w:type="paragraph" w:customStyle="1" w:styleId="phyC4PosRahmHalbspaltig">
    <w:name w:val="phy.C4:PosRahmHalbspaltig"/>
    <w:basedOn w:val="phyC4PosRahmVollbreit"/>
    <w:rsid w:val="00CA7CB7"/>
    <w:pPr>
      <w:framePr w:w="5018" w:hSpace="170" w:vSpace="227" w:wrap="around" w:xAlign="right" w:yAlign="top"/>
    </w:pPr>
  </w:style>
  <w:style w:type="paragraph" w:customStyle="1" w:styleId="phyC4PosRahmMittig">
    <w:name w:val="phy.C4:PosRahmMittig"/>
    <w:basedOn w:val="phyC4PosRahmVollbreit"/>
    <w:rsid w:val="00CA7CB7"/>
    <w:pPr>
      <w:framePr w:w="7088" w:h="2835" w:hSpace="142" w:vSpace="227" w:wrap="notBeside" w:vAnchor="page" w:hAnchor="text" w:y="3516"/>
    </w:pPr>
  </w:style>
  <w:style w:type="paragraph" w:customStyle="1" w:styleId="Phyweberschrift">
    <w:name w:val="Phywe Überschrift"/>
    <w:basedOn w:val="berschrift2"/>
    <w:next w:val="Standard"/>
    <w:rsid w:val="00CA7CB7"/>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CA7CB7"/>
    <w:pPr>
      <w:tabs>
        <w:tab w:val="clear" w:pos="425"/>
        <w:tab w:val="center" w:pos="4536"/>
        <w:tab w:val="right" w:pos="9072"/>
      </w:tabs>
    </w:pPr>
  </w:style>
  <w:style w:type="paragraph" w:customStyle="1" w:styleId="phyC4Formelzeile">
    <w:name w:val="phy.C4:Formelzeile"/>
    <w:basedOn w:val="phyC4Flietext"/>
    <w:next w:val="phyC4Flietext"/>
    <w:rsid w:val="00CA7CB7"/>
    <w:pPr>
      <w:tabs>
        <w:tab w:val="right" w:pos="9072"/>
      </w:tabs>
      <w:spacing w:before="120" w:after="120"/>
      <w:ind w:left="851" w:right="1134"/>
      <w:jc w:val="left"/>
    </w:pPr>
  </w:style>
  <w:style w:type="character" w:customStyle="1" w:styleId="phyC4Griechisch">
    <w:name w:val="phy.C4:Griechisch"/>
    <w:basedOn w:val="Absatz-Standardschriftart"/>
    <w:rsid w:val="00CA7CB7"/>
    <w:rPr>
      <w:rFonts w:ascii="Symbol" w:hAnsi="Symbol"/>
      <w:dstrike w:val="0"/>
      <w:sz w:val="22"/>
      <w:vertAlign w:val="baseline"/>
    </w:rPr>
  </w:style>
  <w:style w:type="paragraph" w:customStyle="1" w:styleId="phyC4Antwortzeile">
    <w:name w:val="phy.C4:Antwortzeile"/>
    <w:basedOn w:val="phyC4Flietext"/>
    <w:rsid w:val="00CA7CB7"/>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8A26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265A"/>
    <w:rPr>
      <w:rFonts w:ascii="Tahoma" w:hAnsi="Tahoma" w:cs="Tahoma"/>
      <w:sz w:val="16"/>
      <w:szCs w:val="16"/>
    </w:rPr>
  </w:style>
  <w:style w:type="paragraph" w:styleId="Beschriftung">
    <w:name w:val="caption"/>
    <w:basedOn w:val="Standard"/>
    <w:next w:val="Standard"/>
    <w:uiPriority w:val="35"/>
    <w:unhideWhenUsed/>
    <w:qFormat/>
    <w:rsid w:val="00A877FA"/>
    <w:pPr>
      <w:spacing w:after="200"/>
    </w:pPr>
    <w:rPr>
      <w:b/>
      <w:bCs/>
      <w:color w:val="4F81BD" w:themeColor="accent1"/>
      <w:sz w:val="18"/>
      <w:szCs w:val="18"/>
    </w:rPr>
  </w:style>
  <w:style w:type="table" w:customStyle="1" w:styleId="HelleSchattierung1">
    <w:name w:val="Helle Schattierung1"/>
    <w:basedOn w:val="NormaleTabelle"/>
    <w:uiPriority w:val="60"/>
    <w:rsid w:val="009E58B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73686446">
      <w:bodyDiv w:val="1"/>
      <w:marLeft w:val="0"/>
      <w:marRight w:val="0"/>
      <w:marTop w:val="0"/>
      <w:marBottom w:val="0"/>
      <w:divBdr>
        <w:top w:val="none" w:sz="0" w:space="0" w:color="auto"/>
        <w:left w:val="none" w:sz="0" w:space="0" w:color="auto"/>
        <w:bottom w:val="none" w:sz="0" w:space="0" w:color="auto"/>
        <w:right w:val="none" w:sz="0" w:space="0" w:color="auto"/>
      </w:divBdr>
    </w:div>
    <w:div w:id="722414763">
      <w:bodyDiv w:val="1"/>
      <w:marLeft w:val="0"/>
      <w:marRight w:val="0"/>
      <w:marTop w:val="0"/>
      <w:marBottom w:val="0"/>
      <w:divBdr>
        <w:top w:val="none" w:sz="0" w:space="0" w:color="auto"/>
        <w:left w:val="none" w:sz="0" w:space="0" w:color="auto"/>
        <w:bottom w:val="none" w:sz="0" w:space="0" w:color="auto"/>
        <w:right w:val="none" w:sz="0" w:space="0" w:color="auto"/>
      </w:divBdr>
    </w:div>
    <w:div w:id="180107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FDB78E5E-25CB-4A22-8BC2-026CC21AE2C1}"/>
</file>

<file path=customXml/itemProps2.xml><?xml version="1.0" encoding="utf-8"?>
<ds:datastoreItem xmlns:ds="http://schemas.openxmlformats.org/officeDocument/2006/customXml" ds:itemID="{E94443F3-BDA6-450F-9269-4C90A4EA5D84}"/>
</file>

<file path=customXml/itemProps3.xml><?xml version="1.0" encoding="utf-8"?>
<ds:datastoreItem xmlns:ds="http://schemas.openxmlformats.org/officeDocument/2006/customXml" ds:itemID="{ADA1E9CB-2928-4DEF-861D-7534F8266B95}"/>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8</Pages>
  <Words>1665</Words>
  <Characters>10495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13</cp:revision>
  <cp:lastPrinted>2008-07-04T15:45:00Z</cp:lastPrinted>
  <dcterms:created xsi:type="dcterms:W3CDTF">2011-07-13T11:04:00Z</dcterms:created>
  <dcterms:modified xsi:type="dcterms:W3CDTF">2011-12-09T10:37:00Z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